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39DB" w:rsidRDefault="00CA53A9" w:rsidP="00CA53A9">
      <w:pPr>
        <w:pStyle w:val="Heading1"/>
      </w:pPr>
      <w:bookmarkStart w:id="0" w:name="_Toc259614588"/>
      <w:bookmarkStart w:id="1" w:name="_Toc259614691"/>
      <w:bookmarkStart w:id="2" w:name="_Toc259615091"/>
      <w:bookmarkStart w:id="3" w:name="_Toc259616367"/>
      <w:bookmarkStart w:id="4" w:name="_Toc259616421"/>
      <w:bookmarkStart w:id="5" w:name="_Toc259616911"/>
      <w:bookmarkStart w:id="6" w:name="_Toc262034092"/>
      <w:bookmarkStart w:id="7" w:name="OLE_LINK1"/>
      <w:bookmarkStart w:id="8" w:name="_GoBack"/>
      <w:bookmarkEnd w:id="8"/>
      <w:r>
        <w:t>COR251 Strategic Sourcing – Electronic Solicitations</w:t>
      </w:r>
      <w:bookmarkEnd w:id="0"/>
      <w:bookmarkEnd w:id="1"/>
      <w:bookmarkEnd w:id="2"/>
      <w:bookmarkEnd w:id="3"/>
      <w:bookmarkEnd w:id="4"/>
      <w:bookmarkEnd w:id="5"/>
      <w:bookmarkEnd w:id="6"/>
      <w:bookmarkEnd w:id="7"/>
    </w:p>
    <w:p w:rsidR="00F339DB" w:rsidRPr="00F339DB" w:rsidRDefault="00F339DB" w:rsidP="00F339DB"/>
    <w:p w:rsidR="00F339DB" w:rsidRPr="00F339DB" w:rsidRDefault="00F339DB" w:rsidP="00F339DB"/>
    <w:p w:rsidR="00F339DB" w:rsidRPr="00F339DB" w:rsidRDefault="00F339DB" w:rsidP="00F339DB">
      <w:pPr>
        <w:sectPr w:rsidR="00F339DB" w:rsidRPr="00F339DB" w:rsidSect="00D63316">
          <w:headerReference w:type="default" r:id="rId8"/>
          <w:footerReference w:type="default" r:id="rId9"/>
          <w:pgSz w:w="12240" w:h="15840"/>
          <w:pgMar w:top="4965" w:right="1440" w:bottom="1440" w:left="1440" w:header="720" w:footer="720" w:gutter="0"/>
          <w:cols w:space="720"/>
          <w:docGrid w:linePitch="360"/>
        </w:sectPr>
      </w:pPr>
    </w:p>
    <w:p w:rsidR="00AD4EB4" w:rsidRDefault="00AD4EB4">
      <w:pPr>
        <w:pStyle w:val="TOC1"/>
        <w:tabs>
          <w:tab w:val="right" w:leader="dot" w:pos="9350"/>
        </w:tabs>
      </w:pPr>
    </w:p>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4A0530" w:rsidP="00063508">
      <w:r>
        <w:rPr>
          <w:noProof/>
        </w:rPr>
        <w:pict>
          <v:shapetype id="_x0000_t32" coordsize="21600,21600" o:spt="32" o:oned="t" path="m,l21600,21600e" filled="f">
            <v:path arrowok="t" fillok="f" o:connecttype="none"/>
            <o:lock v:ext="edit" shapetype="t"/>
          </v:shapetype>
          <v:shape id="_x0000_s1026" type="#_x0000_t32" style="position:absolute;left:0;text-align:left;margin-left:1.5pt;margin-top:6.3pt;width:466.5pt;height:0;z-index:251622912;mso-width-relative:margin;mso-height-relative:margin" o:connectortype="straight" strokeweight="1.5pt"/>
        </w:pict>
      </w:r>
    </w:p>
    <w:p w:rsidR="00063508" w:rsidRPr="0037234C" w:rsidRDefault="00063508" w:rsidP="00063508">
      <w:pPr>
        <w:pStyle w:val="Footer"/>
        <w:rPr>
          <w:snapToGrid w:val="0"/>
          <w:szCs w:val="16"/>
        </w:rPr>
      </w:pPr>
      <w:r w:rsidRPr="00926DC5">
        <w:rPr>
          <w:rStyle w:val="BodyTextChar"/>
        </w:rPr>
        <w:t>Authorized by:</w:t>
      </w:r>
      <w:r w:rsidRPr="0037234C">
        <w:rPr>
          <w:szCs w:val="16"/>
        </w:rPr>
        <w:tab/>
      </w:r>
      <w:r w:rsidRPr="00926DC5">
        <w:rPr>
          <w:rStyle w:val="BodyTextChar"/>
        </w:rPr>
        <w:t>[_</w:t>
      </w:r>
      <w:r w:rsidRPr="00926DC5">
        <w:rPr>
          <w:rStyle w:val="BodyText2Char"/>
        </w:rPr>
        <w:t>CORE</w:t>
      </w:r>
      <w:r w:rsidRPr="00926DC5">
        <w:rPr>
          <w:rStyle w:val="BodyTextChar"/>
        </w:rPr>
        <w:t>_]</w:t>
      </w:r>
      <w:r w:rsidRPr="0037234C">
        <w:rPr>
          <w:szCs w:val="16"/>
        </w:rPr>
        <w:tab/>
      </w:r>
      <w:r w:rsidRPr="0037234C">
        <w:rPr>
          <w:szCs w:val="16"/>
        </w:rPr>
        <w:tab/>
      </w:r>
      <w:r w:rsidRPr="00926DC5">
        <w:rPr>
          <w:rStyle w:val="BodyTextChar"/>
        </w:rPr>
        <w:t>Original Issue: [</w:t>
      </w:r>
      <w:r w:rsidR="00CA53A9">
        <w:rPr>
          <w:rStyle w:val="BodyTextChar"/>
        </w:rPr>
        <w:t>07</w:t>
      </w:r>
      <w:r w:rsidRPr="00926DC5">
        <w:rPr>
          <w:rStyle w:val="BodyTextChar"/>
        </w:rPr>
        <w:t>/01/200</w:t>
      </w:r>
      <w:r w:rsidR="00CA53A9">
        <w:rPr>
          <w:rStyle w:val="BodyTextChar"/>
        </w:rPr>
        <w:t>3</w:t>
      </w:r>
      <w:r w:rsidRPr="00926DC5">
        <w:rPr>
          <w:rStyle w:val="BodyTextChar"/>
        </w:rPr>
        <w:t>]</w:t>
      </w:r>
    </w:p>
    <w:p w:rsidR="00063508" w:rsidRDefault="00063508" w:rsidP="00063508">
      <w:pPr>
        <w:pStyle w:val="Footer"/>
        <w:rPr>
          <w:rStyle w:val="BodyTextChar"/>
        </w:rPr>
      </w:pPr>
      <w:r w:rsidRPr="00926DC5">
        <w:rPr>
          <w:rStyle w:val="BodyTextChar"/>
        </w:rPr>
        <w:t>Maintained by:</w:t>
      </w:r>
      <w:r w:rsidRPr="0037234C">
        <w:rPr>
          <w:szCs w:val="16"/>
        </w:rPr>
        <w:tab/>
      </w:r>
      <w:r w:rsidRPr="00926DC5">
        <w:rPr>
          <w:rStyle w:val="BodyTextChar"/>
        </w:rPr>
        <w:t>[____</w:t>
      </w:r>
      <w:r w:rsidR="00213E72" w:rsidRPr="00213E72">
        <w:rPr>
          <w:rStyle w:val="BodyTextChar"/>
          <w:u w:val="single"/>
        </w:rPr>
        <w:t>Purchasing</w:t>
      </w:r>
      <w:r w:rsidRPr="00213E72">
        <w:rPr>
          <w:rStyle w:val="BodyText2Char"/>
        </w:rPr>
        <w:t xml:space="preserve"> </w:t>
      </w:r>
      <w:r w:rsidRPr="007E43FF">
        <w:rPr>
          <w:rStyle w:val="BodyText2Char"/>
        </w:rPr>
        <w:t>Lead</w:t>
      </w:r>
      <w:r w:rsidRPr="00926DC5">
        <w:rPr>
          <w:rStyle w:val="BodyTextChar"/>
        </w:rPr>
        <w:t>___]</w:t>
      </w:r>
      <w:r w:rsidRPr="0037234C">
        <w:rPr>
          <w:szCs w:val="16"/>
        </w:rPr>
        <w:tab/>
      </w:r>
      <w:r>
        <w:rPr>
          <w:szCs w:val="16"/>
        </w:rPr>
        <w:tab/>
      </w:r>
      <w:r w:rsidR="00B830CA">
        <w:rPr>
          <w:rStyle w:val="BodyTextChar"/>
        </w:rPr>
        <w:t>Current Version: [1</w:t>
      </w:r>
      <w:r w:rsidR="00213E72">
        <w:rPr>
          <w:rStyle w:val="BodyTextChar"/>
        </w:rPr>
        <w:t>2</w:t>
      </w:r>
      <w:r w:rsidRPr="00926DC5">
        <w:rPr>
          <w:rStyle w:val="BodyTextChar"/>
        </w:rPr>
        <w:t>/</w:t>
      </w:r>
      <w:r w:rsidR="00213E72">
        <w:rPr>
          <w:rStyle w:val="BodyTextChar"/>
        </w:rPr>
        <w:t>01</w:t>
      </w:r>
      <w:r w:rsidR="00B830CA">
        <w:rPr>
          <w:rStyle w:val="BodyTextChar"/>
        </w:rPr>
        <w:t>/2011</w:t>
      </w:r>
      <w:r w:rsidRPr="00926DC5">
        <w:rPr>
          <w:rStyle w:val="BodyTextChar"/>
        </w:rPr>
        <w:t>]</w:t>
      </w:r>
    </w:p>
    <w:p w:rsidR="00063508" w:rsidRDefault="00063508" w:rsidP="00063508">
      <w:pPr>
        <w:pStyle w:val="Footer"/>
        <w:rPr>
          <w:rStyle w:val="BodyTextChar"/>
        </w:rPr>
      </w:pPr>
      <w:r>
        <w:rPr>
          <w:rStyle w:val="BodyTextChar"/>
        </w:rPr>
        <w:t>Review Date:</w:t>
      </w:r>
      <w:r>
        <w:rPr>
          <w:rStyle w:val="BodyTextChar"/>
        </w:rPr>
        <w:tab/>
      </w:r>
      <w:r>
        <w:rPr>
          <w:rStyle w:val="BodyTextChar"/>
        </w:rPr>
        <w:tab/>
      </w:r>
      <w:r>
        <w:rPr>
          <w:rStyle w:val="BodyTextChar"/>
        </w:rPr>
        <w:tab/>
      </w:r>
      <w:r w:rsidRPr="00926DC5">
        <w:rPr>
          <w:rStyle w:val="BodyTextChar"/>
        </w:rPr>
        <w:t>[</w:t>
      </w:r>
      <w:r w:rsidR="001917C8">
        <w:rPr>
          <w:rStyle w:val="BodyTextChar"/>
        </w:rPr>
        <w:t>1</w:t>
      </w:r>
      <w:r w:rsidR="00213E72">
        <w:rPr>
          <w:rStyle w:val="BodyTextChar"/>
        </w:rPr>
        <w:t>2</w:t>
      </w:r>
      <w:r w:rsidR="001917C8">
        <w:rPr>
          <w:rStyle w:val="BodyTextChar"/>
        </w:rPr>
        <w:t>/</w:t>
      </w:r>
      <w:r w:rsidR="00213E72">
        <w:rPr>
          <w:rStyle w:val="BodyTextChar"/>
        </w:rPr>
        <w:t>01</w:t>
      </w:r>
      <w:r w:rsidRPr="00926DC5">
        <w:rPr>
          <w:rStyle w:val="BodyTextChar"/>
        </w:rPr>
        <w:t>/201</w:t>
      </w:r>
      <w:r w:rsidR="00B830CA">
        <w:rPr>
          <w:rStyle w:val="BodyTextChar"/>
        </w:rPr>
        <w:t>2</w:t>
      </w:r>
      <w:r w:rsidRPr="00926DC5">
        <w:rPr>
          <w:rStyle w:val="BodyTextChar"/>
        </w:rPr>
        <w:t>]</w:t>
      </w:r>
    </w:p>
    <w:p w:rsidR="00063508" w:rsidRPr="00063508" w:rsidRDefault="004A0530" w:rsidP="00063508">
      <w:r>
        <w:rPr>
          <w:noProof/>
        </w:rPr>
        <w:pict>
          <v:shape id="_x0000_s1027" type="#_x0000_t32" style="position:absolute;left:0;text-align:left;margin-left:1.5pt;margin-top:6.95pt;width:466.5pt;height:0;z-index:251623936;mso-width-relative:margin;mso-height-relative:margin" o:connectortype="straight" strokeweight="1.5pt"/>
        </w:pict>
      </w:r>
    </w:p>
    <w:p w:rsidR="00063508" w:rsidRDefault="00471256" w:rsidP="00C52EAC">
      <w:pPr>
        <w:pStyle w:val="Heading2"/>
      </w:pPr>
      <w:bookmarkStart w:id="9" w:name="_Toc262544414"/>
      <w:bookmarkStart w:id="10" w:name="_Toc275776552"/>
      <w:bookmarkStart w:id="11" w:name="_Toc310523603"/>
      <w:bookmarkStart w:id="12" w:name="_Toc262034095"/>
      <w:r>
        <w:t>Table of Contents</w:t>
      </w:r>
      <w:bookmarkEnd w:id="9"/>
      <w:bookmarkEnd w:id="10"/>
      <w:bookmarkEnd w:id="11"/>
    </w:p>
    <w:bookmarkEnd w:id="12"/>
    <w:p w:rsidR="00063508" w:rsidRDefault="00063508" w:rsidP="009F476C"/>
    <w:p w:rsidR="00FF5A22" w:rsidRDefault="004A0530">
      <w:pPr>
        <w:pStyle w:val="TOC1"/>
        <w:tabs>
          <w:tab w:val="right" w:leader="dot" w:pos="9350"/>
        </w:tabs>
        <w:rPr>
          <w:rFonts w:ascii="Calibri" w:hAnsi="Calibri"/>
          <w:b w:val="0"/>
          <w:noProof/>
          <w:color w:val="auto"/>
          <w:sz w:val="22"/>
          <w:szCs w:val="22"/>
        </w:rPr>
      </w:pPr>
      <w:r w:rsidRPr="004A0530">
        <w:fldChar w:fldCharType="begin"/>
      </w:r>
      <w:r w:rsidR="00471256">
        <w:instrText xml:space="preserve"> TOC \h \z \u \t "Heading 2,1,Heading 3,2,Heading 4,3,Heading 5,4,Heading 6,5,TOC Heading,2" </w:instrText>
      </w:r>
      <w:r w:rsidRPr="004A0530">
        <w:fldChar w:fldCharType="separate"/>
      </w:r>
      <w:hyperlink w:anchor="_Toc310523603" w:history="1">
        <w:r w:rsidR="00FF5A22" w:rsidRPr="00B02DD1">
          <w:rPr>
            <w:rStyle w:val="Hyperlink"/>
            <w:noProof/>
          </w:rPr>
          <w:t>Table of Contents</w:t>
        </w:r>
        <w:r w:rsidR="00FF5A22">
          <w:rPr>
            <w:noProof/>
            <w:webHidden/>
          </w:rPr>
          <w:tab/>
        </w:r>
        <w:r>
          <w:rPr>
            <w:noProof/>
            <w:webHidden/>
          </w:rPr>
          <w:fldChar w:fldCharType="begin"/>
        </w:r>
        <w:r w:rsidR="00FF5A22">
          <w:rPr>
            <w:noProof/>
            <w:webHidden/>
          </w:rPr>
          <w:instrText xml:space="preserve"> PAGEREF _Toc310523603 \h </w:instrText>
        </w:r>
        <w:r>
          <w:rPr>
            <w:noProof/>
            <w:webHidden/>
          </w:rPr>
        </w:r>
        <w:r>
          <w:rPr>
            <w:noProof/>
            <w:webHidden/>
          </w:rPr>
          <w:fldChar w:fldCharType="separate"/>
        </w:r>
        <w:r w:rsidR="00FF5A22">
          <w:rPr>
            <w:noProof/>
            <w:webHidden/>
          </w:rPr>
          <w:t>3</w:t>
        </w:r>
        <w:r>
          <w:rPr>
            <w:noProof/>
            <w:webHidden/>
          </w:rPr>
          <w:fldChar w:fldCharType="end"/>
        </w:r>
      </w:hyperlink>
    </w:p>
    <w:p w:rsidR="00FF5A22" w:rsidRDefault="004A0530">
      <w:pPr>
        <w:pStyle w:val="TOC1"/>
        <w:tabs>
          <w:tab w:val="right" w:leader="dot" w:pos="9350"/>
        </w:tabs>
        <w:rPr>
          <w:rFonts w:ascii="Calibri" w:hAnsi="Calibri"/>
          <w:b w:val="0"/>
          <w:noProof/>
          <w:color w:val="auto"/>
          <w:sz w:val="22"/>
          <w:szCs w:val="22"/>
        </w:rPr>
      </w:pPr>
      <w:hyperlink w:anchor="_Toc310523604" w:history="1">
        <w:r w:rsidR="00FF5A22" w:rsidRPr="00B02DD1">
          <w:rPr>
            <w:rStyle w:val="Hyperlink"/>
            <w:noProof/>
          </w:rPr>
          <w:t>Document History</w:t>
        </w:r>
        <w:r w:rsidR="00FF5A22">
          <w:rPr>
            <w:noProof/>
            <w:webHidden/>
          </w:rPr>
          <w:tab/>
        </w:r>
        <w:r>
          <w:rPr>
            <w:noProof/>
            <w:webHidden/>
          </w:rPr>
          <w:fldChar w:fldCharType="begin"/>
        </w:r>
        <w:r w:rsidR="00FF5A22">
          <w:rPr>
            <w:noProof/>
            <w:webHidden/>
          </w:rPr>
          <w:instrText xml:space="preserve"> PAGEREF _Toc310523604 \h </w:instrText>
        </w:r>
        <w:r>
          <w:rPr>
            <w:noProof/>
            <w:webHidden/>
          </w:rPr>
        </w:r>
        <w:r>
          <w:rPr>
            <w:noProof/>
            <w:webHidden/>
          </w:rPr>
          <w:fldChar w:fldCharType="separate"/>
        </w:r>
        <w:r w:rsidR="00FF5A22">
          <w:rPr>
            <w:noProof/>
            <w:webHidden/>
          </w:rPr>
          <w:t>4</w:t>
        </w:r>
        <w:r>
          <w:rPr>
            <w:noProof/>
            <w:webHidden/>
          </w:rPr>
          <w:fldChar w:fldCharType="end"/>
        </w:r>
      </w:hyperlink>
    </w:p>
    <w:p w:rsidR="00FF5A22" w:rsidRDefault="004A0530">
      <w:pPr>
        <w:pStyle w:val="TOC1"/>
        <w:tabs>
          <w:tab w:val="right" w:leader="dot" w:pos="9350"/>
        </w:tabs>
        <w:rPr>
          <w:rFonts w:ascii="Calibri" w:hAnsi="Calibri"/>
          <w:b w:val="0"/>
          <w:noProof/>
          <w:color w:val="auto"/>
          <w:sz w:val="22"/>
          <w:szCs w:val="22"/>
        </w:rPr>
      </w:pPr>
      <w:hyperlink w:anchor="_Toc310523605" w:history="1">
        <w:r w:rsidR="00FF5A22" w:rsidRPr="00B02DD1">
          <w:rPr>
            <w:rStyle w:val="Hyperlink"/>
            <w:noProof/>
          </w:rPr>
          <w:t>Create the Sourcing Event (RFx)</w:t>
        </w:r>
        <w:r w:rsidR="00FF5A22">
          <w:rPr>
            <w:noProof/>
            <w:webHidden/>
          </w:rPr>
          <w:tab/>
        </w:r>
        <w:r>
          <w:rPr>
            <w:noProof/>
            <w:webHidden/>
          </w:rPr>
          <w:fldChar w:fldCharType="begin"/>
        </w:r>
        <w:r w:rsidR="00FF5A22">
          <w:rPr>
            <w:noProof/>
            <w:webHidden/>
          </w:rPr>
          <w:instrText xml:space="preserve"> PAGEREF _Toc310523605 \h </w:instrText>
        </w:r>
        <w:r>
          <w:rPr>
            <w:noProof/>
            <w:webHidden/>
          </w:rPr>
        </w:r>
        <w:r>
          <w:rPr>
            <w:noProof/>
            <w:webHidden/>
          </w:rPr>
          <w:fldChar w:fldCharType="separate"/>
        </w:r>
        <w:r w:rsidR="00FF5A22">
          <w:rPr>
            <w:noProof/>
            <w:webHidden/>
          </w:rPr>
          <w:t>5</w:t>
        </w:r>
        <w:r>
          <w:rPr>
            <w:noProof/>
            <w:webHidden/>
          </w:rPr>
          <w:fldChar w:fldCharType="end"/>
        </w:r>
      </w:hyperlink>
    </w:p>
    <w:p w:rsidR="00FF5A22" w:rsidRDefault="004A0530">
      <w:pPr>
        <w:pStyle w:val="TOC1"/>
        <w:tabs>
          <w:tab w:val="right" w:leader="dot" w:pos="9350"/>
        </w:tabs>
        <w:rPr>
          <w:rFonts w:ascii="Calibri" w:hAnsi="Calibri"/>
          <w:b w:val="0"/>
          <w:noProof/>
          <w:color w:val="auto"/>
          <w:sz w:val="22"/>
          <w:szCs w:val="22"/>
        </w:rPr>
      </w:pPr>
      <w:hyperlink w:anchor="_Toc310523606" w:history="1">
        <w:r w:rsidR="00FF5A22" w:rsidRPr="00B02DD1">
          <w:rPr>
            <w:rStyle w:val="Hyperlink"/>
            <w:noProof/>
          </w:rPr>
          <w:t>Create Vendor User ID’s</w:t>
        </w:r>
        <w:r w:rsidR="00FF5A22">
          <w:rPr>
            <w:noProof/>
            <w:webHidden/>
          </w:rPr>
          <w:tab/>
        </w:r>
        <w:r>
          <w:rPr>
            <w:noProof/>
            <w:webHidden/>
          </w:rPr>
          <w:fldChar w:fldCharType="begin"/>
        </w:r>
        <w:r w:rsidR="00FF5A22">
          <w:rPr>
            <w:noProof/>
            <w:webHidden/>
          </w:rPr>
          <w:instrText xml:space="preserve"> PAGEREF _Toc310523606 \h </w:instrText>
        </w:r>
        <w:r>
          <w:rPr>
            <w:noProof/>
            <w:webHidden/>
          </w:rPr>
        </w:r>
        <w:r>
          <w:rPr>
            <w:noProof/>
            <w:webHidden/>
          </w:rPr>
          <w:fldChar w:fldCharType="separate"/>
        </w:r>
        <w:r w:rsidR="00FF5A22">
          <w:rPr>
            <w:noProof/>
            <w:webHidden/>
          </w:rPr>
          <w:t>21</w:t>
        </w:r>
        <w:r>
          <w:rPr>
            <w:noProof/>
            <w:webHidden/>
          </w:rPr>
          <w:fldChar w:fldCharType="end"/>
        </w:r>
      </w:hyperlink>
    </w:p>
    <w:p w:rsidR="00FF5A22" w:rsidRDefault="004A0530">
      <w:pPr>
        <w:pStyle w:val="TOC1"/>
        <w:tabs>
          <w:tab w:val="right" w:leader="dot" w:pos="9350"/>
        </w:tabs>
        <w:rPr>
          <w:rFonts w:ascii="Calibri" w:hAnsi="Calibri"/>
          <w:b w:val="0"/>
          <w:noProof/>
          <w:color w:val="auto"/>
          <w:sz w:val="22"/>
          <w:szCs w:val="22"/>
        </w:rPr>
      </w:pPr>
      <w:hyperlink w:anchor="_Toc310523607" w:history="1">
        <w:r w:rsidR="00FF5A22" w:rsidRPr="00B02DD1">
          <w:rPr>
            <w:rStyle w:val="Hyperlink"/>
            <w:noProof/>
          </w:rPr>
          <w:t>Update Vendor (optional)</w:t>
        </w:r>
        <w:r w:rsidR="00FF5A22">
          <w:rPr>
            <w:noProof/>
            <w:webHidden/>
          </w:rPr>
          <w:tab/>
        </w:r>
        <w:r>
          <w:rPr>
            <w:noProof/>
            <w:webHidden/>
          </w:rPr>
          <w:fldChar w:fldCharType="begin"/>
        </w:r>
        <w:r w:rsidR="00FF5A22">
          <w:rPr>
            <w:noProof/>
            <w:webHidden/>
          </w:rPr>
          <w:instrText xml:space="preserve"> PAGEREF _Toc310523607 \h </w:instrText>
        </w:r>
        <w:r>
          <w:rPr>
            <w:noProof/>
            <w:webHidden/>
          </w:rPr>
        </w:r>
        <w:r>
          <w:rPr>
            <w:noProof/>
            <w:webHidden/>
          </w:rPr>
          <w:fldChar w:fldCharType="separate"/>
        </w:r>
        <w:r w:rsidR="00FF5A22">
          <w:rPr>
            <w:noProof/>
            <w:webHidden/>
          </w:rPr>
          <w:t>23</w:t>
        </w:r>
        <w:r>
          <w:rPr>
            <w:noProof/>
            <w:webHidden/>
          </w:rPr>
          <w:fldChar w:fldCharType="end"/>
        </w:r>
      </w:hyperlink>
    </w:p>
    <w:p w:rsidR="00FF5A22" w:rsidRDefault="004A0530">
      <w:pPr>
        <w:pStyle w:val="TOC1"/>
        <w:tabs>
          <w:tab w:val="right" w:leader="dot" w:pos="9350"/>
        </w:tabs>
        <w:rPr>
          <w:rFonts w:ascii="Calibri" w:hAnsi="Calibri"/>
          <w:b w:val="0"/>
          <w:noProof/>
          <w:color w:val="auto"/>
          <w:sz w:val="22"/>
          <w:szCs w:val="22"/>
        </w:rPr>
      </w:pPr>
      <w:hyperlink w:anchor="_Toc310523608" w:history="1">
        <w:r w:rsidR="00FF5A22" w:rsidRPr="00B02DD1">
          <w:rPr>
            <w:rStyle w:val="Hyperlink"/>
            <w:noProof/>
          </w:rPr>
          <w:t>Bid on Behalf of Vendor</w:t>
        </w:r>
        <w:r w:rsidR="00FF5A22">
          <w:rPr>
            <w:noProof/>
            <w:webHidden/>
          </w:rPr>
          <w:tab/>
        </w:r>
        <w:r>
          <w:rPr>
            <w:noProof/>
            <w:webHidden/>
          </w:rPr>
          <w:fldChar w:fldCharType="begin"/>
        </w:r>
        <w:r w:rsidR="00FF5A22">
          <w:rPr>
            <w:noProof/>
            <w:webHidden/>
          </w:rPr>
          <w:instrText xml:space="preserve"> PAGEREF _Toc310523608 \h </w:instrText>
        </w:r>
        <w:r>
          <w:rPr>
            <w:noProof/>
            <w:webHidden/>
          </w:rPr>
        </w:r>
        <w:r>
          <w:rPr>
            <w:noProof/>
            <w:webHidden/>
          </w:rPr>
          <w:fldChar w:fldCharType="separate"/>
        </w:r>
        <w:r w:rsidR="00FF5A22">
          <w:rPr>
            <w:noProof/>
            <w:webHidden/>
          </w:rPr>
          <w:t>25</w:t>
        </w:r>
        <w:r>
          <w:rPr>
            <w:noProof/>
            <w:webHidden/>
          </w:rPr>
          <w:fldChar w:fldCharType="end"/>
        </w:r>
      </w:hyperlink>
    </w:p>
    <w:p w:rsidR="00FF5A22" w:rsidRDefault="004A0530">
      <w:pPr>
        <w:pStyle w:val="TOC1"/>
        <w:tabs>
          <w:tab w:val="right" w:leader="dot" w:pos="9350"/>
        </w:tabs>
        <w:rPr>
          <w:rFonts w:ascii="Calibri" w:hAnsi="Calibri"/>
          <w:b w:val="0"/>
          <w:noProof/>
          <w:color w:val="auto"/>
          <w:sz w:val="22"/>
          <w:szCs w:val="22"/>
        </w:rPr>
      </w:pPr>
      <w:hyperlink w:anchor="_Toc310523609" w:history="1">
        <w:r w:rsidR="00FF5A22" w:rsidRPr="00B02DD1">
          <w:rPr>
            <w:rStyle w:val="Hyperlink"/>
            <w:noProof/>
          </w:rPr>
          <w:t>Analyze and Award Bid Responses</w:t>
        </w:r>
        <w:r w:rsidR="00FF5A22">
          <w:rPr>
            <w:noProof/>
            <w:webHidden/>
          </w:rPr>
          <w:tab/>
        </w:r>
        <w:r>
          <w:rPr>
            <w:noProof/>
            <w:webHidden/>
          </w:rPr>
          <w:fldChar w:fldCharType="begin"/>
        </w:r>
        <w:r w:rsidR="00FF5A22">
          <w:rPr>
            <w:noProof/>
            <w:webHidden/>
          </w:rPr>
          <w:instrText xml:space="preserve"> PAGEREF _Toc310523609 \h </w:instrText>
        </w:r>
        <w:r>
          <w:rPr>
            <w:noProof/>
            <w:webHidden/>
          </w:rPr>
        </w:r>
        <w:r>
          <w:rPr>
            <w:noProof/>
            <w:webHidden/>
          </w:rPr>
          <w:fldChar w:fldCharType="separate"/>
        </w:r>
        <w:r w:rsidR="00FF5A22">
          <w:rPr>
            <w:noProof/>
            <w:webHidden/>
          </w:rPr>
          <w:t>30</w:t>
        </w:r>
        <w:r>
          <w:rPr>
            <w:noProof/>
            <w:webHidden/>
          </w:rPr>
          <w:fldChar w:fldCharType="end"/>
        </w:r>
      </w:hyperlink>
    </w:p>
    <w:p w:rsidR="00FF5A22" w:rsidRDefault="004A0530">
      <w:pPr>
        <w:pStyle w:val="TOC1"/>
        <w:tabs>
          <w:tab w:val="right" w:leader="dot" w:pos="9350"/>
        </w:tabs>
        <w:rPr>
          <w:rFonts w:ascii="Calibri" w:hAnsi="Calibri"/>
          <w:b w:val="0"/>
          <w:noProof/>
          <w:color w:val="auto"/>
          <w:sz w:val="22"/>
          <w:szCs w:val="22"/>
        </w:rPr>
      </w:pPr>
      <w:hyperlink w:anchor="_Toc310523610" w:history="1">
        <w:r w:rsidR="00FF5A22" w:rsidRPr="00B02DD1">
          <w:rPr>
            <w:rStyle w:val="Hyperlink"/>
            <w:noProof/>
          </w:rPr>
          <w:t>Create a Bidder</w:t>
        </w:r>
        <w:r w:rsidR="00FF5A22">
          <w:rPr>
            <w:noProof/>
            <w:webHidden/>
          </w:rPr>
          <w:tab/>
        </w:r>
        <w:r>
          <w:rPr>
            <w:noProof/>
            <w:webHidden/>
          </w:rPr>
          <w:fldChar w:fldCharType="begin"/>
        </w:r>
        <w:r w:rsidR="00FF5A22">
          <w:rPr>
            <w:noProof/>
            <w:webHidden/>
          </w:rPr>
          <w:instrText xml:space="preserve"> PAGEREF _Toc310523610 \h </w:instrText>
        </w:r>
        <w:r>
          <w:rPr>
            <w:noProof/>
            <w:webHidden/>
          </w:rPr>
        </w:r>
        <w:r>
          <w:rPr>
            <w:noProof/>
            <w:webHidden/>
          </w:rPr>
          <w:fldChar w:fldCharType="separate"/>
        </w:r>
        <w:r w:rsidR="00FF5A22">
          <w:rPr>
            <w:noProof/>
            <w:webHidden/>
          </w:rPr>
          <w:t>36</w:t>
        </w:r>
        <w:r>
          <w:rPr>
            <w:noProof/>
            <w:webHidden/>
          </w:rPr>
          <w:fldChar w:fldCharType="end"/>
        </w:r>
      </w:hyperlink>
    </w:p>
    <w:p w:rsidR="00FF5A22" w:rsidRDefault="004A0530">
      <w:pPr>
        <w:pStyle w:val="TOC1"/>
        <w:tabs>
          <w:tab w:val="right" w:leader="dot" w:pos="9350"/>
        </w:tabs>
        <w:rPr>
          <w:rFonts w:ascii="Calibri" w:hAnsi="Calibri"/>
          <w:b w:val="0"/>
          <w:noProof/>
          <w:color w:val="auto"/>
          <w:sz w:val="22"/>
          <w:szCs w:val="22"/>
        </w:rPr>
      </w:pPr>
      <w:hyperlink w:anchor="_Toc310523611" w:history="1">
        <w:r w:rsidR="00FF5A22" w:rsidRPr="00B02DD1">
          <w:rPr>
            <w:rStyle w:val="Hyperlink"/>
            <w:noProof/>
          </w:rPr>
          <w:t>Creating New Rounds (Counters)</w:t>
        </w:r>
        <w:r w:rsidR="00FF5A22">
          <w:rPr>
            <w:noProof/>
            <w:webHidden/>
          </w:rPr>
          <w:tab/>
        </w:r>
        <w:r>
          <w:rPr>
            <w:noProof/>
            <w:webHidden/>
          </w:rPr>
          <w:fldChar w:fldCharType="begin"/>
        </w:r>
        <w:r w:rsidR="00FF5A22">
          <w:rPr>
            <w:noProof/>
            <w:webHidden/>
          </w:rPr>
          <w:instrText xml:space="preserve"> PAGEREF _Toc310523611 \h </w:instrText>
        </w:r>
        <w:r>
          <w:rPr>
            <w:noProof/>
            <w:webHidden/>
          </w:rPr>
        </w:r>
        <w:r>
          <w:rPr>
            <w:noProof/>
            <w:webHidden/>
          </w:rPr>
          <w:fldChar w:fldCharType="separate"/>
        </w:r>
        <w:r w:rsidR="00FF5A22">
          <w:rPr>
            <w:noProof/>
            <w:webHidden/>
          </w:rPr>
          <w:t>46</w:t>
        </w:r>
        <w:r>
          <w:rPr>
            <w:noProof/>
            <w:webHidden/>
          </w:rPr>
          <w:fldChar w:fldCharType="end"/>
        </w:r>
      </w:hyperlink>
    </w:p>
    <w:p w:rsidR="00FF5A22" w:rsidRDefault="004A0530">
      <w:pPr>
        <w:pStyle w:val="TOC1"/>
        <w:tabs>
          <w:tab w:val="right" w:leader="dot" w:pos="9350"/>
        </w:tabs>
        <w:rPr>
          <w:rFonts w:ascii="Calibri" w:hAnsi="Calibri"/>
          <w:b w:val="0"/>
          <w:noProof/>
          <w:color w:val="auto"/>
          <w:sz w:val="22"/>
          <w:szCs w:val="22"/>
        </w:rPr>
      </w:pPr>
      <w:hyperlink w:anchor="_Toc310523612" w:history="1">
        <w:r w:rsidR="00FF5A22" w:rsidRPr="00B02DD1">
          <w:rPr>
            <w:rStyle w:val="Hyperlink"/>
            <w:noProof/>
          </w:rPr>
          <w:t>Creating New Versions (Amendments)</w:t>
        </w:r>
        <w:r w:rsidR="00FF5A22">
          <w:rPr>
            <w:noProof/>
            <w:webHidden/>
          </w:rPr>
          <w:tab/>
        </w:r>
        <w:r>
          <w:rPr>
            <w:noProof/>
            <w:webHidden/>
          </w:rPr>
          <w:fldChar w:fldCharType="begin"/>
        </w:r>
        <w:r w:rsidR="00FF5A22">
          <w:rPr>
            <w:noProof/>
            <w:webHidden/>
          </w:rPr>
          <w:instrText xml:space="preserve"> PAGEREF _Toc310523612 \h </w:instrText>
        </w:r>
        <w:r>
          <w:rPr>
            <w:noProof/>
            <w:webHidden/>
          </w:rPr>
        </w:r>
        <w:r>
          <w:rPr>
            <w:noProof/>
            <w:webHidden/>
          </w:rPr>
          <w:fldChar w:fldCharType="separate"/>
        </w:r>
        <w:r w:rsidR="00FF5A22">
          <w:rPr>
            <w:noProof/>
            <w:webHidden/>
          </w:rPr>
          <w:t>50</w:t>
        </w:r>
        <w:r>
          <w:rPr>
            <w:noProof/>
            <w:webHidden/>
          </w:rPr>
          <w:fldChar w:fldCharType="end"/>
        </w:r>
      </w:hyperlink>
    </w:p>
    <w:p w:rsidR="00FF5A22" w:rsidRDefault="004A0530">
      <w:pPr>
        <w:pStyle w:val="TOC1"/>
        <w:tabs>
          <w:tab w:val="right" w:leader="dot" w:pos="9350"/>
        </w:tabs>
        <w:rPr>
          <w:rFonts w:ascii="Calibri" w:hAnsi="Calibri"/>
          <w:b w:val="0"/>
          <w:noProof/>
          <w:color w:val="auto"/>
          <w:sz w:val="22"/>
          <w:szCs w:val="22"/>
        </w:rPr>
      </w:pPr>
      <w:hyperlink w:anchor="_Toc310523613" w:history="1">
        <w:r w:rsidR="00FF5A22" w:rsidRPr="00B02DD1">
          <w:rPr>
            <w:rStyle w:val="Hyperlink"/>
            <w:noProof/>
          </w:rPr>
          <w:t>Event Workbench and History Review</w:t>
        </w:r>
        <w:r w:rsidR="00FF5A22">
          <w:rPr>
            <w:noProof/>
            <w:webHidden/>
          </w:rPr>
          <w:tab/>
        </w:r>
        <w:r>
          <w:rPr>
            <w:noProof/>
            <w:webHidden/>
          </w:rPr>
          <w:fldChar w:fldCharType="begin"/>
        </w:r>
        <w:r w:rsidR="00FF5A22">
          <w:rPr>
            <w:noProof/>
            <w:webHidden/>
          </w:rPr>
          <w:instrText xml:space="preserve"> PAGEREF _Toc310523613 \h </w:instrText>
        </w:r>
        <w:r>
          <w:rPr>
            <w:noProof/>
            <w:webHidden/>
          </w:rPr>
        </w:r>
        <w:r>
          <w:rPr>
            <w:noProof/>
            <w:webHidden/>
          </w:rPr>
          <w:fldChar w:fldCharType="separate"/>
        </w:r>
        <w:r w:rsidR="00FF5A22">
          <w:rPr>
            <w:noProof/>
            <w:webHidden/>
          </w:rPr>
          <w:t>54</w:t>
        </w:r>
        <w:r>
          <w:rPr>
            <w:noProof/>
            <w:webHidden/>
          </w:rPr>
          <w:fldChar w:fldCharType="end"/>
        </w:r>
      </w:hyperlink>
    </w:p>
    <w:p w:rsidR="00063508" w:rsidRDefault="004A0530" w:rsidP="00FF5A22">
      <w:pPr>
        <w:pStyle w:val="Heading2"/>
      </w:pPr>
      <w:r>
        <w:fldChar w:fldCharType="end"/>
      </w:r>
      <w:r w:rsidR="00C52EAC">
        <w:br w:type="page"/>
      </w:r>
      <w:bookmarkStart w:id="13" w:name="_Toc310523604"/>
      <w:r w:rsidR="00480C0C">
        <w:t>Document History</w:t>
      </w:r>
      <w:bookmarkEnd w:id="13"/>
    </w:p>
    <w:p w:rsidR="00063508" w:rsidRDefault="00063508" w:rsidP="009F476C"/>
    <w:p w:rsidR="00480C0C" w:rsidRDefault="00480C0C" w:rsidP="009F476C"/>
    <w:tbl>
      <w:tblPr>
        <w:tblW w:w="0" w:type="auto"/>
        <w:tblInd w:w="108" w:type="dxa"/>
        <w:tblLook w:val="01E0" w:firstRow="1" w:lastRow="1" w:firstColumn="1" w:lastColumn="1" w:noHBand="0" w:noVBand="0"/>
      </w:tblPr>
      <w:tblGrid>
        <w:gridCol w:w="2825"/>
        <w:gridCol w:w="1787"/>
        <w:gridCol w:w="4316"/>
      </w:tblGrid>
      <w:tr w:rsidR="00480C0C" w:rsidRPr="000816F9" w:rsidTr="008C4385">
        <w:trPr>
          <w:trHeight w:val="266"/>
        </w:trPr>
        <w:tc>
          <w:tcPr>
            <w:tcW w:w="2825" w:type="dxa"/>
          </w:tcPr>
          <w:p w:rsidR="00480C0C" w:rsidRPr="00A51853" w:rsidRDefault="00480C0C" w:rsidP="008C4385">
            <w:pPr>
              <w:rPr>
                <w:rStyle w:val="Strong"/>
              </w:rPr>
            </w:pPr>
            <w:r w:rsidRPr="00A51853">
              <w:rPr>
                <w:rStyle w:val="Strong"/>
              </w:rPr>
              <w:t>Document Revision</w:t>
            </w:r>
          </w:p>
        </w:tc>
        <w:tc>
          <w:tcPr>
            <w:tcW w:w="1787" w:type="dxa"/>
          </w:tcPr>
          <w:p w:rsidR="00480C0C" w:rsidRPr="00A51853" w:rsidRDefault="00480C0C" w:rsidP="008C4385">
            <w:pPr>
              <w:rPr>
                <w:rStyle w:val="Strong"/>
              </w:rPr>
            </w:pPr>
            <w:r w:rsidRPr="00A51853">
              <w:rPr>
                <w:rStyle w:val="Strong"/>
              </w:rPr>
              <w:t>Date</w:t>
            </w:r>
          </w:p>
        </w:tc>
        <w:tc>
          <w:tcPr>
            <w:tcW w:w="4316" w:type="dxa"/>
          </w:tcPr>
          <w:p w:rsidR="00480C0C" w:rsidRPr="00A51853" w:rsidRDefault="00480C0C" w:rsidP="008C4385">
            <w:pPr>
              <w:rPr>
                <w:rStyle w:val="Strong"/>
              </w:rPr>
            </w:pPr>
            <w:r w:rsidRPr="00A51853">
              <w:rPr>
                <w:rStyle w:val="Strong"/>
              </w:rPr>
              <w:t>Description</w:t>
            </w:r>
          </w:p>
        </w:tc>
      </w:tr>
      <w:tr w:rsidR="00480C0C" w:rsidRPr="000816F9" w:rsidTr="008C4385">
        <w:trPr>
          <w:trHeight w:val="266"/>
        </w:trPr>
        <w:tc>
          <w:tcPr>
            <w:tcW w:w="2825" w:type="dxa"/>
          </w:tcPr>
          <w:p w:rsidR="00480C0C" w:rsidRPr="00C47BDF" w:rsidRDefault="00480C0C" w:rsidP="008C4385">
            <w:r w:rsidRPr="00C47BDF">
              <w:t>1.0</w:t>
            </w:r>
          </w:p>
        </w:tc>
        <w:tc>
          <w:tcPr>
            <w:tcW w:w="1787" w:type="dxa"/>
          </w:tcPr>
          <w:p w:rsidR="00480C0C" w:rsidRPr="00C47BDF" w:rsidRDefault="00480C0C" w:rsidP="00CA53A9">
            <w:r>
              <w:t>07/01/200</w:t>
            </w:r>
            <w:r w:rsidR="00CA53A9">
              <w:t>3</w:t>
            </w:r>
          </w:p>
        </w:tc>
        <w:tc>
          <w:tcPr>
            <w:tcW w:w="4316" w:type="dxa"/>
          </w:tcPr>
          <w:p w:rsidR="00480C0C" w:rsidRPr="00C47BDF" w:rsidRDefault="00480C0C" w:rsidP="008C4385">
            <w:r w:rsidRPr="00C47BDF">
              <w:t>Initial Document</w:t>
            </w:r>
          </w:p>
        </w:tc>
      </w:tr>
      <w:tr w:rsidR="00480C0C" w:rsidRPr="000816F9" w:rsidTr="008C4385">
        <w:trPr>
          <w:trHeight w:val="266"/>
        </w:trPr>
        <w:tc>
          <w:tcPr>
            <w:tcW w:w="2825" w:type="dxa"/>
          </w:tcPr>
          <w:p w:rsidR="00480C0C" w:rsidRPr="00C47BDF" w:rsidRDefault="00CA53A9" w:rsidP="008C4385">
            <w:r>
              <w:t>1.1</w:t>
            </w:r>
          </w:p>
        </w:tc>
        <w:tc>
          <w:tcPr>
            <w:tcW w:w="1787" w:type="dxa"/>
          </w:tcPr>
          <w:p w:rsidR="00480C0C" w:rsidRPr="00C47BDF" w:rsidRDefault="00CA53A9" w:rsidP="008C4385">
            <w:r>
              <w:t>06/01/2010</w:t>
            </w:r>
          </w:p>
        </w:tc>
        <w:tc>
          <w:tcPr>
            <w:tcW w:w="4316" w:type="dxa"/>
          </w:tcPr>
          <w:p w:rsidR="00480C0C" w:rsidRPr="00C47BDF" w:rsidRDefault="00CA53A9" w:rsidP="008C4385">
            <w:r>
              <w:t>ADA compliant and update to the process</w:t>
            </w:r>
          </w:p>
        </w:tc>
      </w:tr>
      <w:tr w:rsidR="00480C0C" w:rsidRPr="000816F9" w:rsidTr="008C4385">
        <w:trPr>
          <w:trHeight w:val="284"/>
        </w:trPr>
        <w:tc>
          <w:tcPr>
            <w:tcW w:w="2825" w:type="dxa"/>
          </w:tcPr>
          <w:p w:rsidR="00480C0C" w:rsidRPr="00FB2481" w:rsidRDefault="00EA69D0" w:rsidP="008C4385">
            <w:r>
              <w:t>1.2</w:t>
            </w:r>
          </w:p>
        </w:tc>
        <w:tc>
          <w:tcPr>
            <w:tcW w:w="1787" w:type="dxa"/>
          </w:tcPr>
          <w:p w:rsidR="00480C0C" w:rsidRPr="000816F9" w:rsidRDefault="00213E72" w:rsidP="00FE2E81">
            <w:r>
              <w:t>12</w:t>
            </w:r>
            <w:r w:rsidR="004C73C9">
              <w:t>/</w:t>
            </w:r>
            <w:r>
              <w:t>01</w:t>
            </w:r>
            <w:r w:rsidR="00EA69D0">
              <w:t>/2011</w:t>
            </w:r>
          </w:p>
        </w:tc>
        <w:tc>
          <w:tcPr>
            <w:tcW w:w="4316" w:type="dxa"/>
          </w:tcPr>
          <w:p w:rsidR="00480C0C" w:rsidRPr="000816F9" w:rsidRDefault="00EA69D0" w:rsidP="00FE2E81">
            <w:r>
              <w:t>Review and update screen shots</w:t>
            </w:r>
          </w:p>
        </w:tc>
      </w:tr>
      <w:tr w:rsidR="00480C0C" w:rsidRPr="000816F9" w:rsidTr="008C4385">
        <w:trPr>
          <w:trHeight w:val="284"/>
        </w:trPr>
        <w:tc>
          <w:tcPr>
            <w:tcW w:w="2825" w:type="dxa"/>
          </w:tcPr>
          <w:p w:rsidR="00480C0C" w:rsidRPr="000816F9" w:rsidRDefault="00480C0C" w:rsidP="00455CC3"/>
        </w:tc>
        <w:tc>
          <w:tcPr>
            <w:tcW w:w="1787" w:type="dxa"/>
          </w:tcPr>
          <w:p w:rsidR="00480C0C" w:rsidRPr="000816F9" w:rsidRDefault="00480C0C" w:rsidP="00455CC3"/>
        </w:tc>
        <w:tc>
          <w:tcPr>
            <w:tcW w:w="4316" w:type="dxa"/>
          </w:tcPr>
          <w:p w:rsidR="00480C0C" w:rsidRPr="000816F9" w:rsidRDefault="00480C0C" w:rsidP="00455CC3"/>
        </w:tc>
      </w:tr>
    </w:tbl>
    <w:p w:rsidR="000C6888" w:rsidRDefault="00480C0C" w:rsidP="00455CC3">
      <w:pPr>
        <w:pStyle w:val="Heading2"/>
      </w:pPr>
      <w:r>
        <w:br w:type="page"/>
      </w:r>
      <w:bookmarkStart w:id="14" w:name="_Toc310523605"/>
      <w:bookmarkStart w:id="15" w:name="_Toc259611167"/>
      <w:bookmarkStart w:id="16" w:name="_Toc259614591"/>
      <w:bookmarkStart w:id="17" w:name="_Toc259614693"/>
      <w:bookmarkStart w:id="18" w:name="_Toc259615093"/>
      <w:bookmarkStart w:id="19" w:name="_Toc259616368"/>
      <w:bookmarkStart w:id="20" w:name="_Toc259616423"/>
      <w:bookmarkStart w:id="21" w:name="_Toc259616574"/>
      <w:bookmarkStart w:id="22" w:name="_Toc259616912"/>
      <w:bookmarkStart w:id="23" w:name="_Toc259617068"/>
      <w:bookmarkStart w:id="24" w:name="_Toc261509764"/>
      <w:bookmarkStart w:id="25" w:name="_Toc261509904"/>
      <w:bookmarkStart w:id="26" w:name="_Toc262034096"/>
      <w:r w:rsidR="000C6888">
        <w:t>Create the Sourcing Event (RFx)</w:t>
      </w:r>
      <w:bookmarkEnd w:id="14"/>
    </w:p>
    <w:p w:rsidR="00FF5A22" w:rsidRDefault="00FF5A22" w:rsidP="00C52EAC">
      <w:pPr>
        <w:rPr>
          <w:rStyle w:val="IntenseEmphasis"/>
        </w:rPr>
      </w:pPr>
    </w:p>
    <w:p w:rsidR="000C6888" w:rsidRPr="00C52EAC" w:rsidRDefault="000C6888" w:rsidP="00C52EAC">
      <w:pPr>
        <w:rPr>
          <w:rStyle w:val="IntenseEmphasis"/>
        </w:rPr>
      </w:pPr>
      <w:r w:rsidRPr="00C52EAC">
        <w:rPr>
          <w:rStyle w:val="IntenseEmphasis"/>
        </w:rPr>
        <w:t>Navigation:  Sourcing</w:t>
      </w:r>
      <w:r w:rsidR="00C52EAC">
        <w:rPr>
          <w:rStyle w:val="IntenseEmphasis"/>
        </w:rPr>
        <w:t xml:space="preserve"> </w:t>
      </w:r>
      <w:r w:rsidRPr="00C52EAC">
        <w:rPr>
          <w:rStyle w:val="IntenseEmphasis"/>
        </w:rPr>
        <w:t>&gt;</w:t>
      </w:r>
      <w:r w:rsidR="00C52EAC">
        <w:rPr>
          <w:rStyle w:val="IntenseEmphasis"/>
        </w:rPr>
        <w:t xml:space="preserve"> </w:t>
      </w:r>
      <w:r w:rsidRPr="00C52EAC">
        <w:rPr>
          <w:rStyle w:val="IntenseEmphasis"/>
        </w:rPr>
        <w:t>Create Events</w:t>
      </w:r>
      <w:r w:rsidR="00C52EAC">
        <w:rPr>
          <w:rStyle w:val="IntenseEmphasis"/>
        </w:rPr>
        <w:t xml:space="preserve"> </w:t>
      </w:r>
      <w:r w:rsidRPr="00C52EAC">
        <w:rPr>
          <w:rStyle w:val="IntenseEmphasis"/>
        </w:rPr>
        <w:t>&gt;</w:t>
      </w:r>
      <w:r w:rsidR="00C52EAC">
        <w:rPr>
          <w:rStyle w:val="IntenseEmphasis"/>
        </w:rPr>
        <w:t xml:space="preserve"> </w:t>
      </w:r>
      <w:r w:rsidRPr="00C52EAC">
        <w:rPr>
          <w:rStyle w:val="IntenseEmphasis"/>
        </w:rPr>
        <w:t>Event Details</w:t>
      </w:r>
      <w:r w:rsidR="00C52EAC">
        <w:rPr>
          <w:rStyle w:val="IntenseEmphasis"/>
        </w:rPr>
        <w:t xml:space="preserve"> </w:t>
      </w:r>
      <w:r w:rsidRPr="00C52EAC">
        <w:rPr>
          <w:rStyle w:val="IntenseEmphasis"/>
        </w:rPr>
        <w:t>&gt;</w:t>
      </w:r>
      <w:r w:rsidR="00C52EAC">
        <w:rPr>
          <w:rStyle w:val="IntenseEmphasis"/>
        </w:rPr>
        <w:t xml:space="preserve"> </w:t>
      </w:r>
      <w:r w:rsidRPr="00C52EAC">
        <w:rPr>
          <w:rStyle w:val="IntenseEmphasis"/>
        </w:rPr>
        <w:t>Add a New Value</w:t>
      </w:r>
    </w:p>
    <w:p w:rsidR="000C6888" w:rsidRDefault="000C6888" w:rsidP="00C52EAC"/>
    <w:p w:rsidR="000C6888" w:rsidRDefault="00F53A53" w:rsidP="00C52EAC">
      <w:r w:rsidRPr="0056456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This screen shot reflects the Create Events - Add a New Value Tab." style="width:296.15pt;height:244.5pt;visibility:visible" o:bordertopcolor="black" o:borderleftcolor="black" o:borderbottomcolor="black" o:borderrightcolor="black">
            <v:imagedata r:id="rId10" o:title="This screen shot reflects the Create Events - Add a New Value Tab"/>
            <w10:bordertop type="single" width="4"/>
            <w10:borderleft type="single" width="4"/>
            <w10:borderbottom type="single" width="4"/>
            <w10:borderright type="single" width="4"/>
          </v:shape>
        </w:pict>
      </w:r>
    </w:p>
    <w:p w:rsidR="000C6888" w:rsidRDefault="000C6888" w:rsidP="00C52EAC"/>
    <w:p w:rsidR="000C6888" w:rsidRDefault="000C6888" w:rsidP="00C52EAC">
      <w:r w:rsidRPr="00C52EAC">
        <w:rPr>
          <w:rStyle w:val="Strong"/>
        </w:rPr>
        <w:t>Event ID</w:t>
      </w:r>
      <w:r>
        <w:t xml:space="preserve"> – leave as NEXT.</w:t>
      </w:r>
    </w:p>
    <w:p w:rsidR="000C6888" w:rsidRDefault="000C6888" w:rsidP="00C52EAC"/>
    <w:p w:rsidR="000C6888" w:rsidRDefault="000C6888" w:rsidP="00C52EAC">
      <w:r w:rsidRPr="00C52EAC">
        <w:rPr>
          <w:rStyle w:val="Strong"/>
        </w:rPr>
        <w:t>Event Format</w:t>
      </w:r>
      <w:r>
        <w:t xml:space="preserve"> – Buy</w:t>
      </w:r>
    </w:p>
    <w:p w:rsidR="000C6888" w:rsidRDefault="000C6888" w:rsidP="00C52EAC"/>
    <w:p w:rsidR="000C6888" w:rsidRDefault="000C6888" w:rsidP="00C52EAC">
      <w:r w:rsidRPr="00C52EAC">
        <w:rPr>
          <w:rStyle w:val="Strong"/>
        </w:rPr>
        <w:t xml:space="preserve">Event Type </w:t>
      </w:r>
      <w:r>
        <w:t>- RFx</w:t>
      </w:r>
    </w:p>
    <w:p w:rsidR="00C0268B" w:rsidRDefault="00C0268B" w:rsidP="00C52EAC"/>
    <w:p w:rsidR="00C0268B" w:rsidRDefault="00C0268B" w:rsidP="00C52EAC">
      <w:r w:rsidRPr="00C0268B">
        <w:rPr>
          <w:rStyle w:val="Strong"/>
        </w:rPr>
        <w:t>Click</w:t>
      </w:r>
      <w:r>
        <w:t xml:space="preserve"> </w:t>
      </w:r>
      <w:r w:rsidR="00F53A53" w:rsidRPr="00564568">
        <w:rPr>
          <w:noProof/>
        </w:rPr>
        <w:pict>
          <v:shape id="Picture 3" o:spid="_x0000_i1026" type="#_x0000_t75" alt="Add button." style="width:42.9pt;height:14.4pt;visibility:visible">
            <v:imagedata r:id="rId11" o:title="Add button"/>
          </v:shape>
        </w:pict>
      </w:r>
      <w:r>
        <w:t>.</w:t>
      </w:r>
    </w:p>
    <w:p w:rsidR="000C6888" w:rsidRDefault="00C52EAC" w:rsidP="00C52EAC">
      <w:r>
        <w:br w:type="page"/>
      </w:r>
      <w:r w:rsidR="00F53A53" w:rsidRPr="00564568">
        <w:rPr>
          <w:noProof/>
        </w:rPr>
        <w:pict>
          <v:shape id="Picture 4" o:spid="_x0000_i1027" type="#_x0000_t75" alt="This screen shot reflects the Create an Event - Event Summary page." style="width:467.35pt;height:239.15pt;visibility:visible" o:bordertopcolor="black" o:borderleftcolor="black" o:borderbottomcolor="black" o:borderrightcolor="black">
            <v:imagedata r:id="rId12" o:title="This screen shot reflects the Create an Event - Event Summary page"/>
            <w10:bordertop type="single" width="4"/>
            <w10:borderleft type="single" width="4"/>
            <w10:borderbottom type="single" width="4"/>
            <w10:borderright type="single" width="4"/>
          </v:shape>
        </w:pict>
      </w:r>
    </w:p>
    <w:p w:rsidR="000C6888" w:rsidRDefault="000C6888" w:rsidP="00C52EAC"/>
    <w:p w:rsidR="000C6888" w:rsidRDefault="000C6888" w:rsidP="00C52EAC">
      <w:r w:rsidRPr="00C52EAC">
        <w:rPr>
          <w:rStyle w:val="Strong"/>
        </w:rPr>
        <w:t>Event Name</w:t>
      </w:r>
      <w:r>
        <w:t xml:space="preserve"> – required field should hold the general Name of the Event. This will print at the top of the paper bid document and be visible at the top of the page when suppli</w:t>
      </w:r>
      <w:r w:rsidR="00C52EAC">
        <w:t>ers are bidding electronically.</w:t>
      </w:r>
    </w:p>
    <w:p w:rsidR="000C6888" w:rsidRDefault="000C6888" w:rsidP="00C52EAC"/>
    <w:p w:rsidR="000C6888" w:rsidRDefault="000C6888" w:rsidP="00C52EAC">
      <w:r w:rsidRPr="00C52EAC">
        <w:rPr>
          <w:rStyle w:val="Strong"/>
        </w:rPr>
        <w:t>Description</w:t>
      </w:r>
      <w:r>
        <w:t xml:space="preserve"> – a comment field holding 256 characters. Populate with general comments, specific directions, etc. Use to communicate with the suppliers anything important or unusual about this Event. . This will print at the top of the paper bid document and be visible at the top of the page when suppliers are bidding electronically</w:t>
      </w:r>
      <w:r w:rsidR="00C52EAC">
        <w:t>.</w:t>
      </w:r>
    </w:p>
    <w:p w:rsidR="000C6888" w:rsidRDefault="000C6888" w:rsidP="00C52EAC"/>
    <w:p w:rsidR="000C6888" w:rsidRDefault="000C6888" w:rsidP="00C52EAC">
      <w:r w:rsidRPr="00C52EAC">
        <w:rPr>
          <w:rStyle w:val="Strong"/>
        </w:rPr>
        <w:t>Start Date</w:t>
      </w:r>
      <w:r>
        <w:t xml:space="preserve"> – solicitation open date</w:t>
      </w:r>
    </w:p>
    <w:p w:rsidR="000C6888" w:rsidRDefault="000C6888" w:rsidP="00C52EAC"/>
    <w:p w:rsidR="000C6888" w:rsidRDefault="000C6888" w:rsidP="00C52EAC">
      <w:r w:rsidRPr="00C52EAC">
        <w:rPr>
          <w:rStyle w:val="Strong"/>
        </w:rPr>
        <w:t>End Date</w:t>
      </w:r>
      <w:r>
        <w:t xml:space="preserve"> – solicitation close date</w:t>
      </w:r>
    </w:p>
    <w:p w:rsidR="000C6888" w:rsidRDefault="000C6888" w:rsidP="00C52EAC"/>
    <w:p w:rsidR="000C6888" w:rsidRDefault="000C6888" w:rsidP="00C52EAC">
      <w:r>
        <w:t xml:space="preserve">Use the </w:t>
      </w:r>
      <w:r w:rsidR="00F53A53" w:rsidRPr="00564568">
        <w:rPr>
          <w:noProof/>
        </w:rPr>
        <w:pict>
          <v:shape id="Picture 7" o:spid="_x0000_i1028" type="#_x0000_t75" alt="This screen shot reflects the drop down Copy From field with the drop down menu and Go button highlighted." style="width:229.75pt;height:21.6pt;visibility:visible" o:bordertopcolor="black" o:borderleftcolor="black" o:borderbottomcolor="black" o:borderrightcolor="black">
            <v:imagedata r:id="rId13" o:title="This screen shot reflects the drop down Copy From field with the drop down menu and Go button highlighted"/>
            <w10:bordertop type="single" width="6"/>
            <w10:borderleft type="single" width="6"/>
            <w10:borderbottom type="single" width="6"/>
            <w10:borderright type="single" width="6"/>
          </v:shape>
        </w:pict>
      </w:r>
      <w:r>
        <w:t xml:space="preserve"> drop down list to select a transaction to copy into this Event. Typi</w:t>
      </w:r>
      <w:r w:rsidR="00C52EAC">
        <w:t>cally this will be Requisition.</w:t>
      </w:r>
    </w:p>
    <w:p w:rsidR="000C6888" w:rsidRDefault="000C6888" w:rsidP="00C52EAC"/>
    <w:p w:rsidR="000C6888" w:rsidRDefault="000C6888" w:rsidP="00C52EAC">
      <w:r w:rsidRPr="00C52EAC">
        <w:rPr>
          <w:rStyle w:val="Strong"/>
        </w:rPr>
        <w:t xml:space="preserve">Click </w:t>
      </w:r>
      <w:r w:rsidR="00F53A53" w:rsidRPr="00F53A53">
        <w:rPr>
          <w:b/>
          <w:noProof/>
        </w:rPr>
        <w:pict>
          <v:shape id="Picture 10" o:spid="_x0000_i1029" type="#_x0000_t75" alt="Go button." style="width:20.95pt;height:16.3pt;visibility:visible">
            <v:imagedata r:id="rId14" o:title="Go button"/>
          </v:shape>
        </w:pict>
      </w:r>
      <w:r>
        <w:t xml:space="preserve"> to initiate the Copy function.</w:t>
      </w:r>
    </w:p>
    <w:p w:rsidR="00C52EAC" w:rsidRDefault="00C52EAC" w:rsidP="00C52EAC">
      <w:r>
        <w:br w:type="page"/>
      </w:r>
      <w:r w:rsidR="008B6C4E" w:rsidRPr="00564568">
        <w:rPr>
          <w:noProof/>
        </w:rPr>
        <w:pict>
          <v:shape id="_x0000_i1030" type="#_x0000_t75" alt="This screen shot reflects the Create an Event - Enter Copy Criteria page." style="width:364.4pt;height:257.3pt;visibility:visible">
            <v:imagedata r:id="rId15" o:title="This screen shot reflects the Create an Event - Enter Copy Criteria page"/>
          </v:shape>
        </w:pict>
      </w:r>
    </w:p>
    <w:p w:rsidR="000C6888" w:rsidRDefault="000C6888" w:rsidP="00C52EAC"/>
    <w:p w:rsidR="000C6888" w:rsidRDefault="000C6888" w:rsidP="00C52EAC">
      <w:r w:rsidRPr="00C52EAC">
        <w:rPr>
          <w:rStyle w:val="Strong"/>
        </w:rPr>
        <w:t>Business Unit</w:t>
      </w:r>
      <w:r>
        <w:t xml:space="preserve"> – populate with the Agency Business Unit in which the Event is being created.</w:t>
      </w:r>
    </w:p>
    <w:p w:rsidR="000C6888" w:rsidRDefault="000C6888" w:rsidP="00C52EAC"/>
    <w:p w:rsidR="000C6888" w:rsidRDefault="000C6888" w:rsidP="00C52EAC">
      <w:r w:rsidRPr="00C52EAC">
        <w:rPr>
          <w:rStyle w:val="Strong"/>
        </w:rPr>
        <w:t>Copy Method</w:t>
      </w:r>
      <w:r>
        <w:t xml:space="preserve"> – Append</w:t>
      </w:r>
    </w:p>
    <w:p w:rsidR="000C6888" w:rsidRDefault="000C6888" w:rsidP="00C52EAC"/>
    <w:p w:rsidR="000C6888" w:rsidRDefault="000C6888" w:rsidP="00C52EAC">
      <w:r w:rsidRPr="00C52EAC">
        <w:rPr>
          <w:rStyle w:val="Strong"/>
        </w:rPr>
        <w:t>Select Lines</w:t>
      </w:r>
      <w:r>
        <w:t xml:space="preserve"> – Req Lines</w:t>
      </w:r>
    </w:p>
    <w:p w:rsidR="000C6888" w:rsidRDefault="000C6888" w:rsidP="00C52EAC"/>
    <w:p w:rsidR="000C6888" w:rsidRDefault="000C6888" w:rsidP="00C52EAC">
      <w:r w:rsidRPr="00C52EAC">
        <w:rPr>
          <w:rStyle w:val="Strong"/>
        </w:rPr>
        <w:t>Requisition ID</w:t>
      </w:r>
      <w:r>
        <w:t xml:space="preserve"> – </w:t>
      </w:r>
      <w:r w:rsidRPr="00C52EAC">
        <w:rPr>
          <w:rStyle w:val="Strong"/>
        </w:rPr>
        <w:t>select</w:t>
      </w:r>
      <w:r>
        <w:t xml:space="preserve"> the Requisition ID (or other document if copying from PO, Template, etc.)</w:t>
      </w:r>
    </w:p>
    <w:p w:rsidR="000C6888" w:rsidRDefault="000C6888" w:rsidP="00C52EAC"/>
    <w:p w:rsidR="000C6888" w:rsidRDefault="000C6888" w:rsidP="00C52EAC">
      <w:r w:rsidRPr="00C52EAC">
        <w:rPr>
          <w:rStyle w:val="Strong"/>
        </w:rPr>
        <w:t>Click</w:t>
      </w:r>
      <w:r>
        <w:t xml:space="preserve"> </w:t>
      </w:r>
      <w:r w:rsidR="00F53A53" w:rsidRPr="00564568">
        <w:rPr>
          <w:noProof/>
        </w:rPr>
        <w:pict>
          <v:shape id="Picture 16" o:spid="_x0000_i1031" type="#_x0000_t75" alt="OK button." style="width:43.5pt;height:14.4pt;visibility:visible">
            <v:imagedata r:id="rId16" o:title="OK button"/>
          </v:shape>
        </w:pict>
      </w:r>
      <w:r>
        <w:t xml:space="preserve"> to initiate the copy of Requisition Lines into the Sourcing Event.</w:t>
      </w:r>
    </w:p>
    <w:p w:rsidR="00304971" w:rsidRDefault="00304971" w:rsidP="00C52EAC"/>
    <w:p w:rsidR="000C6888" w:rsidRDefault="008B6C4E" w:rsidP="00C52EAC">
      <w:r w:rsidRPr="00564568">
        <w:rPr>
          <w:noProof/>
        </w:rPr>
        <w:pict>
          <v:shape id="Picture 19" o:spid="_x0000_i1032" type="#_x0000_t75" alt="This screen shot reflects the Requisition Lies to Copy page." style="width:376.6pt;height:131.15pt;visibility:visible" o:bordertopcolor="black" o:borderleftcolor="black" o:borderbottomcolor="black" o:borderrightcolor="black">
            <v:imagedata r:id="rId17" o:title="This screen shot reflects the Requisition Lies to Copy page"/>
            <w10:bordertop type="single" width="4"/>
            <w10:borderleft type="single" width="4"/>
            <w10:borderbottom type="single" width="4"/>
            <w10:borderright type="single" width="4"/>
          </v:shape>
        </w:pict>
      </w:r>
    </w:p>
    <w:p w:rsidR="007C1058" w:rsidRDefault="007C1058" w:rsidP="00C52EAC"/>
    <w:p w:rsidR="000C6888" w:rsidRDefault="000C6888" w:rsidP="00C52EAC">
      <w:r w:rsidRPr="007C1058">
        <w:rPr>
          <w:rStyle w:val="Strong"/>
        </w:rPr>
        <w:t>Select</w:t>
      </w:r>
      <w:r>
        <w:t xml:space="preserve"> – use the Select checkboxes to select the requisition lines that you want to copy into the Event. Alternatively, use the </w:t>
      </w:r>
      <w:r w:rsidRPr="007C1058">
        <w:rPr>
          <w:rStyle w:val="Hyperlink"/>
        </w:rPr>
        <w:t>Select All</w:t>
      </w:r>
      <w:r>
        <w:t xml:space="preserve"> </w:t>
      </w:r>
      <w:r w:rsidR="007C1058">
        <w:t xml:space="preserve">link </w:t>
      </w:r>
      <w:r>
        <w:t>option.</w:t>
      </w:r>
    </w:p>
    <w:p w:rsidR="000C6888" w:rsidRDefault="000C6888" w:rsidP="00C52EAC"/>
    <w:p w:rsidR="000C6888" w:rsidRDefault="000C6888" w:rsidP="00C52EAC">
      <w:r w:rsidRPr="007C1058">
        <w:rPr>
          <w:rStyle w:val="Strong"/>
        </w:rPr>
        <w:t>Click</w:t>
      </w:r>
      <w:r>
        <w:t xml:space="preserve"> </w:t>
      </w:r>
      <w:r w:rsidR="00F53A53" w:rsidRPr="00564568">
        <w:rPr>
          <w:noProof/>
        </w:rPr>
        <w:pict>
          <v:shape id="Picture 22" o:spid="_x0000_i1033" type="#_x0000_t75" alt="OK button." style="width:43.5pt;height:14.4pt;visibility:visible">
            <v:imagedata r:id="rId16" o:title="OK button"/>
          </v:shape>
        </w:pict>
      </w:r>
      <w:r>
        <w:t xml:space="preserve"> to copy the requisition lines into the Event.</w:t>
      </w:r>
    </w:p>
    <w:p w:rsidR="000C6888" w:rsidRDefault="007C1058" w:rsidP="00C52EAC">
      <w:r>
        <w:br w:type="page"/>
      </w:r>
      <w:r w:rsidR="008B6C4E" w:rsidRPr="00564568">
        <w:rPr>
          <w:noProof/>
        </w:rPr>
        <w:pict>
          <v:shape id="Picture 25" o:spid="_x0000_i1034" type="#_x0000_t75" alt="This screen shot reflects the Create an Event - Line Items page." style="width:468pt;height:306.8pt;visibility:visible" o:bordertopcolor="black" o:borderleftcolor="black" o:borderbottomcolor="black" o:borderrightcolor="black">
            <v:imagedata r:id="rId18" o:title="This screen shot reflects the Create an Event - Line Items page"/>
            <w10:bordertop type="single" width="4"/>
            <w10:borderleft type="single" width="4"/>
            <w10:borderbottom type="single" width="4"/>
            <w10:borderright type="single" width="4"/>
          </v:shape>
        </w:pict>
      </w:r>
    </w:p>
    <w:p w:rsidR="000C6888" w:rsidRDefault="000C6888" w:rsidP="007C1058"/>
    <w:p w:rsidR="000C6888" w:rsidRDefault="000C6888" w:rsidP="007C1058">
      <w:r>
        <w:t xml:space="preserve">The copied requisition lines will be displayed on the Line Items page. If any adjustments to the Event Lines are necessary (Quantity, Price, Weightings, etc.) need to </w:t>
      </w:r>
      <w:r w:rsidR="007C1058">
        <w:t>be made, they can be done here.</w:t>
      </w:r>
    </w:p>
    <w:p w:rsidR="000C6888" w:rsidRDefault="000C6888" w:rsidP="007C1058"/>
    <w:p w:rsidR="000C6888" w:rsidRDefault="000C6888" w:rsidP="007C1058">
      <w:r>
        <w:t>Optionall</w:t>
      </w:r>
      <w:r w:rsidR="00213E72">
        <w:t xml:space="preserve">y, use the </w:t>
      </w:r>
      <w:r w:rsidR="00213E72" w:rsidRPr="00213E72">
        <w:rPr>
          <w:rStyle w:val="IntenseReference"/>
        </w:rPr>
        <w:t>Advanced Definition T</w:t>
      </w:r>
      <w:r w:rsidRPr="00213E72">
        <w:rPr>
          <w:rStyle w:val="IntenseReference"/>
        </w:rPr>
        <w:t>ab</w:t>
      </w:r>
      <w:r>
        <w:t xml:space="preserve"> to access Bid Factors and attach documents or line co</w:t>
      </w:r>
      <w:r w:rsidR="007C1058">
        <w:t>mments to the Event Lines.</w:t>
      </w:r>
    </w:p>
    <w:p w:rsidR="000C6888" w:rsidRDefault="000C6888" w:rsidP="007C1058"/>
    <w:p w:rsidR="007C1058" w:rsidRDefault="004A0530" w:rsidP="007C1058">
      <w:r>
        <w:rPr>
          <w:noProof/>
        </w:rPr>
        <w:pict>
          <v:shape id="_x0000_s1029" type="#_x0000_t32" style="position:absolute;left:0;text-align:left;margin-left:0;margin-top:6.5pt;width:469.5pt;height:.05pt;z-index:251625984;mso-width-relative:margin;mso-height-relative:margin" o:connectortype="straight" strokeweight="1.5pt"/>
        </w:pict>
      </w:r>
    </w:p>
    <w:p w:rsidR="007C1058" w:rsidRPr="00157C94" w:rsidRDefault="007C1058" w:rsidP="00455CC3">
      <w:pPr>
        <w:pStyle w:val="Quote"/>
      </w:pPr>
      <w:r w:rsidRPr="00063508">
        <w:rPr>
          <w:rStyle w:val="Strong"/>
        </w:rPr>
        <w:t>N</w:t>
      </w:r>
      <w:r>
        <w:rPr>
          <w:rStyle w:val="Strong"/>
        </w:rPr>
        <w:t>OTE</w:t>
      </w:r>
      <w:r w:rsidRPr="00063508">
        <w:rPr>
          <w:rStyle w:val="Strong"/>
        </w:rPr>
        <w:t>:</w:t>
      </w:r>
      <w:r>
        <w:t xml:space="preserve"> Generally, it is not necessary to visit the </w:t>
      </w:r>
      <w:r w:rsidRPr="00213E72">
        <w:rPr>
          <w:rStyle w:val="IntenseReference"/>
        </w:rPr>
        <w:t>Advanced Definition Tab</w:t>
      </w:r>
      <w:r>
        <w:t xml:space="preserve"> if Bid Factors are set (Price is the only default Bid Factor) and no additional line attachments are necessary.</w:t>
      </w:r>
    </w:p>
    <w:p w:rsidR="007C1058" w:rsidRDefault="004A0530" w:rsidP="007C1058">
      <w:r>
        <w:rPr>
          <w:noProof/>
        </w:rPr>
        <w:pict>
          <v:shape id="_x0000_s1028" type="#_x0000_t32" style="position:absolute;left:0;text-align:left;margin-left:0;margin-top:8.75pt;width:465pt;height:0;z-index:251624960;mso-width-relative:margin;mso-height-relative:margin" o:connectortype="straight" strokeweight="1.5pt"/>
        </w:pict>
      </w:r>
    </w:p>
    <w:p w:rsidR="000C6888" w:rsidRDefault="007C1058" w:rsidP="007C1058">
      <w:r>
        <w:br w:type="page"/>
      </w:r>
      <w:r w:rsidR="00F53A53" w:rsidRPr="00564568">
        <w:rPr>
          <w:noProof/>
        </w:rPr>
        <w:pict>
          <v:shape id="Picture 28" o:spid="_x0000_i1035" type="#_x0000_t75" alt="This screen shot reflects the Ceate an Event - Line Items page." style="width:468.3pt;height:310.85pt;visibility:visible" o:bordertopcolor="black" o:borderleftcolor="black" o:borderbottomcolor="black" o:borderrightcolor="black">
            <v:imagedata r:id="rId19" o:title="This screen shot reflects the Ceate an Event - Line Items page"/>
            <w10:bordertop type="single" width="4"/>
            <w10:borderleft type="single" width="4"/>
            <w10:borderbottom type="single" width="4"/>
            <w10:borderright type="single" width="4"/>
          </v:shape>
        </w:pict>
      </w:r>
    </w:p>
    <w:p w:rsidR="000C6888" w:rsidRDefault="000C6888" w:rsidP="007C1058"/>
    <w:p w:rsidR="000C6888" w:rsidRDefault="000C6888" w:rsidP="007C1058">
      <w:r>
        <w:t xml:space="preserve">Use the </w:t>
      </w:r>
      <w:r w:rsidRPr="00213E72">
        <w:rPr>
          <w:rStyle w:val="IntenseReference"/>
        </w:rPr>
        <w:t>Advanced Definition Tab</w:t>
      </w:r>
      <w:r>
        <w:t xml:space="preserve"> to add additional Bid Factors to the Event Lines or to add more line comments or file attachments.</w:t>
      </w:r>
    </w:p>
    <w:p w:rsidR="00213E72" w:rsidRDefault="00213E72" w:rsidP="007C1058">
      <w:pPr>
        <w:rPr>
          <w:rStyle w:val="Strong"/>
        </w:rPr>
      </w:pPr>
    </w:p>
    <w:p w:rsidR="000C6888" w:rsidRDefault="000C6888" w:rsidP="007C1058">
      <w:r w:rsidRPr="004A6016">
        <w:rPr>
          <w:rStyle w:val="Strong"/>
        </w:rPr>
        <w:t>Click</w:t>
      </w:r>
      <w:r>
        <w:t xml:space="preserve"> </w:t>
      </w:r>
      <w:r w:rsidR="00F53A53" w:rsidRPr="00F53A53">
        <w:rPr>
          <w:rFonts w:cs="Arial"/>
          <w:noProof/>
        </w:rPr>
        <w:pict>
          <v:shape id="Picture 13" o:spid="_x0000_i1036" type="#_x0000_t75" alt="Comments button." style="width:23.15pt;height:16.9pt;visibility:visible" o:bordertopcolor="black" o:borderleftcolor="black" o:borderbottomcolor="black" o:borderrightcolor="black">
            <v:imagedata r:id="rId20" o:title="Comments button"/>
            <w10:bordertop type="single" width="6"/>
            <w10:borderleft type="single" width="6"/>
            <w10:borderbottom type="single" width="6"/>
            <w10:borderright type="single" width="6"/>
          </v:shape>
        </w:pict>
      </w:r>
      <w:r>
        <w:t xml:space="preserve"> to view the Line Comments and Attachments page.</w:t>
      </w:r>
    </w:p>
    <w:p w:rsidR="000C6888" w:rsidRDefault="004A6016" w:rsidP="007C1058">
      <w:r>
        <w:br w:type="page"/>
      </w:r>
      <w:r w:rsidR="00F53A53" w:rsidRPr="00F53A53">
        <w:rPr>
          <w:rFonts w:cs="Arial"/>
          <w:noProof/>
        </w:rPr>
        <w:pict>
          <v:shape id="Picture 14" o:spid="_x0000_i1037" type="#_x0000_t75" alt="This screen shot reflects the Create an Event - Line comments and Atachments page." style="width:452.95pt;height:280.5pt;visibility:visible" o:bordertopcolor="black" o:borderleftcolor="black" o:borderbottomcolor="black" o:borderrightcolor="black">
            <v:imagedata r:id="rId21" o:title="This screen shot reflects the Create an Event - Line comments and Atachments page"/>
            <w10:bordertop type="single" width="4"/>
            <w10:borderleft type="single" width="4"/>
            <w10:borderbottom type="single" width="4"/>
            <w10:borderright type="single" width="4"/>
          </v:shape>
        </w:pict>
      </w:r>
    </w:p>
    <w:p w:rsidR="000C6888" w:rsidRDefault="000C6888" w:rsidP="007C1058"/>
    <w:p w:rsidR="000C6888" w:rsidRDefault="000C6888" w:rsidP="007C1058">
      <w:r>
        <w:t>Use the Line Comments and Attachments page to insert additional line comments or add file attachments to the Event Lines.</w:t>
      </w:r>
    </w:p>
    <w:p w:rsidR="000C6888" w:rsidRDefault="000C6888" w:rsidP="007C1058"/>
    <w:p w:rsidR="004A6016" w:rsidRDefault="004A0530" w:rsidP="004A6016">
      <w:r>
        <w:rPr>
          <w:noProof/>
        </w:rPr>
        <w:pict>
          <v:shape id="_x0000_s1031" type="#_x0000_t32" style="position:absolute;left:0;text-align:left;margin-left:.75pt;margin-top:6.25pt;width:465pt;height:0;z-index:251628032;mso-width-relative:margin;mso-height-relative:margin" o:connectortype="straight" strokeweight="1.5pt"/>
        </w:pict>
      </w:r>
    </w:p>
    <w:p w:rsidR="004A6016" w:rsidRPr="00157C94" w:rsidRDefault="004A6016" w:rsidP="00455CC3">
      <w:r w:rsidRPr="00063508">
        <w:rPr>
          <w:rStyle w:val="Strong"/>
        </w:rPr>
        <w:t>N</w:t>
      </w:r>
      <w:r>
        <w:rPr>
          <w:rStyle w:val="Strong"/>
        </w:rPr>
        <w:t>OTE</w:t>
      </w:r>
      <w:r w:rsidRPr="00063508">
        <w:rPr>
          <w:rStyle w:val="Strong"/>
        </w:rPr>
        <w:t>:</w:t>
      </w:r>
      <w:r>
        <w:t xml:space="preserve"> This page attaches files and comments to the Event Line.</w:t>
      </w:r>
    </w:p>
    <w:p w:rsidR="004A6016" w:rsidRDefault="004A0530" w:rsidP="004A6016">
      <w:r>
        <w:rPr>
          <w:noProof/>
        </w:rPr>
        <w:pict>
          <v:shape id="_x0000_s1030" type="#_x0000_t32" style="position:absolute;left:0;text-align:left;margin-left:.75pt;margin-top:8.75pt;width:465pt;height:0;z-index:251627008;mso-width-relative:margin;mso-height-relative:margin" o:connectortype="straight" strokeweight="1.5pt"/>
        </w:pict>
      </w:r>
    </w:p>
    <w:p w:rsidR="000C6888" w:rsidRDefault="000C6888" w:rsidP="007C1058"/>
    <w:p w:rsidR="000C6888" w:rsidRDefault="000C6888" w:rsidP="004A6016">
      <w:r w:rsidRPr="004A6016">
        <w:rPr>
          <w:rStyle w:val="Strong"/>
        </w:rPr>
        <w:t>Click</w:t>
      </w:r>
      <w:r>
        <w:t xml:space="preserve"> </w:t>
      </w:r>
      <w:r w:rsidR="00F53A53" w:rsidRPr="00564568">
        <w:rPr>
          <w:noProof/>
        </w:rPr>
        <w:pict>
          <v:shape id="Picture 15" o:spid="_x0000_i1038" type="#_x0000_t75" alt="OK button." style="width:43.5pt;height:14.4pt;visibility:visible">
            <v:imagedata r:id="rId16" o:title="OK button"/>
          </v:shape>
        </w:pict>
      </w:r>
      <w:r>
        <w:t xml:space="preserve"> to return to the Event Lines page after all comments and file attachments are added.</w:t>
      </w:r>
    </w:p>
    <w:p w:rsidR="004A6016" w:rsidRDefault="004A6016" w:rsidP="004A6016">
      <w:r>
        <w:br w:type="page"/>
      </w:r>
      <w:r w:rsidR="00F53A53" w:rsidRPr="00564568">
        <w:rPr>
          <w:noProof/>
        </w:rPr>
        <w:pict>
          <v:shape id="_x0000_i1039" type="#_x0000_t75" alt="This screen shot reflects the Create an Event - line Items page." style="width:363.45pt;height:242.6pt;visibility:visible" o:bordertopcolor="black" o:borderleftcolor="black" o:borderbottomcolor="black" o:borderrightcolor="black">
            <v:imagedata r:id="rId22" o:title="This screen shot reflects the Create an Event - line Items page"/>
            <w10:bordertop type="single" width="4"/>
            <w10:borderleft type="single" width="4"/>
            <w10:borderbottom type="single" width="4"/>
            <w10:borderright type="single" width="4"/>
          </v:shape>
        </w:pict>
      </w:r>
    </w:p>
    <w:p w:rsidR="000C6888" w:rsidRDefault="000C6888" w:rsidP="004A6016"/>
    <w:p w:rsidR="000C6888" w:rsidRDefault="000C6888" w:rsidP="004A6016">
      <w:r>
        <w:t>From the Event Lines Page</w:t>
      </w:r>
      <w:r w:rsidR="004A6016">
        <w:t>,</w:t>
      </w:r>
      <w:r>
        <w:t xml:space="preserve"> </w:t>
      </w:r>
      <w:r w:rsidRPr="004A6016">
        <w:rPr>
          <w:rStyle w:val="Strong"/>
        </w:rPr>
        <w:t>select</w:t>
      </w:r>
      <w:r>
        <w:t xml:space="preserve"> the </w:t>
      </w:r>
      <w:r w:rsidRPr="004A6016">
        <w:rPr>
          <w:rStyle w:val="Hyperlink"/>
        </w:rPr>
        <w:t>&lt; Return to Event Overview</w:t>
      </w:r>
      <w:r>
        <w:t xml:space="preserve"> link to return to the main Event Summary page.</w:t>
      </w:r>
    </w:p>
    <w:p w:rsidR="00A20F92" w:rsidRDefault="00A20F92" w:rsidP="004A6016">
      <w:pPr>
        <w:rPr>
          <w:noProof/>
        </w:rPr>
      </w:pPr>
    </w:p>
    <w:p w:rsidR="000C6888" w:rsidRDefault="00F53A53" w:rsidP="004A6016">
      <w:r w:rsidRPr="00564568">
        <w:rPr>
          <w:noProof/>
        </w:rPr>
        <w:pict>
          <v:shape id="_x0000_i1040" type="#_x0000_t75" alt="This screen shot reflects the Create an Event - Event Summary page." style="width:363.75pt;height:191.6pt;visibility:visible" o:bordertopcolor="black" o:borderleftcolor="black" o:borderbottomcolor="black" o:borderrightcolor="black">
            <v:imagedata r:id="rId23" o:title="This screen shot reflects the Create an Event - Event Summary page"/>
            <w10:bordertop type="single" width="4"/>
            <w10:borderleft type="single" width="4"/>
            <w10:borderbottom type="single" width="4"/>
            <w10:borderright type="single" width="4"/>
          </v:shape>
        </w:pict>
      </w:r>
    </w:p>
    <w:p w:rsidR="000C6888" w:rsidRDefault="000C6888" w:rsidP="004A6016"/>
    <w:p w:rsidR="000C6888" w:rsidRDefault="000C6888" w:rsidP="004A6016">
      <w:r>
        <w:t>Once the Requisition (or other document) has been copied into the Event, and you are back to the Event Summary page, you can continue to define the Event Header information, and invite Bidders (Vendors) to the solicitation Event.</w:t>
      </w:r>
    </w:p>
    <w:p w:rsidR="000C6888" w:rsidRDefault="000C6888" w:rsidP="004A6016"/>
    <w:p w:rsidR="000C6888" w:rsidRDefault="000C6888" w:rsidP="004A6016">
      <w:r>
        <w:t xml:space="preserve">Use the </w:t>
      </w:r>
      <w:r w:rsidRPr="004A6016">
        <w:rPr>
          <w:rStyle w:val="Hyperlink"/>
        </w:rPr>
        <w:t>Event Comments and Attachments</w:t>
      </w:r>
      <w:r>
        <w:t xml:space="preserve"> link to attach</w:t>
      </w:r>
      <w:r w:rsidR="004A6016">
        <w:t xml:space="preserve"> documents to the Event Header.</w:t>
      </w:r>
    </w:p>
    <w:p w:rsidR="000C6888" w:rsidRDefault="000C6888" w:rsidP="004A6016"/>
    <w:p w:rsidR="004A6016" w:rsidRDefault="004A0530" w:rsidP="004A6016">
      <w:r>
        <w:rPr>
          <w:noProof/>
        </w:rPr>
        <w:pict>
          <v:shape id="_x0000_s1033" type="#_x0000_t32" style="position:absolute;left:0;text-align:left;margin-left:-.75pt;margin-top:6.25pt;width:465pt;height:0;z-index:251630080;mso-width-relative:margin;mso-height-relative:margin" o:connectortype="straight" strokeweight="1.5pt"/>
        </w:pict>
      </w:r>
    </w:p>
    <w:p w:rsidR="004A6016" w:rsidRPr="00157C94" w:rsidRDefault="004A6016" w:rsidP="00455CC3">
      <w:pPr>
        <w:pStyle w:val="Quote"/>
      </w:pPr>
      <w:r w:rsidRPr="00063508">
        <w:rPr>
          <w:rStyle w:val="Strong"/>
        </w:rPr>
        <w:t>N</w:t>
      </w:r>
      <w:r>
        <w:rPr>
          <w:rStyle w:val="Strong"/>
        </w:rPr>
        <w:t>OTE</w:t>
      </w:r>
      <w:r w:rsidRPr="00063508">
        <w:rPr>
          <w:rStyle w:val="Strong"/>
        </w:rPr>
        <w:t>:</w:t>
      </w:r>
      <w:r>
        <w:t xml:space="preserve"> This link attaches documents to the Event Header.</w:t>
      </w:r>
    </w:p>
    <w:p w:rsidR="004A6016" w:rsidRDefault="004A0530" w:rsidP="004A6016">
      <w:r>
        <w:rPr>
          <w:noProof/>
        </w:rPr>
        <w:pict>
          <v:shape id="_x0000_s1032" type="#_x0000_t32" style="position:absolute;left:0;text-align:left;margin-left:-.75pt;margin-top:8.75pt;width:465pt;height:0;z-index:251629056;mso-width-relative:margin;mso-height-relative:margin" o:connectortype="straight" strokeweight="1.5pt"/>
        </w:pict>
      </w:r>
    </w:p>
    <w:p w:rsidR="000C6888" w:rsidRDefault="004A6016" w:rsidP="004A6016">
      <w:r>
        <w:br w:type="page"/>
      </w:r>
      <w:r w:rsidR="00F53A53" w:rsidRPr="00564568">
        <w:rPr>
          <w:noProof/>
        </w:rPr>
        <w:pict>
          <v:shape id="Picture 18" o:spid="_x0000_i1041" type="#_x0000_t75" alt="This screen shot reflects teh Create and Event - Event Header Comments and Attachments page." style="width:375.35pt;height:231.05pt;visibility:visible" o:bordertopcolor="black" o:borderleftcolor="black" o:borderbottomcolor="black" o:borderrightcolor="black">
            <v:imagedata r:id="rId24" o:title="This screen shot reflects teh Create and Event - Event Header Comments and Attachments page"/>
            <w10:bordertop type="single" width="4"/>
            <w10:borderleft type="single" width="4"/>
            <w10:borderbottom type="single" width="4"/>
            <w10:borderright type="single" width="4"/>
          </v:shape>
        </w:pict>
      </w:r>
    </w:p>
    <w:p w:rsidR="004A6016" w:rsidRDefault="004A6016" w:rsidP="004A6016"/>
    <w:p w:rsidR="000C6888" w:rsidRDefault="000C6888" w:rsidP="004A6016">
      <w:r>
        <w:t>Use the Event Header Comments and Attachments page to insert additional header comments or add file attachments to the Event Header.</w:t>
      </w:r>
    </w:p>
    <w:p w:rsidR="000C6888" w:rsidRDefault="000C6888" w:rsidP="004A6016"/>
    <w:p w:rsidR="004A6016" w:rsidRDefault="004A0530" w:rsidP="004A6016">
      <w:r>
        <w:rPr>
          <w:noProof/>
        </w:rPr>
        <w:pict>
          <v:shape id="_x0000_s1035" type="#_x0000_t32" style="position:absolute;left:0;text-align:left;margin-left:-1.5pt;margin-top:6.25pt;width:465pt;height:0;z-index:251632128;mso-width-relative:margin;mso-height-relative:margin" o:connectortype="straight" strokeweight="1.5pt"/>
        </w:pict>
      </w:r>
    </w:p>
    <w:p w:rsidR="004A6016" w:rsidRPr="00157C94" w:rsidRDefault="004A6016" w:rsidP="00455CC3">
      <w:pPr>
        <w:pStyle w:val="Quote"/>
      </w:pPr>
      <w:r w:rsidRPr="00063508">
        <w:rPr>
          <w:rStyle w:val="Strong"/>
        </w:rPr>
        <w:t>N</w:t>
      </w:r>
      <w:r>
        <w:rPr>
          <w:rStyle w:val="Strong"/>
        </w:rPr>
        <w:t>OTE</w:t>
      </w:r>
      <w:r w:rsidRPr="00063508">
        <w:rPr>
          <w:rStyle w:val="Strong"/>
        </w:rPr>
        <w:t>:</w:t>
      </w:r>
      <w:r>
        <w:t xml:space="preserve"> This page attaches files and comments to the Event Line.</w:t>
      </w:r>
    </w:p>
    <w:p w:rsidR="004A6016" w:rsidRDefault="004A0530" w:rsidP="004A6016">
      <w:r>
        <w:rPr>
          <w:noProof/>
        </w:rPr>
        <w:pict>
          <v:shape id="_x0000_s1034" type="#_x0000_t32" style="position:absolute;left:0;text-align:left;margin-left:-1.5pt;margin-top:8.75pt;width:465pt;height:0;z-index:251631104;mso-width-relative:margin;mso-height-relative:margin" o:connectortype="straight" strokeweight="1.5pt"/>
        </w:pict>
      </w:r>
    </w:p>
    <w:p w:rsidR="000C6888" w:rsidRDefault="000C6888" w:rsidP="004A6016"/>
    <w:p w:rsidR="000C6888" w:rsidRDefault="000C6888" w:rsidP="004A6016">
      <w:r w:rsidRPr="004A6016">
        <w:rPr>
          <w:rStyle w:val="Strong"/>
        </w:rPr>
        <w:t>Click</w:t>
      </w:r>
      <w:r>
        <w:t xml:space="preserve"> </w:t>
      </w:r>
      <w:r w:rsidR="00F53A53" w:rsidRPr="00564568">
        <w:rPr>
          <w:noProof/>
        </w:rPr>
        <w:pict>
          <v:shape id="_x0000_i1042" type="#_x0000_t75" alt="OK button." style="width:43.5pt;height:14.4pt;visibility:visible">
            <v:imagedata r:id="rId16" o:title="OK button"/>
          </v:shape>
        </w:pict>
      </w:r>
      <w:r>
        <w:t xml:space="preserve"> to return to the Event Summary page after all comments and file attachments are added.</w:t>
      </w:r>
    </w:p>
    <w:p w:rsidR="002A127E" w:rsidRDefault="002A127E" w:rsidP="004A6016"/>
    <w:p w:rsidR="000C6888" w:rsidRDefault="00F53A53" w:rsidP="004A6016">
      <w:r w:rsidRPr="00564568">
        <w:rPr>
          <w:noProof/>
        </w:rPr>
        <w:pict>
          <v:shape id="Picture 20" o:spid="_x0000_i1043" type="#_x0000_t75" alt="This screen shot reflects the Create an Event - Event Summary page." style="width:372.5pt;height:195.65pt;visibility:visible" o:bordertopcolor="black" o:borderleftcolor="black" o:borderbottomcolor="black" o:borderrightcolor="black">
            <v:imagedata r:id="rId23" o:title="This screen shot reflects the Create an Event - Event Summary page"/>
            <w10:bordertop type="single" width="4"/>
            <w10:borderleft type="single" width="4"/>
            <w10:borderbottom type="single" width="4"/>
            <w10:borderright type="single" width="4"/>
          </v:shape>
        </w:pict>
      </w:r>
    </w:p>
    <w:p w:rsidR="000C6888" w:rsidRDefault="000C6888" w:rsidP="004A6016"/>
    <w:p w:rsidR="000C6888" w:rsidRDefault="000C6888" w:rsidP="004A6016">
      <w:r>
        <w:t xml:space="preserve">On the Event Summary page, use the </w:t>
      </w:r>
      <w:r w:rsidRPr="004A6016">
        <w:rPr>
          <w:rStyle w:val="Hyperlink"/>
        </w:rPr>
        <w:t>Payment Terms and Contact Info</w:t>
      </w:r>
      <w:r>
        <w:t xml:space="preserve"> link to define</w:t>
      </w:r>
      <w:r w:rsidR="004A6016">
        <w:t xml:space="preserve"> more general Event properties.</w:t>
      </w:r>
    </w:p>
    <w:p w:rsidR="004A6016" w:rsidRDefault="004A6016" w:rsidP="00455CC3">
      <w:r>
        <w:br w:type="page"/>
      </w:r>
    </w:p>
    <w:p w:rsidR="000C6888" w:rsidRDefault="008B6C4E" w:rsidP="004A6016">
      <w:r w:rsidRPr="00564568">
        <w:rPr>
          <w:noProof/>
        </w:rPr>
        <w:pict>
          <v:shape id="Picture 21" o:spid="_x0000_i1044" type="#_x0000_t75" alt="This screen shot reflects the Create an Event - Event Contact Details page." style="width:466.45pt;height:304.6pt;visibility:visible" o:bordertopcolor="black" o:borderleftcolor="black" o:borderbottomcolor="black" o:borderrightcolor="black">
            <v:imagedata r:id="rId25" o:title="This screen shot reflects the Create an Event - Event Contact Details page"/>
            <w10:bordertop type="single" width="4"/>
            <w10:borderleft type="single" width="4"/>
            <w10:borderbottom type="single" width="4"/>
            <w10:borderright type="single" width="4"/>
          </v:shape>
        </w:pict>
      </w:r>
    </w:p>
    <w:p w:rsidR="000C6888" w:rsidRDefault="000C6888" w:rsidP="004A6016"/>
    <w:p w:rsidR="000C6888" w:rsidRDefault="000C6888" w:rsidP="004A6016">
      <w:r w:rsidRPr="004A6016">
        <w:rPr>
          <w:rStyle w:val="Strong"/>
        </w:rPr>
        <w:t>Pay Method</w:t>
      </w:r>
      <w:r>
        <w:t xml:space="preserve"> – optionally populate the payment method for the PO that will be generated from the Event Award.</w:t>
      </w:r>
    </w:p>
    <w:p w:rsidR="000C6888" w:rsidRDefault="000C6888" w:rsidP="004A6016"/>
    <w:p w:rsidR="000C6888" w:rsidRDefault="000C6888" w:rsidP="004A6016">
      <w:r w:rsidRPr="004A6016">
        <w:rPr>
          <w:rStyle w:val="Strong"/>
        </w:rPr>
        <w:t>Payment Terms</w:t>
      </w:r>
      <w:r>
        <w:t xml:space="preserve"> - optionally populate the payment terms for the PO that will be generated from the Event Award.</w:t>
      </w:r>
    </w:p>
    <w:p w:rsidR="000C6888" w:rsidRDefault="000C6888" w:rsidP="000C6888">
      <w:pPr>
        <w:pStyle w:val="BlockText"/>
      </w:pPr>
    </w:p>
    <w:p w:rsidR="000C6888" w:rsidRDefault="000C6888" w:rsidP="004A6016">
      <w:r w:rsidRPr="004A6016">
        <w:rPr>
          <w:rStyle w:val="Strong"/>
        </w:rPr>
        <w:t>Buyer</w:t>
      </w:r>
      <w:r>
        <w:t xml:space="preserve"> – defaults to Buyer creating Event.</w:t>
      </w:r>
    </w:p>
    <w:p w:rsidR="000C6888" w:rsidRDefault="000C6888" w:rsidP="004A6016"/>
    <w:p w:rsidR="000C6888" w:rsidRDefault="000C6888" w:rsidP="004A6016">
      <w:r w:rsidRPr="004A6016">
        <w:rPr>
          <w:rStyle w:val="Strong"/>
        </w:rPr>
        <w:t>Contact Name</w:t>
      </w:r>
      <w:r>
        <w:t xml:space="preserve"> – this is generally the Buyer name. This will print at the top of the paper bid document and be visible at the top of the page when suppliers are bidding electronically</w:t>
      </w:r>
      <w:r w:rsidR="006C0ACD">
        <w:t>.</w:t>
      </w:r>
    </w:p>
    <w:p w:rsidR="000C6888" w:rsidRDefault="000C6888" w:rsidP="004A6016"/>
    <w:p w:rsidR="000C6888" w:rsidRDefault="000C6888" w:rsidP="004A6016">
      <w:r w:rsidRPr="006C0ACD">
        <w:rPr>
          <w:rStyle w:val="Strong"/>
        </w:rPr>
        <w:t>Email ID</w:t>
      </w:r>
      <w:r>
        <w:t xml:space="preserve"> – this should hold the Email of the Event Creator (Buyer). System generated emails will be sent to the address including undelivered emails to invited bidders. This email will be visible to bidders when responding electronically and allow them to send emails directly to this email address with questions, etc.</w:t>
      </w:r>
    </w:p>
    <w:p w:rsidR="000C6888" w:rsidRDefault="000C6888" w:rsidP="004A6016"/>
    <w:p w:rsidR="000C6888" w:rsidRDefault="000C6888" w:rsidP="004A6016">
      <w:r w:rsidRPr="006C0ACD">
        <w:rPr>
          <w:rStyle w:val="Strong"/>
        </w:rPr>
        <w:t>Phone</w:t>
      </w:r>
      <w:r>
        <w:t xml:space="preserve"> – generally the buyer phone number. This will print at the top of the paper bid document and be visible at the top of the page when suppliers are bidding electronically.</w:t>
      </w:r>
    </w:p>
    <w:p w:rsidR="000C6888" w:rsidRDefault="000C6888" w:rsidP="004A6016"/>
    <w:p w:rsidR="000C6888" w:rsidRDefault="000C6888" w:rsidP="004A6016">
      <w:r w:rsidRPr="006C0ACD">
        <w:rPr>
          <w:rStyle w:val="Strong"/>
        </w:rPr>
        <w:t>Select</w:t>
      </w:r>
      <w:r>
        <w:t xml:space="preserve"> </w:t>
      </w:r>
      <w:r w:rsidR="007D01F1">
        <w:t xml:space="preserve">the </w:t>
      </w:r>
      <w:r w:rsidRPr="006C0ACD">
        <w:rPr>
          <w:rStyle w:val="Hyperlink"/>
        </w:rPr>
        <w:t>&lt; Return to Event Overview</w:t>
      </w:r>
      <w:r>
        <w:t xml:space="preserve"> link to return to the main Event Summary page.</w:t>
      </w:r>
    </w:p>
    <w:p w:rsidR="006C0ACD" w:rsidRDefault="006C0ACD" w:rsidP="00455CC3">
      <w:r>
        <w:br w:type="page"/>
      </w:r>
    </w:p>
    <w:p w:rsidR="006C0ACD" w:rsidRDefault="00F53A53" w:rsidP="004A6016">
      <w:r w:rsidRPr="00564568">
        <w:rPr>
          <w:noProof/>
        </w:rPr>
        <w:pict>
          <v:shape id="_x0000_i1045" type="#_x0000_t75" alt="This screen shot reflects the Create an Event - Event Summary page along with Step1: Define Event Basics adn Step 2: Configure Line Items." style="width:467.7pt;height:290.5pt;visibility:visible" o:bordertopcolor="black" o:borderleftcolor="black" o:borderbottomcolor="black" o:borderrightcolor="black">
            <v:imagedata r:id="rId26" o:title=" Configure Line Items"/>
            <w10:bordertop type="single" width="4"/>
            <w10:borderleft type="single" width="4"/>
            <w10:borderbottom type="single" width="4"/>
            <w10:borderright type="single" width="4"/>
          </v:shape>
        </w:pict>
      </w:r>
    </w:p>
    <w:p w:rsidR="000C6888" w:rsidRDefault="000C6888" w:rsidP="006C0ACD"/>
    <w:p w:rsidR="000C6888" w:rsidRDefault="000C6888" w:rsidP="006C0ACD">
      <w:r>
        <w:t xml:space="preserve">Use the </w:t>
      </w:r>
      <w:r w:rsidRPr="006C0ACD">
        <w:rPr>
          <w:rStyle w:val="Hyperlink"/>
        </w:rPr>
        <w:t>Line Items</w:t>
      </w:r>
      <w:r>
        <w:t xml:space="preserve"> link to make any necess</w:t>
      </w:r>
      <w:r w:rsidR="006C0ACD">
        <w:t>ary changes to the Event Lines.</w:t>
      </w:r>
    </w:p>
    <w:p w:rsidR="000C6888" w:rsidRDefault="000C6888" w:rsidP="006C0ACD"/>
    <w:p w:rsidR="000C6888" w:rsidRDefault="00F53A53" w:rsidP="006C0ACD">
      <w:r w:rsidRPr="00564568">
        <w:rPr>
          <w:noProof/>
        </w:rPr>
        <w:pict>
          <v:shape id="Picture 31" o:spid="_x0000_i1046" type="#_x0000_t75" alt="This screen shot reflects the Step 3: Select Bidders to Invite, Step 4: Invite Collaborators and Step 5: Post Event page." style="width:467.05pt;height:188.15pt;visibility:visible" o:bordertopcolor="black" o:borderleftcolor="black" o:borderbottomcolor="black" o:borderrightcolor="black">
            <v:imagedata r:id="rId27" o:title=" Post Event page"/>
            <w10:bordertop type="single" width="4"/>
            <w10:borderleft type="single" width="4"/>
            <w10:borderbottom type="single" width="4"/>
            <w10:borderright type="single" width="4"/>
          </v:shape>
        </w:pict>
      </w:r>
    </w:p>
    <w:p w:rsidR="000C6888" w:rsidRDefault="000C6888" w:rsidP="006C0ACD"/>
    <w:p w:rsidR="000C6888" w:rsidRDefault="000C6888" w:rsidP="006C0ACD">
      <w:r>
        <w:t xml:space="preserve">Use the </w:t>
      </w:r>
      <w:r w:rsidRPr="006C0ACD">
        <w:rPr>
          <w:rStyle w:val="Hyperlink"/>
        </w:rPr>
        <w:t>* Bidder Invitations</w:t>
      </w:r>
      <w:r>
        <w:t xml:space="preserve"> link to initiate the Vendor Invitation process.</w:t>
      </w:r>
    </w:p>
    <w:p w:rsidR="006C0ACD" w:rsidRDefault="006C0ACD" w:rsidP="00455CC3">
      <w:r>
        <w:br w:type="page"/>
      </w:r>
    </w:p>
    <w:p w:rsidR="000C6888" w:rsidRDefault="00F53A53" w:rsidP="006C0ACD">
      <w:r w:rsidRPr="00564568">
        <w:rPr>
          <w:noProof/>
        </w:rPr>
        <w:pict>
          <v:shape id="Picture 34" o:spid="_x0000_i1047" type="#_x0000_t75" alt="This screen shot reflects the Create an Event - Invite Bidders page." style="width:468pt;height:202.55pt;visibility:visible" o:bordertopcolor="black" o:borderleftcolor="black" o:borderbottomcolor="black" o:borderrightcolor="black">
            <v:imagedata r:id="rId28" o:title="This screen shot reflects the Create an Event - Invite Bidders page"/>
            <w10:bordertop type="single" width="4"/>
            <w10:borderleft type="single" width="4"/>
            <w10:borderbottom type="single" width="4"/>
            <w10:borderright type="single" width="4"/>
          </v:shape>
        </w:pict>
      </w:r>
    </w:p>
    <w:p w:rsidR="000C6888" w:rsidRDefault="000C6888" w:rsidP="006C0ACD"/>
    <w:p w:rsidR="000C6888" w:rsidRDefault="000C6888" w:rsidP="006C0ACD">
      <w:r>
        <w:t>The Invite Bidders page shows the list of all Vendors that have been invited to bid on the Event. At this point in the Event creation, no Vendors have been invited.</w:t>
      </w:r>
    </w:p>
    <w:p w:rsidR="000C6888" w:rsidRDefault="000C6888" w:rsidP="006C0ACD"/>
    <w:p w:rsidR="000C6888" w:rsidRDefault="000C6888" w:rsidP="006C0ACD">
      <w:r w:rsidRPr="006C0ACD">
        <w:rPr>
          <w:rStyle w:val="Strong"/>
        </w:rPr>
        <w:t>Select</w:t>
      </w:r>
      <w:r>
        <w:t xml:space="preserve"> the </w:t>
      </w:r>
      <w:r w:rsidRPr="006C0ACD">
        <w:rPr>
          <w:rStyle w:val="Hyperlink"/>
        </w:rPr>
        <w:t>Search for Bidders</w:t>
      </w:r>
      <w:r>
        <w:t xml:space="preserve"> link to initiate the invitation process.</w:t>
      </w:r>
    </w:p>
    <w:p w:rsidR="006C0ACD" w:rsidRDefault="006C0ACD" w:rsidP="00455CC3">
      <w:r>
        <w:br w:type="page"/>
      </w:r>
    </w:p>
    <w:p w:rsidR="000C6888" w:rsidRDefault="00F53A53" w:rsidP="006C0ACD">
      <w:r w:rsidRPr="00564568">
        <w:rPr>
          <w:noProof/>
        </w:rPr>
        <w:pict>
          <v:shape id="Picture 37" o:spid="_x0000_i1048" type="#_x0000_t75" alt="This screen shot reflects the Bidder Search page." style="width:468pt;height:295.5pt;visibility:visible" o:bordertopcolor="black" o:borderleftcolor="black" o:borderbottomcolor="black" o:borderrightcolor="black">
            <v:imagedata r:id="rId29" o:title="This screen shot reflects the Bidder Search page"/>
            <w10:bordertop type="single" width="4"/>
            <w10:borderleft type="single" width="4"/>
            <w10:borderbottom type="single" width="4"/>
            <w10:borderright type="single" width="4"/>
          </v:shape>
        </w:pict>
      </w:r>
    </w:p>
    <w:p w:rsidR="000C6888" w:rsidRDefault="000C6888" w:rsidP="006C0ACD"/>
    <w:p w:rsidR="000C6888" w:rsidRDefault="000C6888" w:rsidP="006C0ACD">
      <w:r>
        <w:t xml:space="preserve">The </w:t>
      </w:r>
      <w:r w:rsidR="00F53A53" w:rsidRPr="00564568">
        <w:rPr>
          <w:noProof/>
        </w:rPr>
        <w:pict>
          <v:shape id="Picture 40" o:spid="_x0000_i1049" type="#_x0000_t75" alt="Recommended Bidders button." style="width:91.7pt;height:15.65pt;visibility:visible">
            <v:imagedata r:id="rId30" o:title="Recommended Bidders button"/>
          </v:shape>
        </w:pict>
      </w:r>
      <w:r>
        <w:t xml:space="preserve"> button will retrieve all the Vendors that are registered for the Category (commodity) that is on the Event Lines (copied from the requisition generally).</w:t>
      </w:r>
    </w:p>
    <w:p w:rsidR="000C6888" w:rsidRDefault="000C6888" w:rsidP="006C0ACD"/>
    <w:p w:rsidR="000C6888" w:rsidRDefault="000C6888" w:rsidP="006C0ACD">
      <w:r>
        <w:t xml:space="preserve">The </w:t>
      </w:r>
      <w:r w:rsidR="00F53A53" w:rsidRPr="00564568">
        <w:rPr>
          <w:noProof/>
        </w:rPr>
        <w:pict>
          <v:shape id="Picture 43" o:spid="_x0000_i1050" type="#_x0000_t75" alt="Search button." style="width:42.9pt;height:14.4pt;visibility:visible">
            <v:imagedata r:id="rId31" o:title="Search button"/>
          </v:shape>
        </w:pict>
      </w:r>
      <w:r>
        <w:t xml:space="preserve"> button retrieves all Vendors that match the Search Criteria defined in the top of the page. </w:t>
      </w:r>
    </w:p>
    <w:p w:rsidR="000C6888" w:rsidRDefault="000C6888" w:rsidP="006C0ACD"/>
    <w:p w:rsidR="006C0ACD" w:rsidRDefault="004A0530" w:rsidP="006C0ACD">
      <w:r>
        <w:rPr>
          <w:noProof/>
        </w:rPr>
        <w:pict>
          <v:shape id="_x0000_s1037" type="#_x0000_t32" style="position:absolute;left:0;text-align:left;margin-left:0;margin-top:5.75pt;width:465pt;height:0;z-index:251634176;mso-width-relative:margin;mso-height-relative:margin" o:connectortype="straight" strokeweight="1.5pt"/>
        </w:pict>
      </w:r>
    </w:p>
    <w:p w:rsidR="006C0ACD" w:rsidRPr="00157C94" w:rsidRDefault="006C0ACD" w:rsidP="00455CC3">
      <w:r w:rsidRPr="00063508">
        <w:rPr>
          <w:rStyle w:val="Strong"/>
        </w:rPr>
        <w:t>N</w:t>
      </w:r>
      <w:r>
        <w:rPr>
          <w:rStyle w:val="Strong"/>
        </w:rPr>
        <w:t>OTE</w:t>
      </w:r>
      <w:r w:rsidRPr="00063508">
        <w:rPr>
          <w:rStyle w:val="Strong"/>
        </w:rPr>
        <w:t>:</w:t>
      </w:r>
      <w:r>
        <w:t xml:space="preserve"> These two </w:t>
      </w:r>
      <w:r w:rsidR="00213E72">
        <w:t xml:space="preserve">(2) </w:t>
      </w:r>
      <w:r>
        <w:t>buttons cannot be used in combination together. Vendors are either retrieved using the Recommended Bidder button or the Search button but not both at the same time.</w:t>
      </w:r>
    </w:p>
    <w:p w:rsidR="006C0ACD" w:rsidRDefault="004A0530" w:rsidP="006C0ACD">
      <w:r>
        <w:rPr>
          <w:noProof/>
        </w:rPr>
        <w:pict>
          <v:shape id="_x0000_s1036" type="#_x0000_t32" style="position:absolute;left:0;text-align:left;margin-left:0;margin-top:8.75pt;width:465pt;height:0;z-index:251633152;mso-width-relative:margin;mso-height-relative:margin" o:connectortype="straight" strokeweight="1.5pt"/>
        </w:pict>
      </w:r>
    </w:p>
    <w:p w:rsidR="000C6888" w:rsidRDefault="000C6888" w:rsidP="006C0ACD"/>
    <w:p w:rsidR="000C6888" w:rsidRDefault="000C6888" w:rsidP="006C0ACD">
      <w:r w:rsidRPr="006C0ACD">
        <w:rPr>
          <w:rStyle w:val="Strong"/>
        </w:rPr>
        <w:t xml:space="preserve">Bidder ID </w:t>
      </w:r>
      <w:r>
        <w:t>– this is the Vend</w:t>
      </w:r>
      <w:r w:rsidR="008F0F2F">
        <w:t>or ID for Vendors in retrieved.</w:t>
      </w:r>
    </w:p>
    <w:p w:rsidR="000C6888" w:rsidRDefault="000C6888" w:rsidP="006C0ACD"/>
    <w:p w:rsidR="000C6888" w:rsidRDefault="000C6888" w:rsidP="006C0ACD">
      <w:r w:rsidRPr="006C0ACD">
        <w:rPr>
          <w:rStyle w:val="Strong"/>
        </w:rPr>
        <w:t>Maximum Rows retrieved</w:t>
      </w:r>
      <w:r>
        <w:t xml:space="preserve"> – increase the number of vendors displayed in the Search Results section.</w:t>
      </w:r>
    </w:p>
    <w:p w:rsidR="000C6888" w:rsidRDefault="000C6888" w:rsidP="006C0ACD"/>
    <w:p w:rsidR="000C6888" w:rsidRDefault="000C6888" w:rsidP="006C0ACD">
      <w:r w:rsidRPr="006C0ACD">
        <w:rPr>
          <w:rStyle w:val="Strong"/>
        </w:rPr>
        <w:t>Invite</w:t>
      </w:r>
      <w:r>
        <w:t xml:space="preserve"> – use this checkbox to invite Vendors to this Event. Optionally, use the Select All and/or Deselect Al</w:t>
      </w:r>
      <w:r w:rsidR="008F0F2F">
        <w:t>l hyperlinks to invite bidders.</w:t>
      </w:r>
    </w:p>
    <w:p w:rsidR="000C6888" w:rsidRDefault="000C6888" w:rsidP="006C0ACD"/>
    <w:p w:rsidR="000C6888" w:rsidRDefault="000C6888" w:rsidP="006C0ACD">
      <w:r w:rsidRPr="006C0ACD">
        <w:rPr>
          <w:rStyle w:val="Strong"/>
        </w:rPr>
        <w:t>Government Classification</w:t>
      </w:r>
      <w:r>
        <w:t xml:space="preserve"> – this column holds the registration code indic</w:t>
      </w:r>
      <w:r w:rsidR="008F0F2F">
        <w:t>ating the year of registration.</w:t>
      </w:r>
    </w:p>
    <w:p w:rsidR="000C6888" w:rsidRDefault="000C6888" w:rsidP="006C0ACD"/>
    <w:p w:rsidR="000C6888" w:rsidRDefault="000C6888" w:rsidP="006C0ACD">
      <w:r w:rsidRPr="006C0ACD">
        <w:rPr>
          <w:rStyle w:val="Strong"/>
        </w:rPr>
        <w:t>Certificate Expiration</w:t>
      </w:r>
      <w:r>
        <w:t xml:space="preserve"> – displays the date that t</w:t>
      </w:r>
      <w:r w:rsidR="008F0F2F">
        <w:t>he Vendor registration expires.</w:t>
      </w:r>
    </w:p>
    <w:p w:rsidR="008F0F2F" w:rsidRDefault="008F0F2F" w:rsidP="008F0F2F">
      <w:r>
        <w:br w:type="page"/>
      </w:r>
    </w:p>
    <w:p w:rsidR="008F0F2F" w:rsidRPr="00157C94" w:rsidRDefault="008B6C4E" w:rsidP="00455CC3">
      <w:pPr>
        <w:pStyle w:val="Quote"/>
      </w:pPr>
      <w:r>
        <w:rPr>
          <w:noProof/>
        </w:rPr>
        <w:pict>
          <v:shape id="_x0000_s1039" type="#_x0000_t32" style="position:absolute;left:0;text-align:left;margin-left:0;margin-top:-5pt;width:465pt;height:0;z-index:251636224;mso-width-relative:margin;mso-height-relative:margin" o:connectortype="straight" strokeweight="1.5pt"/>
        </w:pict>
      </w:r>
      <w:r w:rsidR="008F0F2F" w:rsidRPr="00063508">
        <w:rPr>
          <w:rStyle w:val="Strong"/>
        </w:rPr>
        <w:t>N</w:t>
      </w:r>
      <w:r w:rsidR="008F0F2F">
        <w:rPr>
          <w:rStyle w:val="Strong"/>
        </w:rPr>
        <w:t>OTE</w:t>
      </w:r>
      <w:r w:rsidR="008F0F2F" w:rsidRPr="00063508">
        <w:rPr>
          <w:rStyle w:val="Strong"/>
        </w:rPr>
        <w:t>:</w:t>
      </w:r>
      <w:r w:rsidR="008F0F2F">
        <w:t xml:space="preserve"> If the Certificate Expiration date is greater than or equal to today’s date, the Invite checkbox will automatically be selected.</w:t>
      </w:r>
    </w:p>
    <w:p w:rsidR="008F0F2F" w:rsidRDefault="004A0530" w:rsidP="008F0F2F">
      <w:r>
        <w:rPr>
          <w:noProof/>
        </w:rPr>
        <w:pict>
          <v:shape id="_x0000_s1038" type="#_x0000_t32" style="position:absolute;left:0;text-align:left;margin-left:0;margin-top:8.75pt;width:465pt;height:0;z-index:251635200;mso-width-relative:margin;mso-height-relative:margin" o:connectortype="straight" strokeweight="1.5pt"/>
        </w:pict>
      </w:r>
    </w:p>
    <w:p w:rsidR="000C6888" w:rsidRDefault="000C6888" w:rsidP="006C0ACD"/>
    <w:p w:rsidR="000C6888" w:rsidRDefault="000C6888" w:rsidP="006C0ACD">
      <w:r>
        <w:t xml:space="preserve">Once the desired Vendors have been selected to invite, </w:t>
      </w:r>
      <w:r w:rsidRPr="008F0F2F">
        <w:rPr>
          <w:rStyle w:val="Strong"/>
        </w:rPr>
        <w:t>click</w:t>
      </w:r>
      <w:r>
        <w:t xml:space="preserve"> </w:t>
      </w:r>
      <w:r w:rsidR="00F53A53" w:rsidRPr="00564568">
        <w:rPr>
          <w:noProof/>
        </w:rPr>
        <w:pict>
          <v:shape id="Picture 46" o:spid="_x0000_i1051" type="#_x0000_t75" alt="OK button." style="width:43.5pt;height:14.4pt;visibility:visible">
            <v:imagedata r:id="rId16" o:title="OK button"/>
          </v:shape>
        </w:pict>
      </w:r>
      <w:r w:rsidR="006E13BC">
        <w:rPr>
          <w:noProof/>
        </w:rPr>
        <w:t>, located in the lower left of the screen,</w:t>
      </w:r>
      <w:r>
        <w:t xml:space="preserve"> to ret</w:t>
      </w:r>
      <w:r w:rsidR="008F0F2F">
        <w:t>urn to the Invite Bidders page.</w:t>
      </w:r>
    </w:p>
    <w:p w:rsidR="000C6888" w:rsidRDefault="000C6888" w:rsidP="006C0ACD"/>
    <w:p w:rsidR="008F0F2F" w:rsidRDefault="00F53A53" w:rsidP="006C0ACD">
      <w:r w:rsidRPr="00564568">
        <w:rPr>
          <w:noProof/>
        </w:rPr>
        <w:pict>
          <v:shape id="Picture 49" o:spid="_x0000_i1052" type="#_x0000_t75" alt="This screen shot reflects the Create an Event - Invite Bidders page." style="width:468pt;height:253.55pt;visibility:visible" o:bordertopcolor="black" o:borderleftcolor="black" o:borderbottomcolor="black" o:borderrightcolor="black">
            <v:imagedata r:id="rId32" o:title="This screen shot reflects the Create an Event - Invite Bidders page"/>
            <w10:bordertop type="single" width="4"/>
            <w10:borderleft type="single" width="4"/>
            <w10:borderbottom type="single" width="4"/>
            <w10:borderright type="single" width="4"/>
          </v:shape>
        </w:pict>
      </w:r>
    </w:p>
    <w:p w:rsidR="008F0F2F" w:rsidRDefault="008F0F2F" w:rsidP="00455CC3"/>
    <w:p w:rsidR="000C6888" w:rsidRDefault="000C6888" w:rsidP="006C0ACD"/>
    <w:p w:rsidR="000C6888" w:rsidRDefault="000C6888" w:rsidP="008F0F2F">
      <w:r w:rsidRPr="008F0F2F">
        <w:rPr>
          <w:rStyle w:val="Strong"/>
        </w:rPr>
        <w:t>Dispatch Method</w:t>
      </w:r>
      <w:r>
        <w:t xml:space="preserve"> – for those vendors that you want to receive automatic email notific</w:t>
      </w:r>
      <w:r w:rsidR="008F0F2F">
        <w:t>ation, set this field to Email.</w:t>
      </w:r>
    </w:p>
    <w:p w:rsidR="000C6888" w:rsidRDefault="000C6888" w:rsidP="008F0F2F"/>
    <w:p w:rsidR="000C6888" w:rsidRDefault="000C6888" w:rsidP="008F0F2F">
      <w:r w:rsidRPr="008F0F2F">
        <w:rPr>
          <w:rStyle w:val="Strong"/>
        </w:rPr>
        <w:t>Click</w:t>
      </w:r>
      <w:r w:rsidR="00D64098">
        <w:t xml:space="preserve"> </w:t>
      </w:r>
      <w:r>
        <w:t xml:space="preserve"> </w:t>
      </w:r>
      <w:r w:rsidR="00F53A53" w:rsidRPr="00564568">
        <w:rPr>
          <w:noProof/>
        </w:rPr>
        <w:pict>
          <v:shape id="Picture 52" o:spid="_x0000_i1053" type="#_x0000_t75" alt="Contact Details icon." style="width:11.6pt;height:12.2pt;visibility:visible">
            <v:imagedata r:id="rId33" o:title="Contact Details icon"/>
          </v:shape>
        </w:pict>
      </w:r>
      <w:r w:rsidR="00D64098">
        <w:t xml:space="preserve">, </w:t>
      </w:r>
      <w:r w:rsidR="008F0F2F">
        <w:t xml:space="preserve">contact details </w:t>
      </w:r>
      <w:r w:rsidR="00D64098">
        <w:t>icon,</w:t>
      </w:r>
      <w:r>
        <w:t xml:space="preserve"> next to each Bidder (Vendor) to view the Contact information including the Email address that will receive automatic Event Notification.</w:t>
      </w:r>
    </w:p>
    <w:p w:rsidR="000C6888" w:rsidRDefault="008F0F2F" w:rsidP="008F0F2F">
      <w:r>
        <w:br w:type="page"/>
      </w:r>
      <w:r w:rsidR="00F53A53" w:rsidRPr="00564568">
        <w:rPr>
          <w:noProof/>
        </w:rPr>
        <w:pict>
          <v:shape id="Picture 55" o:spid="_x0000_i1054" type="#_x0000_t75" alt="This screen shot reflects the Bidder Details page." style="width:454.55pt;height:217.25pt;visibility:visible" o:bordertopcolor="black" o:borderleftcolor="black" o:borderbottomcolor="black" o:borderrightcolor="black">
            <v:imagedata r:id="rId34" o:title="This screen shot reflects the Bidder Details page"/>
            <w10:bordertop type="single" width="4"/>
            <w10:borderleft type="single" width="4"/>
            <w10:borderbottom type="single" width="4"/>
            <w10:borderright type="single" width="4"/>
          </v:shape>
        </w:pict>
      </w:r>
    </w:p>
    <w:p w:rsidR="000C6888" w:rsidRDefault="000C6888" w:rsidP="008F0F2F"/>
    <w:p w:rsidR="000C6888" w:rsidRDefault="000C6888" w:rsidP="008F0F2F">
      <w:r>
        <w:t xml:space="preserve">If necessary, change the </w:t>
      </w:r>
      <w:r w:rsidRPr="008F0F2F">
        <w:rPr>
          <w:rStyle w:val="Strong"/>
        </w:rPr>
        <w:t>Contact Sequence Number</w:t>
      </w:r>
      <w:r>
        <w:t xml:space="preserve"> to the desired contact that contains the email address that you want automatic Event Notifications sent to.</w:t>
      </w:r>
    </w:p>
    <w:p w:rsidR="000C6888" w:rsidRDefault="000C6888" w:rsidP="008F0F2F"/>
    <w:p w:rsidR="000C6888" w:rsidRDefault="000C6888" w:rsidP="008F0F2F">
      <w:r w:rsidRPr="008F0F2F">
        <w:rPr>
          <w:rStyle w:val="Strong"/>
        </w:rPr>
        <w:t xml:space="preserve">Click </w:t>
      </w:r>
      <w:r w:rsidR="00F53A53" w:rsidRPr="00564568">
        <w:rPr>
          <w:noProof/>
        </w:rPr>
        <w:pict>
          <v:shape id="Picture 64" o:spid="_x0000_i1055" type="#_x0000_t75" alt="OK button." style="width:43.5pt;height:14.4pt;visibility:visible">
            <v:imagedata r:id="rId16" o:title="OK button"/>
          </v:shape>
        </w:pict>
      </w:r>
      <w:r>
        <w:t xml:space="preserve"> to return to the Invite Bidders page.</w:t>
      </w:r>
    </w:p>
    <w:p w:rsidR="000C6888" w:rsidRDefault="000C6888" w:rsidP="008F0F2F"/>
    <w:p w:rsidR="000C6888" w:rsidRDefault="008B6C4E" w:rsidP="008F0F2F">
      <w:r w:rsidRPr="00564568">
        <w:rPr>
          <w:noProof/>
        </w:rPr>
        <w:pict>
          <v:shape id="Picture 67" o:spid="_x0000_i1056" type="#_x0000_t75" alt="This screen shot reflects the Create an Event - Invite Bidders page." style="width:466.45pt;height:234.8pt;visibility:visible" o:bordertopcolor="black" o:borderleftcolor="black" o:borderbottomcolor="black" o:borderrightcolor="black">
            <v:imagedata r:id="rId35" o:title="This screen shot reflects the Create an Event - Invite Bidders page"/>
            <w10:bordertop type="single" width="4"/>
            <w10:borderleft type="single" width="4"/>
            <w10:borderbottom type="single" width="4"/>
            <w10:borderright type="single" width="4"/>
          </v:shape>
        </w:pict>
      </w:r>
    </w:p>
    <w:p w:rsidR="000C6888" w:rsidRDefault="000C6888" w:rsidP="008F0F2F"/>
    <w:p w:rsidR="000C6888" w:rsidRDefault="000C6888" w:rsidP="008F0F2F">
      <w:r>
        <w:t xml:space="preserve">Once all Bidders (Vendors) have been invited to the Event and the Contact information (email addresses) are complete, </w:t>
      </w:r>
      <w:r w:rsidRPr="007D01F1">
        <w:rPr>
          <w:rStyle w:val="Strong"/>
        </w:rPr>
        <w:t>select</w:t>
      </w:r>
      <w:r>
        <w:t xml:space="preserve"> the </w:t>
      </w:r>
      <w:r w:rsidRPr="008F0F2F">
        <w:rPr>
          <w:rStyle w:val="Hyperlink"/>
        </w:rPr>
        <w:t>&lt; Return to Event Overview</w:t>
      </w:r>
      <w:r>
        <w:t xml:space="preserve"> link to return to the Event Summary page.</w:t>
      </w:r>
    </w:p>
    <w:p w:rsidR="000C6888" w:rsidRDefault="008F0F2F" w:rsidP="00F2150E">
      <w:r>
        <w:br w:type="page"/>
      </w:r>
      <w:r w:rsidR="00F53A53" w:rsidRPr="00564568">
        <w:rPr>
          <w:noProof/>
        </w:rPr>
        <w:pict>
          <v:shape id="_x0000_i1057" type="#_x0000_t75" alt="This screen shot reflects the Create an Event - Event Summary page with&#10;Step 1: Define Evetn Basics&#10;Step 2: Configure Line Items&#10;Step 3: Select Bidders to Invite&#10;Step 4: Invite Collaborators&#10;Step 5: Post Event" style="width:467.05pt;height:561.6pt;visibility:visible">
            <v:imagedata r:id="rId36" o:title=" Post Event"/>
          </v:shape>
        </w:pict>
      </w:r>
    </w:p>
    <w:p w:rsidR="00FF4279" w:rsidRDefault="00FF4279" w:rsidP="00F2150E"/>
    <w:p w:rsidR="000C6888" w:rsidRDefault="00F2150E" w:rsidP="00F2150E">
      <w:r>
        <w:br w:type="page"/>
      </w:r>
      <w:r w:rsidR="000C6888">
        <w:t>When all Event information is complete</w:t>
      </w:r>
      <w:r>
        <w:t>,</w:t>
      </w:r>
      <w:r w:rsidR="000C6888">
        <w:t xml:space="preserve"> </w:t>
      </w:r>
      <w:r w:rsidR="000C6888" w:rsidRPr="00F2150E">
        <w:rPr>
          <w:rStyle w:val="Strong"/>
        </w:rPr>
        <w:t>click</w:t>
      </w:r>
      <w:r w:rsidR="000C6888">
        <w:t xml:space="preserve"> </w:t>
      </w:r>
      <w:r w:rsidR="00F53A53" w:rsidRPr="00564568">
        <w:rPr>
          <w:noProof/>
        </w:rPr>
        <w:pict>
          <v:shape id="Picture 85" o:spid="_x0000_i1058" type="#_x0000_t75" alt="Save Event button." style="width:52.3pt;height:16.3pt;visibility:visible">
            <v:imagedata r:id="rId37" o:title="Save Event button"/>
          </v:shape>
        </w:pict>
      </w:r>
      <w:r w:rsidR="000C6888">
        <w:t xml:space="preserve"> to save your work. If the Event is ready to Post, </w:t>
      </w:r>
      <w:r w:rsidR="000C6888" w:rsidRPr="00F2150E">
        <w:rPr>
          <w:rStyle w:val="Strong"/>
        </w:rPr>
        <w:t xml:space="preserve">click </w:t>
      </w:r>
      <w:r w:rsidR="00F53A53" w:rsidRPr="00564568">
        <w:rPr>
          <w:noProof/>
        </w:rPr>
        <w:pict>
          <v:shape id="Picture 88" o:spid="_x0000_i1059" type="#_x0000_t75" alt="Post button." style="width:36pt;height:17.55pt;visibility:visible">
            <v:imagedata r:id="rId38" o:title="Post button"/>
          </v:shape>
        </w:pict>
      </w:r>
      <w:r w:rsidR="000C6888">
        <w:t xml:space="preserve">  . If not, posting can be done at a later time.</w:t>
      </w:r>
    </w:p>
    <w:p w:rsidR="000C6888" w:rsidRDefault="000C6888" w:rsidP="00F2150E"/>
    <w:p w:rsidR="00F2150E" w:rsidRDefault="004A0530" w:rsidP="00F2150E">
      <w:r>
        <w:rPr>
          <w:noProof/>
        </w:rPr>
        <w:pict>
          <v:shape id="_x0000_s1041" type="#_x0000_t32" style="position:absolute;left:0;text-align:left;margin-left:0;margin-top:6.25pt;width:465pt;height:0;z-index:251638272;mso-width-relative:margin;mso-height-relative:margin" o:connectortype="straight" strokeweight="1.5pt"/>
        </w:pict>
      </w:r>
    </w:p>
    <w:p w:rsidR="00F2150E" w:rsidRPr="00157C94" w:rsidRDefault="00F2150E" w:rsidP="00455CC3">
      <w:pPr>
        <w:pStyle w:val="Quote"/>
      </w:pPr>
      <w:r w:rsidRPr="00063508">
        <w:rPr>
          <w:rStyle w:val="Strong"/>
        </w:rPr>
        <w:t>N</w:t>
      </w:r>
      <w:r>
        <w:rPr>
          <w:rStyle w:val="Strong"/>
        </w:rPr>
        <w:t>OTE</w:t>
      </w:r>
      <w:r w:rsidRPr="00063508">
        <w:rPr>
          <w:rStyle w:val="Strong"/>
        </w:rPr>
        <w:t>:</w:t>
      </w:r>
      <w:r>
        <w:t xml:space="preserve"> If any vendor changes or communication need to happen before the email notifications go out – setup Vendor User ID’s, change Contact Email address, etc., do those before you Post the Event. Once you hit the POST button, all automatic email invitations will be sent to the Vendor Contact email addresses defined in the system at that time.</w:t>
      </w:r>
    </w:p>
    <w:p w:rsidR="00F2150E" w:rsidRDefault="004A0530" w:rsidP="00F2150E">
      <w:r>
        <w:rPr>
          <w:noProof/>
        </w:rPr>
        <w:pict>
          <v:shape id="_x0000_s1040" type="#_x0000_t32" style="position:absolute;left:0;text-align:left;margin-left:0;margin-top:8.75pt;width:465pt;height:0;z-index:251637248;mso-width-relative:margin;mso-height-relative:margin" o:connectortype="straight" strokeweight="1.5pt"/>
        </w:pict>
      </w:r>
    </w:p>
    <w:p w:rsidR="000C6888" w:rsidRDefault="000C6888" w:rsidP="00F2150E"/>
    <w:p w:rsidR="00F2150E" w:rsidRDefault="00F53A53" w:rsidP="00F2150E">
      <w:r w:rsidRPr="00F53A53">
        <w:rPr>
          <w:b/>
          <w:noProof/>
        </w:rPr>
        <w:pict>
          <v:shape id="Picture 91" o:spid="_x0000_i1060" type="#_x0000_t75" alt="This screen shot reflects the message:&#10;This will submit the Event for Approval (18058,207)  Once the event is approved and posted you will be limited to the changes that you can make to the event.  Clisck OK to continue or Cancel if you are not done making changes to the event." style="width:467.35pt;height:54.45pt;visibility:visible" o:bordertopcolor="black" o:borderleftcolor="black" o:borderbottomcolor="black" o:borderrightcolor="black">
            <v:imagedata r:id="rId39" o:title="&#10;This will submit the Event for Approval (18058,207)  Once the event is approved and posted you will be limited to the changes that you can make to the event"/>
            <w10:bordertop type="single" width="4"/>
            <w10:borderleft type="single" width="4"/>
            <w10:borderbottom type="single" width="4"/>
            <w10:borderright type="single" width="4"/>
          </v:shape>
        </w:pict>
      </w:r>
    </w:p>
    <w:p w:rsidR="00F2150E" w:rsidRDefault="00F2150E" w:rsidP="00F2150E"/>
    <w:p w:rsidR="000C6888" w:rsidRDefault="000C6888" w:rsidP="00F2150E">
      <w:r>
        <w:t xml:space="preserve">When the Post button is clicked, a warning message indicating the Event will be posted is displayed. </w:t>
      </w:r>
      <w:r w:rsidRPr="00F2150E">
        <w:rPr>
          <w:rStyle w:val="Strong"/>
        </w:rPr>
        <w:t>Click</w:t>
      </w:r>
      <w:r>
        <w:t xml:space="preserve"> </w:t>
      </w:r>
      <w:r w:rsidR="00F53A53" w:rsidRPr="00564568">
        <w:rPr>
          <w:noProof/>
        </w:rPr>
        <w:pict>
          <v:shape id="Picture 94" o:spid="_x0000_i1061" type="#_x0000_t75" alt="OK button." style="width:43.5pt;height:14.4pt;visibility:visible">
            <v:imagedata r:id="rId16" o:title="OK button"/>
          </v:shape>
        </w:pict>
      </w:r>
      <w:r>
        <w:t xml:space="preserve"> to post the Event.</w:t>
      </w:r>
    </w:p>
    <w:p w:rsidR="000C6888" w:rsidRDefault="000C6888" w:rsidP="00F2150E"/>
    <w:p w:rsidR="000C6888" w:rsidRDefault="00F2150E" w:rsidP="00455CC3">
      <w:pPr>
        <w:pStyle w:val="Heading2"/>
      </w:pPr>
      <w:r>
        <w:br w:type="page"/>
      </w:r>
      <w:bookmarkStart w:id="27" w:name="_Toc310523606"/>
      <w:r w:rsidR="000C6888">
        <w:t>Create Vendor User ID’s</w:t>
      </w:r>
      <w:bookmarkEnd w:id="27"/>
    </w:p>
    <w:p w:rsidR="00F2150E" w:rsidRDefault="00F2150E" w:rsidP="00F2150E"/>
    <w:p w:rsidR="000C6888" w:rsidRDefault="000C6888" w:rsidP="00F2150E">
      <w:r>
        <w:t>If any of the Vendors that have been invited to a Strategic Sourcing Event do not have a User ID and Password to the system, they will not be able to log into the system and respond to solicitation opportunities. The following steps describe that setup.</w:t>
      </w:r>
    </w:p>
    <w:p w:rsidR="000C6888" w:rsidRDefault="000C6888" w:rsidP="00F2150E"/>
    <w:p w:rsidR="000C6888" w:rsidRPr="00F2150E" w:rsidRDefault="000C6888" w:rsidP="00F2150E">
      <w:pPr>
        <w:rPr>
          <w:rStyle w:val="IntenseEmphasis"/>
        </w:rPr>
      </w:pPr>
      <w:r w:rsidRPr="00F2150E">
        <w:rPr>
          <w:rStyle w:val="IntenseEmphasis"/>
        </w:rPr>
        <w:t>Navigation:  Vendors</w:t>
      </w:r>
      <w:r w:rsidR="00F2150E">
        <w:rPr>
          <w:rStyle w:val="IntenseEmphasis"/>
        </w:rPr>
        <w:t xml:space="preserve"> </w:t>
      </w:r>
      <w:r w:rsidRPr="00F2150E">
        <w:rPr>
          <w:rStyle w:val="IntenseEmphasis"/>
        </w:rPr>
        <w:t>&gt;</w:t>
      </w:r>
      <w:r w:rsidR="00F2150E">
        <w:rPr>
          <w:rStyle w:val="IntenseEmphasis"/>
        </w:rPr>
        <w:t xml:space="preserve"> </w:t>
      </w:r>
      <w:r w:rsidRPr="00F2150E">
        <w:rPr>
          <w:rStyle w:val="IntenseEmphasis"/>
        </w:rPr>
        <w:t>Vendor Informat</w:t>
      </w:r>
      <w:r w:rsidR="00F2150E">
        <w:rPr>
          <w:rStyle w:val="IntenseEmphasis"/>
        </w:rPr>
        <w:t>i</w:t>
      </w:r>
      <w:r w:rsidRPr="00F2150E">
        <w:rPr>
          <w:rStyle w:val="IntenseEmphasis"/>
        </w:rPr>
        <w:t>on</w:t>
      </w:r>
      <w:r w:rsidR="00F2150E">
        <w:rPr>
          <w:rStyle w:val="IntenseEmphasis"/>
        </w:rPr>
        <w:t xml:space="preserve"> </w:t>
      </w:r>
      <w:r w:rsidRPr="00F2150E">
        <w:rPr>
          <w:rStyle w:val="IntenseEmphasis"/>
        </w:rPr>
        <w:t>&gt;</w:t>
      </w:r>
      <w:r w:rsidR="00F2150E">
        <w:rPr>
          <w:rStyle w:val="IntenseEmphasis"/>
        </w:rPr>
        <w:t xml:space="preserve"> </w:t>
      </w:r>
      <w:r w:rsidRPr="00F2150E">
        <w:rPr>
          <w:rStyle w:val="IntenseEmphasis"/>
        </w:rPr>
        <w:t>Add/Update</w:t>
      </w:r>
      <w:r w:rsidR="00F2150E">
        <w:rPr>
          <w:rStyle w:val="IntenseEmphasis"/>
        </w:rPr>
        <w:t xml:space="preserve"> </w:t>
      </w:r>
      <w:r w:rsidRPr="00F2150E">
        <w:rPr>
          <w:rStyle w:val="IntenseEmphasis"/>
        </w:rPr>
        <w:t>&gt;</w:t>
      </w:r>
      <w:r w:rsidR="00F2150E">
        <w:rPr>
          <w:rStyle w:val="IntenseEmphasis"/>
        </w:rPr>
        <w:t xml:space="preserve"> </w:t>
      </w:r>
      <w:r w:rsidRPr="00F2150E">
        <w:rPr>
          <w:rStyle w:val="IntenseEmphasis"/>
        </w:rPr>
        <w:t>Define Vendor User</w:t>
      </w:r>
      <w:r w:rsidR="00F2150E">
        <w:rPr>
          <w:rStyle w:val="IntenseEmphasis"/>
        </w:rPr>
        <w:t xml:space="preserve"> </w:t>
      </w:r>
      <w:r w:rsidRPr="00F2150E">
        <w:rPr>
          <w:rStyle w:val="IntenseEmphasis"/>
        </w:rPr>
        <w:t>&gt;</w:t>
      </w:r>
      <w:r w:rsidR="00F2150E">
        <w:rPr>
          <w:rStyle w:val="IntenseEmphasis"/>
        </w:rPr>
        <w:t xml:space="preserve"> </w:t>
      </w:r>
      <w:r w:rsidRPr="00F2150E">
        <w:rPr>
          <w:rStyle w:val="IntenseEmphasis"/>
        </w:rPr>
        <w:t>Add a New Value</w:t>
      </w:r>
    </w:p>
    <w:p w:rsidR="000C6888" w:rsidRDefault="000C6888" w:rsidP="00F2150E"/>
    <w:p w:rsidR="000C6888" w:rsidRDefault="00F53A53" w:rsidP="00F2150E">
      <w:r w:rsidRPr="00564568">
        <w:rPr>
          <w:noProof/>
        </w:rPr>
        <w:pict>
          <v:shape id="Picture 97" o:spid="_x0000_i1062" type="#_x0000_t75" alt="This screen shot reflects the Vendor User Setup - Add a New Value Tab." style="width:222.25pt;height:165.6pt;visibility:visible" o:bordertopcolor="black" o:borderleftcolor="black" o:borderbottomcolor="black" o:borderrightcolor="black">
            <v:imagedata r:id="rId40" o:title="This screen shot reflects the Vendor User Setup - Add a New Value Tab"/>
            <w10:bordertop type="single" width="4"/>
            <w10:borderleft type="single" width="4"/>
            <w10:borderbottom type="single" width="4"/>
            <w10:borderright type="single" width="4"/>
          </v:shape>
        </w:pict>
      </w:r>
    </w:p>
    <w:p w:rsidR="000C6888" w:rsidRDefault="000C6888" w:rsidP="00F2150E"/>
    <w:p w:rsidR="000C6888" w:rsidRDefault="000C6888" w:rsidP="00F2150E">
      <w:r w:rsidRPr="00F2150E">
        <w:rPr>
          <w:rStyle w:val="Strong"/>
        </w:rPr>
        <w:t>User ID</w:t>
      </w:r>
      <w:r>
        <w:t xml:space="preserve"> – populate with the individual in the Vendor organization that will be logging into the system to respond to Events. This will be First Initial of First Name, followed by Last Name For example John Doe would be assigned a User ID of JDOE. If the User ID already exists, use a numeric suffix to differentiate from the existing user id. For John Doe this could be JDOE01.</w:t>
      </w:r>
    </w:p>
    <w:p w:rsidR="000C6888" w:rsidRDefault="000C6888" w:rsidP="00F2150E"/>
    <w:p w:rsidR="00F2150E" w:rsidRDefault="004A0530" w:rsidP="00F2150E">
      <w:r>
        <w:rPr>
          <w:noProof/>
        </w:rPr>
        <w:pict>
          <v:shape id="_x0000_s1043" type="#_x0000_t32" style="position:absolute;left:0;text-align:left;margin-left:0;margin-top:5.15pt;width:465pt;height:0;z-index:251640320;mso-width-relative:margin;mso-height-relative:margin" o:connectortype="straight" strokeweight="1.5pt"/>
        </w:pict>
      </w:r>
    </w:p>
    <w:p w:rsidR="00F2150E" w:rsidRPr="00157C94" w:rsidRDefault="00F2150E" w:rsidP="00455CC3">
      <w:pPr>
        <w:pStyle w:val="Quote"/>
      </w:pPr>
      <w:r w:rsidRPr="00063508">
        <w:rPr>
          <w:rStyle w:val="Strong"/>
        </w:rPr>
        <w:t>N</w:t>
      </w:r>
      <w:r>
        <w:rPr>
          <w:rStyle w:val="Strong"/>
        </w:rPr>
        <w:t>OTE</w:t>
      </w:r>
      <w:r w:rsidRPr="00063508">
        <w:rPr>
          <w:rStyle w:val="Strong"/>
        </w:rPr>
        <w:t>:</w:t>
      </w:r>
      <w:r>
        <w:t xml:space="preserve"> Before the Vendor User ID’s can be setup, an email to the vendor should be sent asking the Vendor to identify by name their users that will be logging into the system to respond to solicitation opportunities. These users will also be able to see PO, Receiving and Payment information in the system.</w:t>
      </w:r>
    </w:p>
    <w:p w:rsidR="00F2150E" w:rsidRDefault="004A0530" w:rsidP="00F2150E">
      <w:r>
        <w:rPr>
          <w:noProof/>
        </w:rPr>
        <w:pict>
          <v:shape id="_x0000_s1042" type="#_x0000_t32" style="position:absolute;left:0;text-align:left;margin-left:0;margin-top:8.75pt;width:465pt;height:0;z-index:251639296;mso-width-relative:margin;mso-height-relative:margin" o:connectortype="straight" strokeweight="1.5pt"/>
        </w:pict>
      </w:r>
    </w:p>
    <w:p w:rsidR="000C6888" w:rsidRDefault="000C6888" w:rsidP="00F2150E"/>
    <w:p w:rsidR="00F2150E" w:rsidRDefault="004A0530" w:rsidP="00F2150E">
      <w:r>
        <w:rPr>
          <w:noProof/>
        </w:rPr>
        <w:pict>
          <v:shape id="_x0000_s1045" type="#_x0000_t32" style="position:absolute;left:0;text-align:left;margin-left:0;margin-top:7.4pt;width:465pt;height:0;z-index:251642368;mso-width-relative:margin;mso-height-relative:margin" o:connectortype="straight" strokeweight="1.5pt"/>
        </w:pict>
      </w:r>
    </w:p>
    <w:p w:rsidR="00F2150E" w:rsidRPr="00157C94" w:rsidRDefault="00F2150E" w:rsidP="00455CC3">
      <w:pPr>
        <w:pStyle w:val="Quote"/>
      </w:pPr>
      <w:r w:rsidRPr="00063508">
        <w:rPr>
          <w:rStyle w:val="Strong"/>
        </w:rPr>
        <w:t>N</w:t>
      </w:r>
      <w:r>
        <w:rPr>
          <w:rStyle w:val="Strong"/>
        </w:rPr>
        <w:t>OTE</w:t>
      </w:r>
      <w:r w:rsidRPr="00063508">
        <w:rPr>
          <w:rStyle w:val="Strong"/>
        </w:rPr>
        <w:t>:</w:t>
      </w:r>
      <w:r>
        <w:t xml:space="preserve"> Once Vendor User ID’s have been configured, the User ID and Password will need to be emailed back to the Vendor.</w:t>
      </w:r>
    </w:p>
    <w:p w:rsidR="00F2150E" w:rsidRDefault="004A0530" w:rsidP="00F2150E">
      <w:r>
        <w:rPr>
          <w:noProof/>
        </w:rPr>
        <w:pict>
          <v:shape id="_x0000_s1044" type="#_x0000_t32" style="position:absolute;left:0;text-align:left;margin-left:0;margin-top:8.75pt;width:465pt;height:0;z-index:251641344;mso-width-relative:margin;mso-height-relative:margin" o:connectortype="straight" strokeweight="1.5pt"/>
        </w:pict>
      </w:r>
    </w:p>
    <w:p w:rsidR="000C6888" w:rsidRDefault="000C6888" w:rsidP="00F2150E"/>
    <w:p w:rsidR="000C6888" w:rsidRDefault="000C6888" w:rsidP="00F2150E"/>
    <w:p w:rsidR="000C6888" w:rsidRDefault="000C6888" w:rsidP="00F2150E">
      <w:r w:rsidRPr="00F2150E">
        <w:rPr>
          <w:rStyle w:val="Strong"/>
        </w:rPr>
        <w:t>Click</w:t>
      </w:r>
      <w:r>
        <w:t xml:space="preserve"> </w:t>
      </w:r>
      <w:r w:rsidR="00F53A53" w:rsidRPr="00564568">
        <w:rPr>
          <w:noProof/>
        </w:rPr>
        <w:pict>
          <v:shape id="Picture 100" o:spid="_x0000_i1063" type="#_x0000_t75" alt="Add button." style="width:42.9pt;height:14.4pt;visibility:visible">
            <v:imagedata r:id="rId11" o:title="Add button"/>
          </v:shape>
        </w:pict>
      </w:r>
      <w:r>
        <w:t xml:space="preserve"> to enter the Vendor User page.</w:t>
      </w:r>
    </w:p>
    <w:p w:rsidR="000D57DA" w:rsidRDefault="000D57DA" w:rsidP="00F2150E"/>
    <w:p w:rsidR="000D57DA" w:rsidRDefault="000D57DA" w:rsidP="00455CC3">
      <w:r>
        <w:br w:type="page"/>
      </w:r>
    </w:p>
    <w:p w:rsidR="000C6888" w:rsidRDefault="00F53A53" w:rsidP="00F2150E">
      <w:r w:rsidRPr="00564568">
        <w:rPr>
          <w:noProof/>
        </w:rPr>
        <w:pict>
          <v:shape id="Picture 103" o:spid="_x0000_i1064" type="#_x0000_t75" alt="This screen shot reflects the Logon Information section." style="width:456.1pt;height:290.5pt;visibility:visible" o:bordertopcolor="black" o:borderleftcolor="black" o:borderbottomcolor="black" o:borderrightcolor="black">
            <v:imagedata r:id="rId41" o:title="This screen shot reflects the Logon Information section"/>
            <w10:bordertop type="single" width="4"/>
            <w10:borderleft type="single" width="4"/>
            <w10:borderbottom type="single" width="4"/>
            <w10:borderright type="single" width="4"/>
          </v:shape>
        </w:pict>
      </w:r>
    </w:p>
    <w:p w:rsidR="000C6888" w:rsidRDefault="000C6888" w:rsidP="00F2150E"/>
    <w:p w:rsidR="000C6888" w:rsidRDefault="000C6888" w:rsidP="00F2150E">
      <w:r w:rsidRPr="000D57DA">
        <w:rPr>
          <w:rStyle w:val="Strong"/>
        </w:rPr>
        <w:t>Description</w:t>
      </w:r>
      <w:r>
        <w:t xml:space="preserve"> – add the Vendor User Name.</w:t>
      </w:r>
    </w:p>
    <w:p w:rsidR="000C6888" w:rsidRDefault="000C6888" w:rsidP="00F2150E"/>
    <w:p w:rsidR="000C6888" w:rsidRDefault="000C6888" w:rsidP="00F2150E">
      <w:r w:rsidRPr="000D57DA">
        <w:rPr>
          <w:rStyle w:val="Strong"/>
        </w:rPr>
        <w:t>Email</w:t>
      </w:r>
      <w:r w:rsidR="000D57DA">
        <w:t xml:space="preserve"> – email</w:t>
      </w:r>
      <w:r w:rsidR="00640A32">
        <w:t xml:space="preserve"> address</w:t>
      </w:r>
      <w:r w:rsidR="000D57DA">
        <w:t xml:space="preserve"> of the Vendor User.</w:t>
      </w:r>
    </w:p>
    <w:p w:rsidR="000C6888" w:rsidRDefault="000C6888" w:rsidP="00F2150E"/>
    <w:p w:rsidR="000D57DA" w:rsidRDefault="004A0530" w:rsidP="000D57DA">
      <w:r>
        <w:rPr>
          <w:noProof/>
        </w:rPr>
        <w:pict>
          <v:shape id="_x0000_s1047" type="#_x0000_t32" style="position:absolute;left:0;text-align:left;margin-left:0;margin-top:6pt;width:465pt;height:0;z-index:251644416;mso-width-relative:margin;mso-height-relative:margin" o:connectortype="straight" strokeweight="1.5pt"/>
        </w:pict>
      </w:r>
    </w:p>
    <w:p w:rsidR="000D57DA" w:rsidRPr="00157C94" w:rsidRDefault="000D57DA" w:rsidP="00455CC3">
      <w:pPr>
        <w:pStyle w:val="Quote"/>
      </w:pPr>
      <w:r w:rsidRPr="00063508">
        <w:rPr>
          <w:rStyle w:val="Strong"/>
        </w:rPr>
        <w:t>N</w:t>
      </w:r>
      <w:r>
        <w:rPr>
          <w:rStyle w:val="Strong"/>
        </w:rPr>
        <w:t>OTE</w:t>
      </w:r>
      <w:r w:rsidRPr="00063508">
        <w:rPr>
          <w:rStyle w:val="Strong"/>
        </w:rPr>
        <w:t>:</w:t>
      </w:r>
      <w:r>
        <w:t xml:space="preserve"> Automatic Email correspondence from the Sourcing Event does not go to this email address, but rather the Contact Email address defined on the Event.</w:t>
      </w:r>
    </w:p>
    <w:p w:rsidR="000D57DA" w:rsidRDefault="004A0530" w:rsidP="000D57DA">
      <w:r>
        <w:rPr>
          <w:noProof/>
        </w:rPr>
        <w:pict>
          <v:shape id="_x0000_s1046" type="#_x0000_t32" style="position:absolute;left:0;text-align:left;margin-left:0;margin-top:8.75pt;width:465pt;height:0;z-index:251643392;mso-width-relative:margin;mso-height-relative:margin" o:connectortype="straight" strokeweight="1.5pt"/>
        </w:pict>
      </w:r>
    </w:p>
    <w:p w:rsidR="000D57DA" w:rsidRDefault="000D57DA" w:rsidP="00F2150E"/>
    <w:p w:rsidR="000C6888" w:rsidRDefault="000C6888" w:rsidP="00F2150E">
      <w:r w:rsidRPr="000D57DA">
        <w:rPr>
          <w:rStyle w:val="Strong"/>
        </w:rPr>
        <w:t xml:space="preserve">Password </w:t>
      </w:r>
      <w:r>
        <w:t xml:space="preserve">– password should be UPPER CASE with a numeric value on the end. Passwords must be </w:t>
      </w:r>
      <w:r w:rsidR="000D57DA">
        <w:t>eight (</w:t>
      </w:r>
      <w:r>
        <w:t>8</w:t>
      </w:r>
      <w:r w:rsidR="000D57DA">
        <w:t>)</w:t>
      </w:r>
      <w:r>
        <w:t xml:space="preserve"> characters in length.</w:t>
      </w:r>
    </w:p>
    <w:p w:rsidR="000C6888" w:rsidRDefault="000C6888" w:rsidP="00F2150E"/>
    <w:p w:rsidR="000C6888" w:rsidRDefault="000C6888" w:rsidP="00F2150E">
      <w:r w:rsidRPr="000D57DA">
        <w:rPr>
          <w:rStyle w:val="Strong"/>
        </w:rPr>
        <w:t>Access Profile Symbolic ID</w:t>
      </w:r>
      <w:r>
        <w:t xml:space="preserve"> – FSSYS</w:t>
      </w:r>
    </w:p>
    <w:p w:rsidR="000C6888" w:rsidRDefault="000C6888" w:rsidP="00F2150E"/>
    <w:p w:rsidR="000C6888" w:rsidRDefault="000C6888" w:rsidP="00F2150E">
      <w:r w:rsidRPr="000D57DA">
        <w:rPr>
          <w:rStyle w:val="Strong"/>
        </w:rPr>
        <w:t>Role Name</w:t>
      </w:r>
      <w:r>
        <w:t xml:space="preserve"> – populate with the correct roles for the Vendor User access. Both roles available in the prompt list should be selected. These are:</w:t>
      </w:r>
    </w:p>
    <w:p w:rsidR="000C6888" w:rsidRPr="000D57DA" w:rsidRDefault="000D57DA" w:rsidP="000D57DA">
      <w:pPr>
        <w:pStyle w:val="ListBullet"/>
        <w:rPr>
          <w:rStyle w:val="Strong"/>
        </w:rPr>
      </w:pPr>
      <w:r w:rsidRPr="000D57DA">
        <w:rPr>
          <w:rStyle w:val="Strong"/>
        </w:rPr>
        <w:t>All Non EE’s State of OK</w:t>
      </w:r>
    </w:p>
    <w:p w:rsidR="000D57DA" w:rsidRDefault="000C6888" w:rsidP="00455CC3">
      <w:pPr>
        <w:pStyle w:val="ListBullet"/>
        <w:rPr>
          <w:rStyle w:val="Strong"/>
        </w:rPr>
      </w:pPr>
      <w:r w:rsidRPr="000D57DA">
        <w:rPr>
          <w:rStyle w:val="Strong"/>
        </w:rPr>
        <w:t>Registered Vendor_OK</w:t>
      </w:r>
    </w:p>
    <w:p w:rsidR="000C6888" w:rsidRPr="000D57DA" w:rsidRDefault="000C6888" w:rsidP="000D57DA">
      <w:pPr>
        <w:rPr>
          <w:rStyle w:val="Strong"/>
        </w:rPr>
      </w:pPr>
    </w:p>
    <w:p w:rsidR="000C6888" w:rsidRDefault="000C6888" w:rsidP="00F2150E">
      <w:r w:rsidRPr="000D57DA">
        <w:rPr>
          <w:rStyle w:val="Strong"/>
        </w:rPr>
        <w:t xml:space="preserve">SetID </w:t>
      </w:r>
      <w:r>
        <w:t>– 0000</w:t>
      </w:r>
    </w:p>
    <w:p w:rsidR="000C6888" w:rsidRDefault="000C6888" w:rsidP="00F2150E"/>
    <w:p w:rsidR="000C6888" w:rsidRDefault="000C6888" w:rsidP="00F2150E">
      <w:r w:rsidRPr="000D57DA">
        <w:rPr>
          <w:rStyle w:val="Strong"/>
        </w:rPr>
        <w:t>Vendor ID</w:t>
      </w:r>
      <w:r>
        <w:t xml:space="preserve"> – populate wi</w:t>
      </w:r>
      <w:r w:rsidR="000D57DA">
        <w:t>th the Vendor ID for this User.</w:t>
      </w:r>
    </w:p>
    <w:p w:rsidR="000C6888" w:rsidRDefault="000C6888" w:rsidP="00F2150E"/>
    <w:p w:rsidR="000C6888" w:rsidRDefault="000C6888" w:rsidP="00F2150E">
      <w:r w:rsidRPr="000D57DA">
        <w:rPr>
          <w:rStyle w:val="Strong"/>
        </w:rPr>
        <w:t>Click</w:t>
      </w:r>
      <w:r>
        <w:t xml:space="preserve"> </w:t>
      </w:r>
      <w:r w:rsidR="00F53A53" w:rsidRPr="00564568">
        <w:rPr>
          <w:noProof/>
        </w:rPr>
        <w:pict>
          <v:shape id="Picture 106" o:spid="_x0000_i1065" type="#_x0000_t75" alt="Save button." style="width:47.6pt;height:15.65pt;visibility:visible">
            <v:imagedata r:id="rId42" o:title="Save button"/>
          </v:shape>
        </w:pict>
      </w:r>
      <w:r>
        <w:t xml:space="preserve"> when th</w:t>
      </w:r>
      <w:r w:rsidR="000D57DA">
        <w:t>e Vendor User has been defined.</w:t>
      </w:r>
    </w:p>
    <w:p w:rsidR="000C6888" w:rsidRDefault="000D57DA" w:rsidP="00455CC3">
      <w:pPr>
        <w:pStyle w:val="Heading2"/>
      </w:pPr>
      <w:r>
        <w:br w:type="page"/>
      </w:r>
      <w:bookmarkStart w:id="28" w:name="_Toc310523607"/>
      <w:r w:rsidR="000C6888">
        <w:t>Update Vendor (optional)</w:t>
      </w:r>
      <w:bookmarkEnd w:id="28"/>
    </w:p>
    <w:p w:rsidR="000D57DA" w:rsidRDefault="000D57DA" w:rsidP="00F2150E"/>
    <w:p w:rsidR="000C6888" w:rsidRDefault="000C6888" w:rsidP="00F2150E">
      <w:r>
        <w:t xml:space="preserve">Under the current system the Automatic Email notifications are sent to the Vendor Contact that is </w:t>
      </w:r>
      <w:r w:rsidRPr="000D57DA">
        <w:rPr>
          <w:rStyle w:val="Strong"/>
        </w:rPr>
        <w:t>Sequence Number 1</w:t>
      </w:r>
      <w:r>
        <w:t xml:space="preserve">. At the time of this manual, the option to change the Vendor Contact Sequence to which the automatic email notification is being sent is not available in the Sourcing Event. Therefore, it may be necessary to visit the Vendor file to </w:t>
      </w:r>
      <w:r w:rsidR="00F311CD">
        <w:t>make</w:t>
      </w:r>
      <w:r>
        <w:t xml:space="preserve"> the </w:t>
      </w:r>
      <w:r w:rsidRPr="000D57DA">
        <w:rPr>
          <w:rStyle w:val="Strong"/>
        </w:rPr>
        <w:t>Vendor Contact Sequence Number 1</w:t>
      </w:r>
      <w:r>
        <w:t xml:space="preserve">, </w:t>
      </w:r>
      <w:r w:rsidR="00F311CD">
        <w:t>contain</w:t>
      </w:r>
      <w:r>
        <w:t xml:space="preserve"> the email address to which you want automatic email notification sent.</w:t>
      </w:r>
    </w:p>
    <w:p w:rsidR="000C6888" w:rsidRDefault="000C6888" w:rsidP="000D57DA"/>
    <w:p w:rsidR="000C6888" w:rsidRPr="000D57DA" w:rsidRDefault="000C6888" w:rsidP="000D57DA">
      <w:pPr>
        <w:rPr>
          <w:rStyle w:val="IntenseEmphasis"/>
        </w:rPr>
      </w:pPr>
      <w:r w:rsidRPr="000D57DA">
        <w:rPr>
          <w:rStyle w:val="IntenseEmphasis"/>
        </w:rPr>
        <w:t>Navigation:  Vendors</w:t>
      </w:r>
      <w:r w:rsidR="000D57DA">
        <w:rPr>
          <w:rStyle w:val="IntenseEmphasis"/>
        </w:rPr>
        <w:t xml:space="preserve"> </w:t>
      </w:r>
      <w:r w:rsidRPr="000D57DA">
        <w:rPr>
          <w:rStyle w:val="IntenseEmphasis"/>
        </w:rPr>
        <w:t>&gt;</w:t>
      </w:r>
      <w:r w:rsidR="000D57DA">
        <w:rPr>
          <w:rStyle w:val="IntenseEmphasis"/>
        </w:rPr>
        <w:t xml:space="preserve"> </w:t>
      </w:r>
      <w:r w:rsidRPr="000D57DA">
        <w:rPr>
          <w:rStyle w:val="IntenseEmphasis"/>
        </w:rPr>
        <w:t>Vendor Information</w:t>
      </w:r>
      <w:r w:rsidR="000D57DA">
        <w:rPr>
          <w:rStyle w:val="IntenseEmphasis"/>
        </w:rPr>
        <w:t xml:space="preserve"> </w:t>
      </w:r>
      <w:r w:rsidRPr="000D57DA">
        <w:rPr>
          <w:rStyle w:val="IntenseEmphasis"/>
        </w:rPr>
        <w:t>&gt;</w:t>
      </w:r>
      <w:r w:rsidR="000D57DA">
        <w:rPr>
          <w:rStyle w:val="IntenseEmphasis"/>
        </w:rPr>
        <w:t xml:space="preserve"> </w:t>
      </w:r>
      <w:r w:rsidRPr="000D57DA">
        <w:rPr>
          <w:rStyle w:val="IntenseEmphasis"/>
        </w:rPr>
        <w:t>Add/Update</w:t>
      </w:r>
      <w:r w:rsidR="000D57DA">
        <w:rPr>
          <w:rStyle w:val="IntenseEmphasis"/>
        </w:rPr>
        <w:t xml:space="preserve"> </w:t>
      </w:r>
      <w:r w:rsidRPr="000D57DA">
        <w:rPr>
          <w:rStyle w:val="IntenseEmphasis"/>
        </w:rPr>
        <w:t>&gt;</w:t>
      </w:r>
      <w:r w:rsidR="000D57DA">
        <w:rPr>
          <w:rStyle w:val="IntenseEmphasis"/>
        </w:rPr>
        <w:t xml:space="preserve"> </w:t>
      </w:r>
      <w:r w:rsidRPr="000D57DA">
        <w:rPr>
          <w:rStyle w:val="IntenseEmphasis"/>
        </w:rPr>
        <w:t>Vendor</w:t>
      </w:r>
      <w:r w:rsidR="000D57DA">
        <w:rPr>
          <w:rStyle w:val="IntenseEmphasis"/>
        </w:rPr>
        <w:t xml:space="preserve"> </w:t>
      </w:r>
      <w:r w:rsidRPr="000D57DA">
        <w:rPr>
          <w:rStyle w:val="IntenseEmphasis"/>
        </w:rPr>
        <w:t>&gt;</w:t>
      </w:r>
      <w:r w:rsidR="000D57DA">
        <w:rPr>
          <w:rStyle w:val="IntenseEmphasis"/>
        </w:rPr>
        <w:t xml:space="preserve"> </w:t>
      </w:r>
      <w:r w:rsidRPr="000D57DA">
        <w:rPr>
          <w:rStyle w:val="IntenseEmphasis"/>
        </w:rPr>
        <w:t>Find an Existing Value</w:t>
      </w:r>
    </w:p>
    <w:p w:rsidR="000C6888" w:rsidRDefault="000C6888" w:rsidP="000D57DA"/>
    <w:p w:rsidR="000C6888" w:rsidRDefault="00F53A53" w:rsidP="000D57DA">
      <w:r w:rsidRPr="00564568">
        <w:rPr>
          <w:noProof/>
        </w:rPr>
        <w:pict>
          <v:shape id="Picture 109" o:spid="_x0000_i1066" type="#_x0000_t75" alt="This screen shot reflects the Vendor Information - Find and Existing Value Tab." style="width:370.95pt;height:271.1pt;visibility:visible" o:bordertopcolor="black" o:borderleftcolor="black" o:borderbottomcolor="black" o:borderrightcolor="black">
            <v:imagedata r:id="rId43" o:title="This screen shot reflects the Vendor Information - Find and Existing Value Tab"/>
            <w10:bordertop type="single" width="4"/>
            <w10:borderleft type="single" width="4"/>
            <w10:borderbottom type="single" width="4"/>
            <w10:borderright type="single" width="4"/>
          </v:shape>
        </w:pict>
      </w:r>
    </w:p>
    <w:p w:rsidR="000C6888" w:rsidRDefault="000C6888" w:rsidP="000D57DA"/>
    <w:p w:rsidR="000C6888" w:rsidRDefault="000C6888" w:rsidP="000D57DA">
      <w:r w:rsidRPr="000D57DA">
        <w:rPr>
          <w:rStyle w:val="Strong"/>
        </w:rPr>
        <w:t>Vendor ID</w:t>
      </w:r>
      <w:r>
        <w:t xml:space="preserve"> – populate with the Vendor ID that requires a Vendor Contact update.</w:t>
      </w:r>
    </w:p>
    <w:p w:rsidR="000C6888" w:rsidRDefault="000C6888" w:rsidP="000D57DA"/>
    <w:p w:rsidR="000C6888" w:rsidRDefault="000C6888" w:rsidP="000D57DA">
      <w:r w:rsidRPr="000D57DA">
        <w:rPr>
          <w:rStyle w:val="Strong"/>
        </w:rPr>
        <w:t xml:space="preserve">Click </w:t>
      </w:r>
      <w:r w:rsidR="00F53A53" w:rsidRPr="00564568">
        <w:rPr>
          <w:noProof/>
        </w:rPr>
        <w:pict>
          <v:shape id="Picture 112" o:spid="_x0000_i1067" type="#_x0000_t75" alt="Search button." style="width:42.9pt;height:14.4pt;visibility:visible">
            <v:imagedata r:id="rId31" o:title="Search button"/>
          </v:shape>
        </w:pict>
      </w:r>
      <w:r>
        <w:t xml:space="preserve"> to pull up the vendor.</w:t>
      </w:r>
    </w:p>
    <w:p w:rsidR="000C6888" w:rsidRDefault="000D57DA" w:rsidP="000D57DA">
      <w:r>
        <w:br w:type="page"/>
      </w:r>
      <w:r w:rsidR="00F53A53" w:rsidRPr="00564568">
        <w:rPr>
          <w:noProof/>
        </w:rPr>
        <w:pict>
          <v:shape id="Picture 115" o:spid="_x0000_i1068" type="#_x0000_t75" alt="This screen shot refelcts the Vendor Contacts Tab." style="width:467.35pt;height:287.35pt;visibility:visible" o:bordertopcolor="black" o:borderleftcolor="black" o:borderbottomcolor="black" o:borderrightcolor="black">
            <v:imagedata r:id="rId44" o:title="This screen shot refelcts the Vendor Contacts Tab"/>
            <w10:bordertop type="single" width="4"/>
            <w10:borderleft type="single" width="4"/>
            <w10:borderbottom type="single" width="4"/>
            <w10:borderright type="single" width="4"/>
          </v:shape>
        </w:pict>
      </w:r>
    </w:p>
    <w:p w:rsidR="000C6888" w:rsidRDefault="000C6888" w:rsidP="000D57DA"/>
    <w:p w:rsidR="000C6888" w:rsidRDefault="000C6888" w:rsidP="000D57DA">
      <w:r>
        <w:t xml:space="preserve">On the </w:t>
      </w:r>
      <w:r w:rsidRPr="00FF5A22">
        <w:rPr>
          <w:rStyle w:val="IntenseReference"/>
        </w:rPr>
        <w:t xml:space="preserve">Contacts </w:t>
      </w:r>
      <w:r w:rsidR="000D57DA" w:rsidRPr="00FF5A22">
        <w:rPr>
          <w:rStyle w:val="IntenseReference"/>
        </w:rPr>
        <w:t>T</w:t>
      </w:r>
      <w:r w:rsidRPr="00FF5A22">
        <w:rPr>
          <w:rStyle w:val="IntenseReference"/>
        </w:rPr>
        <w:t>ab</w:t>
      </w:r>
      <w:r>
        <w:t xml:space="preserve">, verify that the </w:t>
      </w:r>
      <w:r w:rsidRPr="000D57DA">
        <w:rPr>
          <w:rStyle w:val="Strong"/>
        </w:rPr>
        <w:t>Email ID</w:t>
      </w:r>
      <w:r>
        <w:t xml:space="preserve"> is the correct email address to which automatic Event Notification should be sent for this vendor. If this value is not correct, use the </w:t>
      </w:r>
      <w:r w:rsidR="00F53A53" w:rsidRPr="00564568">
        <w:rPr>
          <w:noProof/>
        </w:rPr>
        <w:pict>
          <v:shape id="Picture 118" o:spid="_x0000_i1069" type="#_x0000_t75" alt="Plus (+) button." style="width:17.55pt;height:11.6pt;visibility:visible">
            <v:imagedata r:id="rId45" o:title="Plus (+) button"/>
          </v:shape>
        </w:pict>
      </w:r>
      <w:r>
        <w:t xml:space="preserve"> button to insert a new Effective Dated row for the new email value.</w:t>
      </w:r>
    </w:p>
    <w:p w:rsidR="000C6888" w:rsidRDefault="000C6888" w:rsidP="000D57DA"/>
    <w:p w:rsidR="000C6888" w:rsidRDefault="000C6888" w:rsidP="000D57DA">
      <w:r>
        <w:t xml:space="preserve">When your work is </w:t>
      </w:r>
      <w:r w:rsidR="00AB47D6">
        <w:t>completed</w:t>
      </w:r>
      <w:r>
        <w:t xml:space="preserve">, </w:t>
      </w:r>
      <w:r w:rsidRPr="000D57DA">
        <w:rPr>
          <w:rStyle w:val="Strong"/>
        </w:rPr>
        <w:t xml:space="preserve">click </w:t>
      </w:r>
      <w:r w:rsidR="00F53A53" w:rsidRPr="00564568">
        <w:rPr>
          <w:noProof/>
        </w:rPr>
        <w:pict>
          <v:shape id="Picture 121" o:spid="_x0000_i1070" type="#_x0000_t75" alt="Save button." style="width:47.6pt;height:15.65pt;visibility:visible">
            <v:imagedata r:id="rId42" o:title="Save button"/>
          </v:shape>
        </w:pict>
      </w:r>
      <w:r>
        <w:t xml:space="preserve"> to save the new Contact Email Address.</w:t>
      </w:r>
    </w:p>
    <w:p w:rsidR="000C6888" w:rsidRDefault="00AB47D6" w:rsidP="00455CC3">
      <w:pPr>
        <w:pStyle w:val="Heading2"/>
      </w:pPr>
      <w:r>
        <w:br w:type="page"/>
      </w:r>
      <w:bookmarkStart w:id="29" w:name="_Toc310523608"/>
      <w:r w:rsidR="000C6888">
        <w:t>Bid on Behalf of Vendor</w:t>
      </w:r>
      <w:bookmarkEnd w:id="29"/>
    </w:p>
    <w:p w:rsidR="00AB47D6" w:rsidRDefault="00AB47D6" w:rsidP="000D57DA"/>
    <w:p w:rsidR="000C6888" w:rsidRDefault="006E0614" w:rsidP="000D57DA">
      <w:r>
        <w:t>When Vendors d</w:t>
      </w:r>
      <w:r w:rsidR="000C6888">
        <w:t>o not submit bids electronically but do respond thru paper, those bids can be ad</w:t>
      </w:r>
      <w:r w:rsidR="00AB47D6">
        <w:t>ded to the system by the buyer.</w:t>
      </w:r>
    </w:p>
    <w:p w:rsidR="000C6888" w:rsidRDefault="000C6888" w:rsidP="000D57DA"/>
    <w:p w:rsidR="000C6888" w:rsidRPr="00AB47D6" w:rsidRDefault="000C6888" w:rsidP="000D57DA">
      <w:pPr>
        <w:rPr>
          <w:rStyle w:val="IntenseEmphasis"/>
        </w:rPr>
      </w:pPr>
      <w:r w:rsidRPr="00AB47D6">
        <w:rPr>
          <w:rStyle w:val="IntenseEmphasis"/>
        </w:rPr>
        <w:t>Navigation:  Sourcing</w:t>
      </w:r>
      <w:r w:rsidR="00AB47D6">
        <w:rPr>
          <w:rStyle w:val="IntenseEmphasis"/>
        </w:rPr>
        <w:t xml:space="preserve"> </w:t>
      </w:r>
      <w:r w:rsidRPr="00AB47D6">
        <w:rPr>
          <w:rStyle w:val="IntenseEmphasis"/>
        </w:rPr>
        <w:t>&gt;</w:t>
      </w:r>
      <w:r w:rsidR="00AB47D6">
        <w:rPr>
          <w:rStyle w:val="IntenseEmphasis"/>
        </w:rPr>
        <w:t xml:space="preserve"> </w:t>
      </w:r>
      <w:r w:rsidRPr="00AB47D6">
        <w:rPr>
          <w:rStyle w:val="IntenseEmphasis"/>
        </w:rPr>
        <w:t>Create Events</w:t>
      </w:r>
      <w:r w:rsidR="00AB47D6">
        <w:rPr>
          <w:rStyle w:val="IntenseEmphasis"/>
        </w:rPr>
        <w:t xml:space="preserve"> </w:t>
      </w:r>
      <w:r w:rsidRPr="00AB47D6">
        <w:rPr>
          <w:rStyle w:val="IntenseEmphasis"/>
        </w:rPr>
        <w:t>&gt;</w:t>
      </w:r>
      <w:r w:rsidR="00AB47D6">
        <w:rPr>
          <w:rStyle w:val="IntenseEmphasis"/>
        </w:rPr>
        <w:t xml:space="preserve"> </w:t>
      </w:r>
      <w:r w:rsidRPr="00AB47D6">
        <w:rPr>
          <w:rStyle w:val="IntenseEmphasis"/>
        </w:rPr>
        <w:t>Event Responses</w:t>
      </w:r>
      <w:r w:rsidR="00AB47D6">
        <w:rPr>
          <w:rStyle w:val="IntenseEmphasis"/>
        </w:rPr>
        <w:t xml:space="preserve"> </w:t>
      </w:r>
      <w:r w:rsidRPr="00AB47D6">
        <w:rPr>
          <w:rStyle w:val="IntenseEmphasis"/>
        </w:rPr>
        <w:t>&gt;</w:t>
      </w:r>
      <w:r w:rsidR="00AB47D6">
        <w:rPr>
          <w:rStyle w:val="IntenseEmphasis"/>
        </w:rPr>
        <w:t xml:space="preserve"> </w:t>
      </w:r>
      <w:r w:rsidRPr="00AB47D6">
        <w:rPr>
          <w:rStyle w:val="IntenseEmphasis"/>
        </w:rPr>
        <w:t>Create Bidder Response</w:t>
      </w:r>
    </w:p>
    <w:p w:rsidR="000C6888" w:rsidRPr="00AB47D6" w:rsidRDefault="000C6888" w:rsidP="000D57DA">
      <w:pPr>
        <w:rPr>
          <w:rStyle w:val="IntenseEmphasis"/>
        </w:rPr>
      </w:pPr>
    </w:p>
    <w:p w:rsidR="000C6888" w:rsidRDefault="00F53A53" w:rsidP="000D57DA">
      <w:r w:rsidRPr="00564568">
        <w:rPr>
          <w:noProof/>
        </w:rPr>
        <w:pict>
          <v:shape id="Picture 124" o:spid="_x0000_i1071" type="#_x0000_t75" alt="This screen shot reflects the Create Bidder Response page." style="width:468pt;height:275.15pt;visibility:visible" o:bordertopcolor="black" o:borderleftcolor="black" o:borderbottomcolor="black" o:borderrightcolor="black">
            <v:imagedata r:id="rId46" o:title="This screen shot reflects the Create Bidder Response page"/>
            <w10:bordertop type="single" width="4"/>
            <w10:borderleft type="single" width="4"/>
            <w10:borderbottom type="single" width="4"/>
            <w10:borderright type="single" width="4"/>
          </v:shape>
        </w:pict>
      </w:r>
    </w:p>
    <w:p w:rsidR="000C6888" w:rsidRDefault="000C6888" w:rsidP="000D57DA"/>
    <w:p w:rsidR="000C6888" w:rsidRDefault="000C6888" w:rsidP="000D57DA">
      <w:r>
        <w:t xml:space="preserve">Use the </w:t>
      </w:r>
      <w:r w:rsidRPr="00AB47D6">
        <w:rPr>
          <w:rStyle w:val="Strong"/>
        </w:rPr>
        <w:t>Search Criteria</w:t>
      </w:r>
      <w:r>
        <w:t xml:space="preserve"> to retrieve the Event on which you would like to submit a re</w:t>
      </w:r>
      <w:r w:rsidR="00AB47D6">
        <w:t>sponse on behalf of the Vendor.</w:t>
      </w:r>
    </w:p>
    <w:p w:rsidR="000C6888" w:rsidRDefault="000C6888" w:rsidP="000D57DA"/>
    <w:p w:rsidR="000C6888" w:rsidRDefault="000C6888" w:rsidP="000D57DA">
      <w:r w:rsidRPr="00AB47D6">
        <w:rPr>
          <w:rStyle w:val="Strong"/>
        </w:rPr>
        <w:t>Event ID</w:t>
      </w:r>
      <w:r>
        <w:t xml:space="preserve"> - </w:t>
      </w:r>
      <w:r w:rsidRPr="00AB47D6">
        <w:rPr>
          <w:rStyle w:val="Strong"/>
        </w:rPr>
        <w:t>click</w:t>
      </w:r>
      <w:r>
        <w:t xml:space="preserve"> the </w:t>
      </w:r>
      <w:r w:rsidRPr="00AB47D6">
        <w:rPr>
          <w:rStyle w:val="Hyperlink"/>
        </w:rPr>
        <w:t>Event ID</w:t>
      </w:r>
      <w:r>
        <w:t xml:space="preserve"> link next to the Vendor</w:t>
      </w:r>
      <w:r w:rsidR="00AB47D6">
        <w:t xml:space="preserve"> you would like to respond for.</w:t>
      </w:r>
    </w:p>
    <w:p w:rsidR="000C6888" w:rsidRDefault="00AB47D6" w:rsidP="000D57DA">
      <w:r>
        <w:br w:type="page"/>
      </w:r>
      <w:r w:rsidR="00F53A53" w:rsidRPr="00564568">
        <w:rPr>
          <w:noProof/>
        </w:rPr>
        <w:pict>
          <v:shape id="Picture 127" o:spid="_x0000_i1072" type="#_x0000_t75" alt="This screen shot reflects the Enter Bid Behalf of AMX Environmental LTD page." style="width:467.7pt;height:244.5pt;visibility:visible" o:bordertopcolor="black" o:borderleftcolor="black" o:borderbottomcolor="black" o:borderrightcolor="black">
            <v:imagedata r:id="rId47" o:title="This screen shot reflects the Enter Bid Behalf of AMX Environmental LTD page"/>
            <w10:bordertop type="single" width="4"/>
            <w10:borderleft type="single" width="4"/>
            <w10:borderbottom type="single" width="4"/>
            <w10:borderright type="single" width="4"/>
          </v:shape>
        </w:pict>
      </w:r>
    </w:p>
    <w:p w:rsidR="000C6888" w:rsidRDefault="000C6888" w:rsidP="000D57DA"/>
    <w:p w:rsidR="000C6888" w:rsidRDefault="000C6888" w:rsidP="000D57DA">
      <w:r w:rsidRPr="00AB47D6">
        <w:rPr>
          <w:rStyle w:val="Strong"/>
        </w:rPr>
        <w:t>Click</w:t>
      </w:r>
      <w:r>
        <w:t xml:space="preserve"> </w:t>
      </w:r>
      <w:r w:rsidR="00F53A53" w:rsidRPr="00564568">
        <w:rPr>
          <w:noProof/>
        </w:rPr>
        <w:pict>
          <v:shape id="Picture 130" o:spid="_x0000_i1073" type="#_x0000_t75" alt="Enter a New Bid button." style="width:106.75pt;height:15.05pt;visibility:visible">
            <v:imagedata r:id="rId48" o:title="Enter a New Bid button"/>
          </v:shape>
        </w:pict>
      </w:r>
      <w:r>
        <w:t xml:space="preserve"> to enter the pages for bid responses.</w:t>
      </w:r>
    </w:p>
    <w:p w:rsidR="000C6888" w:rsidRDefault="000C6888" w:rsidP="000D57DA"/>
    <w:p w:rsidR="000C6888" w:rsidRDefault="00F53A53" w:rsidP="000D57DA">
      <w:r w:rsidRPr="00564568">
        <w:rPr>
          <w:noProof/>
        </w:rPr>
        <w:pict>
          <v:shape id="Picture 133" o:spid="_x0000_i1074" type="#_x0000_t75" alt="This screen shot reflects the Event Details page." style="width:467.7pt;height:181.55pt;visibility:visible" o:bordertopcolor="black" o:borderleftcolor="black" o:borderbottomcolor="black" o:borderrightcolor="black">
            <v:imagedata r:id="rId49" o:title="This screen shot reflects the Event Details page"/>
            <w10:bordertop type="single" width="4"/>
            <w10:borderleft type="single" width="4"/>
            <w10:borderbottom type="single" width="4"/>
            <w10:borderright type="single" width="4"/>
          </v:shape>
        </w:pict>
      </w:r>
    </w:p>
    <w:p w:rsidR="000C6888" w:rsidRDefault="000C6888" w:rsidP="000D57DA"/>
    <w:p w:rsidR="000C6888" w:rsidRDefault="000C6888" w:rsidP="000D57DA">
      <w:r>
        <w:t xml:space="preserve">The </w:t>
      </w:r>
      <w:r w:rsidRPr="00AB47D6">
        <w:rPr>
          <w:rStyle w:val="Strong"/>
        </w:rPr>
        <w:t>Event Details</w:t>
      </w:r>
      <w:r>
        <w:t xml:space="preserve"> page holds all the Event information necessary to bid on behalf of the Vendor. Scroll further down in the page to answer Event Questions and enter the Bid Response.</w:t>
      </w:r>
    </w:p>
    <w:p w:rsidR="000C6888" w:rsidRDefault="000C6888" w:rsidP="000D57DA"/>
    <w:p w:rsidR="00AB47D6" w:rsidRDefault="004A0530" w:rsidP="00AB47D6">
      <w:r>
        <w:rPr>
          <w:noProof/>
        </w:rPr>
        <w:pict>
          <v:shape id="_x0000_s1049" type="#_x0000_t32" style="position:absolute;left:0;text-align:left;margin-left:0;margin-top:5.9pt;width:465pt;height:0;z-index:251646464;mso-width-relative:margin;mso-height-relative:margin" o:connectortype="straight" strokeweight="1.5pt"/>
        </w:pict>
      </w:r>
    </w:p>
    <w:p w:rsidR="00AB47D6" w:rsidRPr="00157C94" w:rsidRDefault="00AB47D6" w:rsidP="00455CC3">
      <w:pPr>
        <w:pStyle w:val="Quote"/>
      </w:pPr>
      <w:r w:rsidRPr="00063508">
        <w:rPr>
          <w:rStyle w:val="Strong"/>
        </w:rPr>
        <w:t>N</w:t>
      </w:r>
      <w:r>
        <w:rPr>
          <w:rStyle w:val="Strong"/>
        </w:rPr>
        <w:t>OTE</w:t>
      </w:r>
      <w:r w:rsidRPr="00063508">
        <w:rPr>
          <w:rStyle w:val="Strong"/>
        </w:rPr>
        <w:t>:</w:t>
      </w:r>
      <w:r>
        <w:t xml:space="preserve"> This page is identical in functionality to the page that the Vendors see on the Supplier Portal when they are responding electronically.</w:t>
      </w:r>
    </w:p>
    <w:p w:rsidR="00AB47D6" w:rsidRDefault="004A0530" w:rsidP="00AB47D6">
      <w:r>
        <w:rPr>
          <w:noProof/>
        </w:rPr>
        <w:pict>
          <v:shape id="_x0000_s1048" type="#_x0000_t32" style="position:absolute;left:0;text-align:left;margin-left:0;margin-top:8.75pt;width:465pt;height:0;z-index:251645440;mso-width-relative:margin;mso-height-relative:margin" o:connectortype="straight" strokeweight="1.5pt"/>
        </w:pict>
      </w:r>
    </w:p>
    <w:p w:rsidR="000C6888" w:rsidRDefault="00AB47D6" w:rsidP="000D57DA">
      <w:r>
        <w:br w:type="page"/>
      </w:r>
      <w:r w:rsidR="00F53A53" w:rsidRPr="00564568">
        <w:rPr>
          <w:noProof/>
        </w:rPr>
        <w:pict>
          <v:shape id="Picture 136" o:spid="_x0000_i1075" type="#_x0000_t75" alt="This screen shot reflects the Step 1: Answer General Event Questions section." style="width:467.35pt;height:267.65pt;visibility:visible" o:bordertopcolor="black" o:borderleftcolor="black" o:borderbottomcolor="black" o:borderrightcolor="black">
            <v:imagedata r:id="rId50" o:title=" Answer General Event Questions section"/>
            <w10:bordertop type="single" width="4"/>
            <w10:borderleft type="single" width="4"/>
            <w10:borderbottom type="single" width="4"/>
            <w10:borderright type="single" width="4"/>
          </v:shape>
        </w:pict>
      </w:r>
    </w:p>
    <w:p w:rsidR="000C6888" w:rsidRDefault="000C6888" w:rsidP="000D57DA"/>
    <w:p w:rsidR="000C6888" w:rsidRDefault="000C6888" w:rsidP="000D57DA"/>
    <w:p w:rsidR="000C6888" w:rsidRDefault="00EE3878" w:rsidP="000D57DA">
      <w:r>
        <w:t>The</w:t>
      </w:r>
      <w:r w:rsidR="000C6888">
        <w:t xml:space="preserve"> middle section of the page (Step 1: Answer General Event Questions) allows the buyer to respond on behalf of the Vendor for general questions. Respond to the </w:t>
      </w:r>
      <w:r w:rsidR="000C6888" w:rsidRPr="00AB47D6">
        <w:rPr>
          <w:rStyle w:val="Strong"/>
        </w:rPr>
        <w:t>Event Questions</w:t>
      </w:r>
      <w:r w:rsidR="000C6888">
        <w:t xml:space="preserve"> on behalf of the bidder.</w:t>
      </w:r>
    </w:p>
    <w:p w:rsidR="000C6888" w:rsidRDefault="000C6888" w:rsidP="000D57DA"/>
    <w:p w:rsidR="00AB47D6" w:rsidRDefault="004A0530" w:rsidP="00AB47D6">
      <w:r>
        <w:rPr>
          <w:noProof/>
        </w:rPr>
        <w:pict>
          <v:shape id="_x0000_s1051" type="#_x0000_t32" style="position:absolute;left:0;text-align:left;margin-left:0;margin-top:5.5pt;width:465pt;height:0;z-index:251648512;mso-width-relative:margin;mso-height-relative:margin" o:connectortype="straight" strokeweight="1.5pt"/>
        </w:pict>
      </w:r>
    </w:p>
    <w:p w:rsidR="00AB47D6" w:rsidRPr="00157C94" w:rsidRDefault="00AB47D6" w:rsidP="00455CC3">
      <w:pPr>
        <w:pStyle w:val="Quote"/>
      </w:pPr>
      <w:r w:rsidRPr="00063508">
        <w:rPr>
          <w:rStyle w:val="Strong"/>
        </w:rPr>
        <w:t>N</w:t>
      </w:r>
      <w:r>
        <w:rPr>
          <w:rStyle w:val="Strong"/>
        </w:rPr>
        <w:t>OTE</w:t>
      </w:r>
      <w:r w:rsidRPr="00063508">
        <w:rPr>
          <w:rStyle w:val="Strong"/>
        </w:rPr>
        <w:t>:</w:t>
      </w:r>
      <w:r>
        <w:t xml:space="preserve"> A response is required for all Event Questions.</w:t>
      </w:r>
    </w:p>
    <w:p w:rsidR="00AB47D6" w:rsidRDefault="004A0530" w:rsidP="00AB47D6">
      <w:r>
        <w:rPr>
          <w:noProof/>
        </w:rPr>
        <w:pict>
          <v:shape id="_x0000_s1050" type="#_x0000_t32" style="position:absolute;left:0;text-align:left;margin-left:0;margin-top:8.75pt;width:465pt;height:0;z-index:251647488;mso-width-relative:margin;mso-height-relative:margin" o:connectortype="straight" strokeweight="1.5pt"/>
        </w:pict>
      </w:r>
    </w:p>
    <w:p w:rsidR="000C6888" w:rsidRDefault="000C6888" w:rsidP="000D57DA"/>
    <w:p w:rsidR="000C6888" w:rsidRDefault="00AB47D6" w:rsidP="000D57DA">
      <w:r>
        <w:br w:type="page"/>
      </w:r>
      <w:r w:rsidR="00F53A53" w:rsidRPr="00564568">
        <w:rPr>
          <w:noProof/>
        </w:rPr>
        <w:pict>
          <v:shape id="Picture 139" o:spid="_x0000_i1076" type="#_x0000_t75" alt="This screen shot reflects the Step 2: Enter Line Bid Reponses section." style="width:468pt;height:249.2pt;visibility:visible" o:bordertopcolor="black" o:borderleftcolor="black" o:borderbottomcolor="black" o:borderrightcolor="black">
            <v:imagedata r:id="rId51" o:title=" Enter Line Bid Reponses section"/>
            <w10:bordertop type="single" width="4"/>
            <w10:borderleft type="single" width="4"/>
            <w10:borderbottom type="single" width="4"/>
            <w10:borderright type="single" width="4"/>
          </v:shape>
        </w:pict>
      </w:r>
    </w:p>
    <w:p w:rsidR="000C6888" w:rsidRDefault="000C6888" w:rsidP="000D57DA"/>
    <w:p w:rsidR="000C6888" w:rsidRDefault="000C6888" w:rsidP="000D57DA">
      <w:r>
        <w:t>The bottom section of the page (Step 2 Enter Line Bid Responses) allows the buyer to enter bid responses to all Event Lines on behalf of the Vendor.</w:t>
      </w:r>
    </w:p>
    <w:p w:rsidR="000C6888" w:rsidRDefault="000C6888" w:rsidP="000D57DA"/>
    <w:p w:rsidR="000C6888" w:rsidRDefault="000C6888" w:rsidP="000D57DA">
      <w:r>
        <w:t xml:space="preserve">Alternatively, use the </w:t>
      </w:r>
      <w:r w:rsidRPr="00BE684F">
        <w:rPr>
          <w:rStyle w:val="Hyperlink"/>
        </w:rPr>
        <w:t>Bid</w:t>
      </w:r>
      <w:r>
        <w:t xml:space="preserve"> link to see more detail about the Event Lin</w:t>
      </w:r>
      <w:r w:rsidR="00BE684F">
        <w:t>es.</w:t>
      </w:r>
    </w:p>
    <w:p w:rsidR="000C6888" w:rsidRDefault="000C6888" w:rsidP="000D57DA"/>
    <w:p w:rsidR="000C6888" w:rsidRDefault="000C6888" w:rsidP="000D57DA">
      <w:r>
        <w:t xml:space="preserve">Use the </w:t>
      </w:r>
      <w:r w:rsidR="00F53A53" w:rsidRPr="00F53A53">
        <w:rPr>
          <w:rFonts w:cs="Arial"/>
          <w:noProof/>
        </w:rPr>
        <w:pict>
          <v:shape id="Picture 142" o:spid="_x0000_i1077" type="#_x0000_t75" alt="Comments button." style="width:23.15pt;height:16.9pt;visibility:visible">
            <v:imagedata r:id="rId20" o:title="Comments button"/>
          </v:shape>
        </w:pict>
      </w:r>
      <w:r>
        <w:t xml:space="preserve"> </w:t>
      </w:r>
      <w:r w:rsidR="00BE684F">
        <w:t>button</w:t>
      </w:r>
      <w:r>
        <w:t xml:space="preserve"> to view Line</w:t>
      </w:r>
      <w:r w:rsidR="00BE684F">
        <w:t xml:space="preserve"> comments and file attachments.</w:t>
      </w:r>
    </w:p>
    <w:p w:rsidR="000C6888" w:rsidRDefault="000C6888" w:rsidP="000D57DA"/>
    <w:p w:rsidR="000C6888" w:rsidRDefault="000C6888" w:rsidP="000D57DA">
      <w:r>
        <w:t xml:space="preserve">When all responses are entered for desired lines, </w:t>
      </w:r>
      <w:r w:rsidRPr="00BE684F">
        <w:rPr>
          <w:rStyle w:val="Strong"/>
        </w:rPr>
        <w:t>click</w:t>
      </w:r>
      <w:r>
        <w:t xml:space="preserve"> </w:t>
      </w:r>
      <w:r w:rsidR="00F53A53" w:rsidRPr="00564568">
        <w:rPr>
          <w:noProof/>
        </w:rPr>
        <w:pict>
          <v:shape id="Picture 145" o:spid="_x0000_i1078" type="#_x0000_t75" alt="Validate Entries button." style="width:98.6pt;height:15.65pt;visibility:visible">
            <v:imagedata r:id="rId52" o:title="Validate Entries button"/>
          </v:shape>
        </w:pict>
      </w:r>
      <w:r>
        <w:t xml:space="preserve"> to validate that the informati</w:t>
      </w:r>
      <w:r w:rsidR="00BE684F">
        <w:t>on entered passes system edits.</w:t>
      </w:r>
    </w:p>
    <w:p w:rsidR="000C6888" w:rsidRDefault="000C6888" w:rsidP="000D57DA"/>
    <w:p w:rsidR="00BE684F" w:rsidRDefault="00F53A53" w:rsidP="000D57DA">
      <w:r w:rsidRPr="00564568">
        <w:rPr>
          <w:noProof/>
        </w:rPr>
        <w:pict>
          <v:shape id="Picture 154" o:spid="_x0000_i1079" type="#_x0000_t75" alt="This screen shot reflects the Windows Internet Explorer message window, No errors found.(18058,313)" style="width:161.55pt;height:87.05pt;visibility:visible">
            <v:imagedata r:id="rId53" o:title="This screen shot reflects the Windows Internet Explorer message window, No errors found"/>
          </v:shape>
        </w:pict>
      </w:r>
    </w:p>
    <w:p w:rsidR="00BE684F" w:rsidRDefault="00BE684F" w:rsidP="000D57DA"/>
    <w:p w:rsidR="000C6888" w:rsidRDefault="000C6888" w:rsidP="000D57DA">
      <w:r>
        <w:t>If no errors are found</w:t>
      </w:r>
      <w:r w:rsidR="00BE684F">
        <w:t>,</w:t>
      </w:r>
      <w:r>
        <w:t xml:space="preserve"> you will receive this message. If errors are found, follow the instructions on correcting the erro</w:t>
      </w:r>
      <w:r w:rsidR="00BE684F">
        <w:t>rs and re-validate the entries.</w:t>
      </w:r>
    </w:p>
    <w:p w:rsidR="000C6888" w:rsidRDefault="000C6888" w:rsidP="000D57DA"/>
    <w:p w:rsidR="000C6888" w:rsidRDefault="000C6888" w:rsidP="000D57DA">
      <w:r>
        <w:t xml:space="preserve">When all Event Questions have been answered and all Event Lines populated with the desired bid response amounts, </w:t>
      </w:r>
      <w:r w:rsidRPr="00BE684F">
        <w:rPr>
          <w:rStyle w:val="Strong"/>
        </w:rPr>
        <w:t xml:space="preserve">click </w:t>
      </w:r>
      <w:r w:rsidR="00F53A53" w:rsidRPr="00564568">
        <w:rPr>
          <w:noProof/>
        </w:rPr>
        <w:pict>
          <v:shape id="Picture 151" o:spid="_x0000_i1080" type="#_x0000_t75" alt="Submit Bid button." style="width:78.9pt;height:16.3pt;visibility:visible">
            <v:imagedata r:id="rId54" o:title="Submit Bid button"/>
          </v:shape>
        </w:pict>
      </w:r>
      <w:r w:rsidR="00BE684F">
        <w:t xml:space="preserve"> </w:t>
      </w:r>
      <w:r>
        <w:t>to submit this Bid Response.</w:t>
      </w:r>
    </w:p>
    <w:p w:rsidR="000C6888" w:rsidRDefault="00BE684F" w:rsidP="000D57DA">
      <w:r>
        <w:br w:type="page"/>
      </w:r>
      <w:r w:rsidR="00F53A53" w:rsidRPr="00564568">
        <w:rPr>
          <w:noProof/>
        </w:rPr>
        <w:pict>
          <v:shape id="Picture 157" o:spid="_x0000_i1081" type="#_x0000_t75" alt="This screen shot reflects the Event Completed. Are you sure you want to enter a bid message." style="width:239.5pt;height:61.65pt;visibility:visible" o:bordertopcolor="black" o:borderleftcolor="black" o:borderbottomcolor="black" o:borderrightcolor="black">
            <v:imagedata r:id="rId55" o:title="This screen shot reflects the Event Completed"/>
            <w10:bordertop type="single" width="4"/>
            <w10:borderleft type="single" width="4"/>
            <w10:borderbottom type="single" width="4"/>
            <w10:borderright type="single" width="4"/>
          </v:shape>
        </w:pict>
      </w:r>
    </w:p>
    <w:p w:rsidR="00BE684F" w:rsidRDefault="00BE684F" w:rsidP="000D57DA"/>
    <w:p w:rsidR="000C6888" w:rsidRDefault="00BE684F" w:rsidP="000D57DA">
      <w:r w:rsidRPr="00BE684F">
        <w:rPr>
          <w:rStyle w:val="Strong"/>
        </w:rPr>
        <w:t>Click</w:t>
      </w:r>
      <w:r w:rsidR="000C6888">
        <w:t xml:space="preserve"> </w:t>
      </w:r>
      <w:r w:rsidR="00F53A53" w:rsidRPr="00564568">
        <w:rPr>
          <w:noProof/>
        </w:rPr>
        <w:pict>
          <v:shape id="Picture 160" o:spid="_x0000_i1082" type="#_x0000_t75" alt="Yes button." style="width:43.5pt;height:14.4pt;visibility:visible">
            <v:imagedata r:id="rId56" o:title="Yes button"/>
          </v:shape>
        </w:pict>
      </w:r>
      <w:r w:rsidR="000C6888" w:rsidRPr="00BE684F">
        <w:t>,</w:t>
      </w:r>
      <w:r w:rsidR="000C6888">
        <w:t xml:space="preserve"> if you are finished with the Bid Response</w:t>
      </w:r>
      <w:r>
        <w:t>.</w:t>
      </w:r>
    </w:p>
    <w:p w:rsidR="000C6888" w:rsidRDefault="000C6888" w:rsidP="000D57DA"/>
    <w:p w:rsidR="000C6888" w:rsidRDefault="00F53A53" w:rsidP="000D57DA">
      <w:r w:rsidRPr="00564568">
        <w:rPr>
          <w:noProof/>
        </w:rPr>
        <w:pict>
          <v:shape id="Picture 60" o:spid="_x0000_i1083" type="#_x0000_t75" alt="This screen shot reflects the Bid Confirmation page." style="width:374.1pt;height:133.65pt;visibility:visible">
            <v:imagedata r:id="rId57" o:title="This screen shot reflects the Bid Confirmation page"/>
          </v:shape>
        </w:pict>
      </w:r>
    </w:p>
    <w:p w:rsidR="00BE684F" w:rsidRDefault="00BE684F" w:rsidP="000D57DA"/>
    <w:p w:rsidR="000C6888" w:rsidRDefault="000C6888" w:rsidP="000D57DA">
      <w:r>
        <w:t xml:space="preserve">Once the Bid has been submitted the Bid Confirmation page will provide details of the bid including time, </w:t>
      </w:r>
      <w:r w:rsidR="00BE684F">
        <w:t>Round, Version and Total Price.</w:t>
      </w:r>
    </w:p>
    <w:p w:rsidR="000C6888" w:rsidRDefault="000C6888" w:rsidP="000D57DA"/>
    <w:p w:rsidR="000C6888" w:rsidRDefault="000C6888" w:rsidP="000D57DA">
      <w:r w:rsidRPr="00BE684F">
        <w:rPr>
          <w:rStyle w:val="Strong"/>
        </w:rPr>
        <w:t>Click</w:t>
      </w:r>
      <w:r>
        <w:t xml:space="preserve"> </w:t>
      </w:r>
      <w:r w:rsidR="00F53A53" w:rsidRPr="00564568">
        <w:rPr>
          <w:noProof/>
        </w:rPr>
        <w:pict>
          <v:shape id="Picture 166" o:spid="_x0000_i1084" type="#_x0000_t75" alt="OK button." style="width:43.5pt;height:14.4pt;visibility:visible">
            <v:imagedata r:id="rId16" o:title="OK button"/>
          </v:shape>
        </w:pict>
      </w:r>
      <w:r>
        <w:t xml:space="preserve"> </w:t>
      </w:r>
      <w:r w:rsidR="00BE684F">
        <w:t>.</w:t>
      </w:r>
    </w:p>
    <w:p w:rsidR="000C6888" w:rsidRDefault="000C6888" w:rsidP="000D57DA"/>
    <w:p w:rsidR="00BE684F" w:rsidRDefault="00F53A53" w:rsidP="000D57DA">
      <w:r w:rsidRPr="00564568">
        <w:rPr>
          <w:noProof/>
        </w:rPr>
        <w:pict>
          <v:shape id="Picture 169" o:spid="_x0000_i1085" type="#_x0000_t75" alt="This screen shot reflects the Create Bidder Response page." style="width:375.05pt;height:199.7pt;visibility:visible" o:bordertopcolor="black" o:borderleftcolor="black" o:borderbottomcolor="black" o:borderrightcolor="black">
            <v:imagedata r:id="rId58" o:title="This screen shot reflects the Create Bidder Response page"/>
            <w10:bordertop type="single" width="4"/>
            <w10:borderleft type="single" width="4"/>
            <w10:borderbottom type="single" width="4"/>
            <w10:borderright type="single" width="4"/>
          </v:shape>
        </w:pict>
      </w:r>
    </w:p>
    <w:p w:rsidR="000C6888" w:rsidRDefault="000C6888" w:rsidP="000D57DA"/>
    <w:p w:rsidR="000C6888" w:rsidRDefault="000C6888" w:rsidP="000D57DA">
      <w:r>
        <w:t xml:space="preserve">The </w:t>
      </w:r>
      <w:r w:rsidRPr="00BE684F">
        <w:rPr>
          <w:rStyle w:val="Strong"/>
        </w:rPr>
        <w:t>Create Bidder Response</w:t>
      </w:r>
      <w:r>
        <w:t xml:space="preserve"> page will appear for t</w:t>
      </w:r>
      <w:r w:rsidR="00BE684F">
        <w:t>he next response to be entered.</w:t>
      </w:r>
    </w:p>
    <w:p w:rsidR="000C6888" w:rsidRDefault="000C6888" w:rsidP="000D57DA"/>
    <w:p w:rsidR="00BE684F" w:rsidRDefault="004A0530" w:rsidP="00BE684F">
      <w:r>
        <w:rPr>
          <w:noProof/>
        </w:rPr>
        <w:pict>
          <v:shape id="_x0000_s1053" type="#_x0000_t32" style="position:absolute;left:0;text-align:left;margin-left:0;margin-top:7.25pt;width:465pt;height:0;z-index:251650560;mso-width-relative:margin;mso-height-relative:margin" o:connectortype="straight" strokeweight="1.5pt"/>
        </w:pict>
      </w:r>
    </w:p>
    <w:p w:rsidR="00BE684F" w:rsidRPr="00157C94" w:rsidRDefault="00BE684F" w:rsidP="00455CC3">
      <w:r w:rsidRPr="00063508">
        <w:rPr>
          <w:rStyle w:val="Strong"/>
        </w:rPr>
        <w:t>N</w:t>
      </w:r>
      <w:r>
        <w:rPr>
          <w:rStyle w:val="Strong"/>
        </w:rPr>
        <w:t>OTE</w:t>
      </w:r>
      <w:r w:rsidRPr="00063508">
        <w:rPr>
          <w:rStyle w:val="Strong"/>
        </w:rPr>
        <w:t>:</w:t>
      </w:r>
      <w:r>
        <w:t xml:space="preserve"> When bidding “On Behalf” of a bidder for a new Version (Amendment) and a bid has already been entered, the buyer must simply confirm or re-submit the bid that is copied to the new Version. See New Version section in this manual.</w:t>
      </w:r>
    </w:p>
    <w:p w:rsidR="00BE684F" w:rsidRDefault="004A0530" w:rsidP="00BE684F">
      <w:r>
        <w:rPr>
          <w:noProof/>
        </w:rPr>
        <w:pict>
          <v:shape id="_x0000_s1052" type="#_x0000_t32" style="position:absolute;left:0;text-align:left;margin-left:0;margin-top:8.75pt;width:465pt;height:0;z-index:251649536;mso-width-relative:margin;mso-height-relative:margin" o:connectortype="straight" strokeweight="1.5pt"/>
        </w:pict>
      </w:r>
    </w:p>
    <w:p w:rsidR="000C6888" w:rsidRDefault="00BE684F" w:rsidP="00455CC3">
      <w:pPr>
        <w:pStyle w:val="Heading2"/>
      </w:pPr>
      <w:r>
        <w:br w:type="page"/>
      </w:r>
      <w:bookmarkStart w:id="30" w:name="_Toc310523609"/>
      <w:r w:rsidR="000C6888">
        <w:t>Analyze and Award Bid Responses</w:t>
      </w:r>
      <w:bookmarkEnd w:id="30"/>
    </w:p>
    <w:p w:rsidR="00BE684F" w:rsidRDefault="00BE684F" w:rsidP="000D57DA"/>
    <w:p w:rsidR="000C6888" w:rsidRDefault="000C6888" w:rsidP="000D57DA">
      <w:r w:rsidRPr="00BE684F">
        <w:rPr>
          <w:rStyle w:val="Strong"/>
        </w:rPr>
        <w:t>Bid Analysis</w:t>
      </w:r>
      <w:r>
        <w:t xml:space="preserve"> is the process of viewing supplier responses, analyzing and awarding the Event. Award can be done to Purchase Order or Contract.</w:t>
      </w:r>
    </w:p>
    <w:p w:rsidR="000C6888" w:rsidRDefault="000C6888" w:rsidP="000D57DA"/>
    <w:p w:rsidR="000C6888" w:rsidRPr="00BE684F" w:rsidRDefault="000C6888" w:rsidP="000D57DA">
      <w:pPr>
        <w:rPr>
          <w:rStyle w:val="IntenseEmphasis"/>
        </w:rPr>
      </w:pPr>
      <w:r w:rsidRPr="00BE684F">
        <w:rPr>
          <w:rStyle w:val="IntenseEmphasis"/>
        </w:rPr>
        <w:t>Navigation:  Sourcing</w:t>
      </w:r>
      <w:r w:rsidR="00BE684F">
        <w:rPr>
          <w:rStyle w:val="IntenseEmphasis"/>
        </w:rPr>
        <w:t xml:space="preserve"> </w:t>
      </w:r>
      <w:r w:rsidRPr="00BE684F">
        <w:rPr>
          <w:rStyle w:val="IntenseEmphasis"/>
        </w:rPr>
        <w:t>&gt;</w:t>
      </w:r>
      <w:r w:rsidR="00BE684F">
        <w:rPr>
          <w:rStyle w:val="IntenseEmphasis"/>
        </w:rPr>
        <w:t xml:space="preserve"> </w:t>
      </w:r>
      <w:r w:rsidRPr="00BE684F">
        <w:rPr>
          <w:rStyle w:val="IntenseEmphasis"/>
        </w:rPr>
        <w:t>Maintain Events</w:t>
      </w:r>
      <w:r w:rsidR="00BE684F">
        <w:rPr>
          <w:rStyle w:val="IntenseEmphasis"/>
        </w:rPr>
        <w:t xml:space="preserve"> </w:t>
      </w:r>
      <w:r w:rsidRPr="00BE684F">
        <w:rPr>
          <w:rStyle w:val="IntenseEmphasis"/>
        </w:rPr>
        <w:t>&gt;</w:t>
      </w:r>
      <w:r w:rsidR="00BE684F">
        <w:rPr>
          <w:rStyle w:val="IntenseEmphasis"/>
        </w:rPr>
        <w:t xml:space="preserve"> </w:t>
      </w:r>
      <w:r w:rsidRPr="00BE684F">
        <w:rPr>
          <w:rStyle w:val="IntenseEmphasis"/>
        </w:rPr>
        <w:t>Event Workbench</w:t>
      </w:r>
    </w:p>
    <w:p w:rsidR="000C6888" w:rsidRDefault="000C6888" w:rsidP="000D57DA"/>
    <w:p w:rsidR="000C6888" w:rsidRDefault="00F53A53" w:rsidP="000D57DA">
      <w:r w:rsidRPr="00564568">
        <w:rPr>
          <w:noProof/>
        </w:rPr>
        <w:pict>
          <v:shape id="Picture 63" o:spid="_x0000_i1086" type="#_x0000_t75" alt="This screen shot reflects the Event Workbench page with the Analyze Bids icon highlighted." style="width:468pt;height:152.75pt;visibility:visible">
            <v:imagedata r:id="rId59" o:title="This screen shot reflects the Event Workbench page with the Analyze Bids icon highlighted"/>
          </v:shape>
        </w:pict>
      </w:r>
    </w:p>
    <w:p w:rsidR="000C6888" w:rsidRDefault="000C6888" w:rsidP="000D57DA"/>
    <w:p w:rsidR="000C6888" w:rsidRDefault="000C6888" w:rsidP="000D57DA">
      <w:r w:rsidRPr="00BE684F">
        <w:rPr>
          <w:rStyle w:val="Strong"/>
        </w:rPr>
        <w:t>Select</w:t>
      </w:r>
      <w:r>
        <w:t xml:space="preserve"> the </w:t>
      </w:r>
      <w:r w:rsidR="00F53A53" w:rsidRPr="00564568">
        <w:rPr>
          <w:noProof/>
        </w:rPr>
        <w:pict>
          <v:shape id="_x0000_i1087" type="#_x0000_t75" alt="Analyze Bids icon." style="width:19.1pt;height:17.55pt;visibility:visible">
            <v:imagedata r:id="rId60" o:title="Analyze Bids icon"/>
          </v:shape>
        </w:pict>
      </w:r>
      <w:r w:rsidR="006E6543">
        <w:t xml:space="preserve"> </w:t>
      </w:r>
      <w:r>
        <w:t>Analyze Bids icon from the Workbench.</w:t>
      </w:r>
    </w:p>
    <w:p w:rsidR="000C6888" w:rsidRDefault="000C6888" w:rsidP="000D57DA"/>
    <w:p w:rsidR="000C6888" w:rsidRPr="006E6543" w:rsidRDefault="000C6888" w:rsidP="000D57DA">
      <w:pPr>
        <w:rPr>
          <w:rStyle w:val="IntenseReference"/>
        </w:rPr>
      </w:pPr>
      <w:r w:rsidRPr="006E6543">
        <w:rPr>
          <w:rStyle w:val="IntenseReference"/>
        </w:rPr>
        <w:t>OR</w:t>
      </w:r>
    </w:p>
    <w:p w:rsidR="007D01F1" w:rsidRDefault="007D01F1" w:rsidP="00455CC3"/>
    <w:p w:rsidR="000C6888" w:rsidRPr="006E6543" w:rsidRDefault="000C6888" w:rsidP="000D57DA">
      <w:pPr>
        <w:rPr>
          <w:rStyle w:val="IntenseEmphasis"/>
        </w:rPr>
      </w:pPr>
      <w:r w:rsidRPr="006E6543">
        <w:rPr>
          <w:rStyle w:val="IntenseEmphasis"/>
        </w:rPr>
        <w:t>Navigation:  Sourcing</w:t>
      </w:r>
      <w:r w:rsidR="006E6543">
        <w:rPr>
          <w:rStyle w:val="IntenseEmphasis"/>
        </w:rPr>
        <w:t xml:space="preserve"> </w:t>
      </w:r>
      <w:r w:rsidRPr="006E6543">
        <w:rPr>
          <w:rStyle w:val="IntenseEmphasis"/>
        </w:rPr>
        <w:t>&gt;</w:t>
      </w:r>
      <w:r w:rsidR="006E6543">
        <w:rPr>
          <w:rStyle w:val="IntenseEmphasis"/>
        </w:rPr>
        <w:t xml:space="preserve"> </w:t>
      </w:r>
      <w:r w:rsidRPr="006E6543">
        <w:rPr>
          <w:rStyle w:val="IntenseEmphasis"/>
        </w:rPr>
        <w:t>Maintain Events</w:t>
      </w:r>
      <w:r w:rsidR="006E6543">
        <w:rPr>
          <w:rStyle w:val="IntenseEmphasis"/>
        </w:rPr>
        <w:t xml:space="preserve"> </w:t>
      </w:r>
      <w:r w:rsidRPr="006E6543">
        <w:rPr>
          <w:rStyle w:val="IntenseEmphasis"/>
        </w:rPr>
        <w:t>&gt;</w:t>
      </w:r>
      <w:r w:rsidR="006E6543">
        <w:rPr>
          <w:rStyle w:val="IntenseEmphasis"/>
        </w:rPr>
        <w:t xml:space="preserve"> </w:t>
      </w:r>
      <w:r w:rsidRPr="006E6543">
        <w:rPr>
          <w:rStyle w:val="IntenseEmphasis"/>
        </w:rPr>
        <w:t>Analyze Events</w:t>
      </w:r>
      <w:r w:rsidR="006E6543">
        <w:rPr>
          <w:rStyle w:val="IntenseEmphasis"/>
        </w:rPr>
        <w:t xml:space="preserve"> </w:t>
      </w:r>
      <w:r w:rsidRPr="006E6543">
        <w:rPr>
          <w:rStyle w:val="IntenseEmphasis"/>
        </w:rPr>
        <w:t>&gt;</w:t>
      </w:r>
      <w:r w:rsidR="006E6543">
        <w:rPr>
          <w:rStyle w:val="IntenseEmphasis"/>
        </w:rPr>
        <w:t xml:space="preserve"> </w:t>
      </w:r>
      <w:r w:rsidRPr="006E6543">
        <w:rPr>
          <w:rStyle w:val="IntenseEmphasis"/>
        </w:rPr>
        <w:t>Find an Existing Value</w:t>
      </w:r>
    </w:p>
    <w:p w:rsidR="000C6888" w:rsidRDefault="000C6888" w:rsidP="000D57DA"/>
    <w:p w:rsidR="000C6888" w:rsidRDefault="00F53A53" w:rsidP="000D57DA">
      <w:r w:rsidRPr="00564568">
        <w:rPr>
          <w:noProof/>
        </w:rPr>
        <w:pict>
          <v:shape id="Picture 178" o:spid="_x0000_i1088" type="#_x0000_t75" alt="This screen shot reflects the Analyze Event - Find an Exisitng Value Tab." style="width:374.1pt;height:201.3pt;visibility:visible" o:bordertopcolor="black" o:borderleftcolor="black" o:borderbottomcolor="black" o:borderrightcolor="black">
            <v:imagedata r:id="rId61" o:title="This screen shot reflects the Analyze Event - Find an Exisitng Value Tab"/>
            <w10:bordertop type="single" width="4"/>
            <w10:borderleft type="single" width="4"/>
            <w10:borderbottom type="single" width="4"/>
            <w10:borderright type="single" width="4"/>
          </v:shape>
        </w:pict>
      </w:r>
      <w:r w:rsidR="000C6888">
        <w:t xml:space="preserve"> </w:t>
      </w:r>
    </w:p>
    <w:p w:rsidR="000C6888" w:rsidRDefault="000C6888" w:rsidP="000D57DA"/>
    <w:p w:rsidR="000C6888" w:rsidRDefault="000C6888" w:rsidP="000D57DA">
      <w:r>
        <w:t xml:space="preserve">Use the </w:t>
      </w:r>
      <w:r w:rsidRPr="006E6543">
        <w:rPr>
          <w:rStyle w:val="Strong"/>
        </w:rPr>
        <w:t xml:space="preserve">Search </w:t>
      </w:r>
      <w:r w:rsidR="006E6543" w:rsidRPr="006E6543">
        <w:rPr>
          <w:rStyle w:val="Strong"/>
        </w:rPr>
        <w:t>C</w:t>
      </w:r>
      <w:r w:rsidRPr="006E6543">
        <w:rPr>
          <w:rStyle w:val="Strong"/>
        </w:rPr>
        <w:t>riteria</w:t>
      </w:r>
      <w:r>
        <w:t xml:space="preserve"> to find the desired Event to analyze.</w:t>
      </w:r>
    </w:p>
    <w:p w:rsidR="000C6888" w:rsidRDefault="000C6888" w:rsidP="000D57DA"/>
    <w:p w:rsidR="00455CC3" w:rsidRDefault="000C6888" w:rsidP="007D01F1">
      <w:r w:rsidRPr="006E6543">
        <w:rPr>
          <w:rStyle w:val="Strong"/>
        </w:rPr>
        <w:t xml:space="preserve">Click </w:t>
      </w:r>
      <w:r w:rsidR="00F53A53" w:rsidRPr="00564568">
        <w:rPr>
          <w:noProof/>
        </w:rPr>
        <w:pict>
          <v:shape id="Picture 181" o:spid="_x0000_i1089" type="#_x0000_t75" alt="Search button." style="width:42.9pt;height:14.4pt;visibility:visible">
            <v:imagedata r:id="rId31" o:title="Search button"/>
          </v:shape>
        </w:pict>
      </w:r>
      <w:r>
        <w:t xml:space="preserve"> to retrieve the Event.</w:t>
      </w:r>
    </w:p>
    <w:p w:rsidR="000C6888" w:rsidRDefault="006E6543" w:rsidP="000D57DA">
      <w:r>
        <w:br w:type="page"/>
      </w:r>
      <w:r w:rsidR="00F53A53" w:rsidRPr="00564568">
        <w:rPr>
          <w:noProof/>
        </w:rPr>
        <w:pict>
          <v:shape id="Picture 184" o:spid="_x0000_i1090" type="#_x0000_t75" alt="This screen shot reflects the Analyze Events page." style="width:467.7pt;height:250.1pt;visibility:visible" o:bordertopcolor="black" o:borderleftcolor="black" o:borderbottomcolor="black" o:borderrightcolor="black">
            <v:imagedata r:id="rId62" o:title="This screen shot reflects the Analyze Events page"/>
            <w10:bordertop type="single" width="4"/>
            <w10:borderleft type="single" width="4"/>
            <w10:borderbottom type="single" width="4"/>
            <w10:borderright type="single" width="4"/>
          </v:shape>
        </w:pict>
      </w:r>
    </w:p>
    <w:p w:rsidR="000C6888" w:rsidRDefault="000C6888" w:rsidP="000D57DA"/>
    <w:p w:rsidR="000C6888" w:rsidRDefault="000C6888" w:rsidP="000D57DA">
      <w:r>
        <w:t xml:space="preserve">Use the </w:t>
      </w:r>
      <w:r w:rsidRPr="006E6543">
        <w:rPr>
          <w:rStyle w:val="Strong"/>
        </w:rPr>
        <w:t xml:space="preserve">Analyze Events – Total </w:t>
      </w:r>
      <w:r>
        <w:t>page to view each suppliers bid response and award the entire event to a single supplier.</w:t>
      </w:r>
    </w:p>
    <w:p w:rsidR="000C6888" w:rsidRDefault="000C6888" w:rsidP="000D57DA"/>
    <w:p w:rsidR="000C6888" w:rsidRDefault="000C6888" w:rsidP="000D57DA">
      <w:r w:rsidRPr="006E6543">
        <w:rPr>
          <w:rStyle w:val="Strong"/>
        </w:rPr>
        <w:t>Sort Bids By</w:t>
      </w:r>
      <w:r>
        <w:t xml:space="preserve"> – sort the supplier bids by Score, Amount or Name.</w:t>
      </w:r>
    </w:p>
    <w:p w:rsidR="000C6888" w:rsidRDefault="000C6888" w:rsidP="006E6543"/>
    <w:p w:rsidR="000C6888" w:rsidRDefault="000C6888" w:rsidP="006E6543">
      <w:r w:rsidRPr="006E6543">
        <w:rPr>
          <w:rStyle w:val="Strong"/>
        </w:rPr>
        <w:t>Sort Order</w:t>
      </w:r>
      <w:r>
        <w:t xml:space="preserve"> – use this sort option to view results in ascending or descending order.</w:t>
      </w:r>
    </w:p>
    <w:p w:rsidR="000C6888" w:rsidRDefault="000C6888" w:rsidP="006E6543"/>
    <w:p w:rsidR="000C6888" w:rsidRDefault="000C6888" w:rsidP="006E6543">
      <w:r w:rsidRPr="006E6543">
        <w:rPr>
          <w:rStyle w:val="Strong"/>
        </w:rPr>
        <w:t>View Bid Action</w:t>
      </w:r>
      <w:r>
        <w:t xml:space="preserve"> – determine which </w:t>
      </w:r>
      <w:r w:rsidR="006E6543">
        <w:t>types of Bid Responses to view.</w:t>
      </w:r>
    </w:p>
    <w:p w:rsidR="000C6888" w:rsidRDefault="000C6888" w:rsidP="006E6543"/>
    <w:p w:rsidR="000C6888" w:rsidRDefault="000C6888" w:rsidP="006E6543">
      <w:r w:rsidRPr="006E6543">
        <w:rPr>
          <w:rStyle w:val="Strong"/>
        </w:rPr>
        <w:t>Total Bid Amount</w:t>
      </w:r>
      <w:r>
        <w:t xml:space="preserve"> – this field displays the sum of all Event Line response amounts.</w:t>
      </w:r>
    </w:p>
    <w:p w:rsidR="000C6888" w:rsidRDefault="000C6888" w:rsidP="006E6543"/>
    <w:p w:rsidR="000C6888" w:rsidRDefault="000C6888" w:rsidP="006E6543">
      <w:r w:rsidRPr="006E6543">
        <w:rPr>
          <w:rStyle w:val="Strong"/>
        </w:rPr>
        <w:t>Bid Action</w:t>
      </w:r>
      <w:r>
        <w:t xml:space="preserve"> – to award the entire Event (all Event Lines) to a sup</w:t>
      </w:r>
      <w:r w:rsidR="006E6543">
        <w:t>plier, select the Award action.</w:t>
      </w:r>
    </w:p>
    <w:p w:rsidR="000C6888" w:rsidRDefault="000C6888" w:rsidP="006E6543"/>
    <w:p w:rsidR="006E6543" w:rsidRDefault="004A0530" w:rsidP="006E6543">
      <w:r>
        <w:rPr>
          <w:noProof/>
        </w:rPr>
        <w:pict>
          <v:shape id="_x0000_s1055" type="#_x0000_t32" style="position:absolute;left:0;text-align:left;margin-left:-.75pt;margin-top:6pt;width:465pt;height:0;z-index:251652608;mso-width-relative:margin;mso-height-relative:margin" o:connectortype="straight" strokeweight="1.5pt"/>
        </w:pict>
      </w:r>
    </w:p>
    <w:p w:rsidR="006E6543" w:rsidRPr="00157C94" w:rsidRDefault="006E6543" w:rsidP="00455CC3">
      <w:r w:rsidRPr="00063508">
        <w:rPr>
          <w:rStyle w:val="Strong"/>
        </w:rPr>
        <w:t>N</w:t>
      </w:r>
      <w:r>
        <w:rPr>
          <w:rStyle w:val="Strong"/>
        </w:rPr>
        <w:t>OTE</w:t>
      </w:r>
      <w:r w:rsidRPr="00063508">
        <w:rPr>
          <w:rStyle w:val="Strong"/>
        </w:rPr>
        <w:t>:</w:t>
      </w:r>
      <w:r>
        <w:t xml:space="preserve"> The user may Disallow, Reject or Counter the Bid. A Counter action will initiate a new Round for the Event.</w:t>
      </w:r>
    </w:p>
    <w:p w:rsidR="006E6543" w:rsidRDefault="004A0530" w:rsidP="006E6543">
      <w:r>
        <w:rPr>
          <w:noProof/>
        </w:rPr>
        <w:pict>
          <v:shape id="_x0000_s1054" type="#_x0000_t32" style="position:absolute;left:0;text-align:left;margin-left:0;margin-top:8.75pt;width:465pt;height:0;z-index:251651584;mso-width-relative:margin;mso-height-relative:margin" o:connectortype="straight" strokeweight="1.5pt"/>
        </w:pict>
      </w:r>
    </w:p>
    <w:p w:rsidR="000C6888" w:rsidRDefault="000C6888" w:rsidP="006E6543"/>
    <w:p w:rsidR="000C6888" w:rsidRDefault="000C6888" w:rsidP="006E6543">
      <w:r w:rsidRPr="006E6543">
        <w:rPr>
          <w:rStyle w:val="Strong"/>
        </w:rPr>
        <w:t>Award by Percent</w:t>
      </w:r>
      <w:r>
        <w:t xml:space="preserve"> – to award the entire Event to a single supplier use ‘100’ percent.</w:t>
      </w:r>
    </w:p>
    <w:p w:rsidR="000C6888" w:rsidRDefault="000C6888" w:rsidP="006E6543"/>
    <w:p w:rsidR="000C6888" w:rsidRDefault="000C6888" w:rsidP="006E6543">
      <w:r w:rsidRPr="006E6543">
        <w:rPr>
          <w:rStyle w:val="Strong"/>
        </w:rPr>
        <w:t>Factors</w:t>
      </w:r>
      <w:r>
        <w:t xml:space="preserve"> – view supplier Event Header responses to Bid Factor questions. </w:t>
      </w:r>
    </w:p>
    <w:p w:rsidR="000C6888" w:rsidRDefault="000C6888" w:rsidP="006E6543"/>
    <w:p w:rsidR="000C6888" w:rsidRDefault="000C6888" w:rsidP="006E6543">
      <w:r w:rsidRPr="006E6543">
        <w:rPr>
          <w:rStyle w:val="Strong"/>
        </w:rPr>
        <w:t>Click</w:t>
      </w:r>
      <w:r>
        <w:t xml:space="preserve"> </w:t>
      </w:r>
      <w:r w:rsidR="00E77331">
        <w:t xml:space="preserve">the </w:t>
      </w:r>
      <w:r w:rsidRPr="006E6543">
        <w:rPr>
          <w:rStyle w:val="Hyperlink"/>
        </w:rPr>
        <w:t>Analyze Line</w:t>
      </w:r>
      <w:r>
        <w:t xml:space="preserve"> </w:t>
      </w:r>
      <w:r w:rsidR="006E6543">
        <w:t>link to award by the Line.</w:t>
      </w:r>
    </w:p>
    <w:p w:rsidR="000C6888" w:rsidRDefault="006E6543" w:rsidP="006E6543">
      <w:r>
        <w:br w:type="page"/>
      </w:r>
      <w:r w:rsidR="00F53A53" w:rsidRPr="00564568">
        <w:rPr>
          <w:noProof/>
        </w:rPr>
        <w:pict>
          <v:shape id="Picture 187" o:spid="_x0000_i1091" type="#_x0000_t75" alt="This screen shot reflects the Analyze Events page. " style="width:468.3pt;height:236.95pt;visibility:visible" o:bordertopcolor="black" o:borderleftcolor="black" o:borderbottomcolor="black" o:borderrightcolor="black">
            <v:imagedata r:id="rId63" o:title="This screen shot reflects the Analyze Events page"/>
            <w10:bordertop type="single" width="4"/>
            <w10:borderleft type="single" width="4"/>
            <w10:borderbottom type="single" width="4"/>
            <w10:borderright type="single" width="4"/>
          </v:shape>
        </w:pict>
      </w:r>
    </w:p>
    <w:p w:rsidR="000C6888" w:rsidRDefault="000C6888" w:rsidP="006E6543"/>
    <w:p w:rsidR="000C6888" w:rsidRDefault="000C6888" w:rsidP="006E6543">
      <w:r>
        <w:t xml:space="preserve">Use the </w:t>
      </w:r>
      <w:r w:rsidRPr="006E6543">
        <w:rPr>
          <w:rStyle w:val="Strong"/>
        </w:rPr>
        <w:t>Analyze Events – Lin</w:t>
      </w:r>
      <w:r w:rsidR="006E6543" w:rsidRPr="006E6543">
        <w:rPr>
          <w:rStyle w:val="Strong"/>
        </w:rPr>
        <w:t>e</w:t>
      </w:r>
      <w:r w:rsidR="006E6543">
        <w:t xml:space="preserve"> page to award events by Line.</w:t>
      </w:r>
    </w:p>
    <w:p w:rsidR="004F5B7B" w:rsidRDefault="004F5B7B" w:rsidP="006E6543"/>
    <w:p w:rsidR="000C6888" w:rsidRDefault="000C6888" w:rsidP="006E6543">
      <w:r>
        <w:t xml:space="preserve">Use the </w:t>
      </w:r>
      <w:r w:rsidR="00F53A53" w:rsidRPr="00564568">
        <w:rPr>
          <w:noProof/>
        </w:rPr>
        <w:pict>
          <v:shape id="Picture 190" o:spid="_x0000_i1092" type="#_x0000_t75" alt="This screen shot reflects the scroll line arrows, (1 of 4)." style="width:91.7pt;height:19.1pt;visibility:visible" o:bordertopcolor="black" o:borderleftcolor="black" o:borderbottomcolor="black" o:borderrightcolor="black">
            <v:imagedata r:id="rId64" o:title="This screen shot reflects the scroll line arrows, (1 of 4)"/>
            <w10:bordertop type="single" width="4"/>
            <w10:borderleft type="single" width="4"/>
            <w10:borderbottom type="single" width="4"/>
            <w10:borderright type="single" width="4"/>
          </v:shape>
        </w:pict>
      </w:r>
      <w:r>
        <w:t xml:space="preserve"> line scroll arrows to view all Lines on the Event.</w:t>
      </w:r>
    </w:p>
    <w:p w:rsidR="000C6888" w:rsidRDefault="000C6888" w:rsidP="006E6543"/>
    <w:p w:rsidR="000C6888" w:rsidRDefault="000C6888" w:rsidP="006E6543">
      <w:r w:rsidRPr="006E6543">
        <w:rPr>
          <w:rStyle w:val="Strong"/>
        </w:rPr>
        <w:t>Sort Bids By</w:t>
      </w:r>
      <w:r>
        <w:t xml:space="preserve"> – sort the supplier bids by Line Score, Line Amount or Name.</w:t>
      </w:r>
    </w:p>
    <w:p w:rsidR="000C6888" w:rsidRDefault="000C6888" w:rsidP="006E6543"/>
    <w:p w:rsidR="000C6888" w:rsidRDefault="000C6888" w:rsidP="006E6543">
      <w:r w:rsidRPr="006E6543">
        <w:rPr>
          <w:rStyle w:val="Strong"/>
        </w:rPr>
        <w:t>Sort Order</w:t>
      </w:r>
      <w:r>
        <w:t xml:space="preserve"> – use this sort option to view results in ascending or descending order.</w:t>
      </w:r>
    </w:p>
    <w:p w:rsidR="000C6888" w:rsidRDefault="000C6888" w:rsidP="006E6543"/>
    <w:p w:rsidR="000C6888" w:rsidRDefault="00F53A53" w:rsidP="006E6543">
      <w:r w:rsidRPr="00564568">
        <w:rPr>
          <w:noProof/>
        </w:rPr>
        <w:pict>
          <v:shape id="Picture 193" o:spid="_x0000_i1093" type="#_x0000_t75" alt="This screen shot reflects the Bid Action and Factors section." style="width:468.3pt;height:115.5pt;visibility:visible" o:bordertopcolor="black" o:borderleftcolor="black" o:borderbottomcolor="black" o:borderrightcolor="black">
            <v:imagedata r:id="rId65" o:title="This screen shot reflects the Bid Action and Factors section"/>
            <w10:bordertop type="single" width="4"/>
            <w10:borderleft type="single" width="4"/>
            <w10:borderbottom type="single" width="4"/>
            <w10:borderright type="single" width="4"/>
          </v:shape>
        </w:pict>
      </w:r>
    </w:p>
    <w:p w:rsidR="000C6888" w:rsidRDefault="000C6888" w:rsidP="006E6543"/>
    <w:p w:rsidR="000C6888" w:rsidRDefault="000C6888" w:rsidP="006E6543">
      <w:r>
        <w:t xml:space="preserve">To Award by Line, use the </w:t>
      </w:r>
      <w:r w:rsidRPr="007C4B50">
        <w:rPr>
          <w:rStyle w:val="Strong"/>
        </w:rPr>
        <w:t>Bid Action</w:t>
      </w:r>
      <w:r>
        <w:t xml:space="preserve"> option and either the ‘Award by Percent’ or ‘Award by Quantity’ options.</w:t>
      </w:r>
    </w:p>
    <w:p w:rsidR="000C6888" w:rsidRDefault="000C6888" w:rsidP="006E6543"/>
    <w:p w:rsidR="00DF384B" w:rsidRDefault="004A0530" w:rsidP="00DF384B">
      <w:r>
        <w:rPr>
          <w:noProof/>
        </w:rPr>
        <w:pict>
          <v:shape id="_x0000_s1057" type="#_x0000_t32" style="position:absolute;left:0;text-align:left;margin-left:-.75pt;margin-top:6.4pt;width:465pt;height:0;z-index:251654656;mso-width-relative:margin;mso-height-relative:margin" o:connectortype="straight" strokeweight="1.5pt"/>
        </w:pict>
      </w:r>
    </w:p>
    <w:p w:rsidR="00DF384B" w:rsidRPr="00157C94" w:rsidRDefault="00DF384B" w:rsidP="00455CC3">
      <w:pPr>
        <w:pStyle w:val="Quote"/>
      </w:pPr>
      <w:r w:rsidRPr="00063508">
        <w:rPr>
          <w:rStyle w:val="Strong"/>
        </w:rPr>
        <w:t>N</w:t>
      </w:r>
      <w:r>
        <w:rPr>
          <w:rStyle w:val="Strong"/>
        </w:rPr>
        <w:t>OTE</w:t>
      </w:r>
      <w:r w:rsidRPr="00063508">
        <w:rPr>
          <w:rStyle w:val="Strong"/>
        </w:rPr>
        <w:t>:</w:t>
      </w:r>
      <w:r>
        <w:t xml:space="preserve"> Event lines may be split awarded to multiple vendors by Line.</w:t>
      </w:r>
    </w:p>
    <w:p w:rsidR="00DF384B" w:rsidRDefault="004A0530" w:rsidP="00DF384B">
      <w:r>
        <w:rPr>
          <w:noProof/>
        </w:rPr>
        <w:pict>
          <v:shape id="_x0000_s1056" type="#_x0000_t32" style="position:absolute;left:0;text-align:left;margin-left:0;margin-top:8.75pt;width:465pt;height:0;z-index:251653632;mso-width-relative:margin;mso-height-relative:margin" o:connectortype="straight" strokeweight="1.5pt"/>
        </w:pict>
      </w:r>
    </w:p>
    <w:p w:rsidR="000C6888" w:rsidRDefault="00DF384B" w:rsidP="006E6543">
      <w:r>
        <w:br w:type="page"/>
      </w:r>
      <w:r w:rsidR="00F53A53" w:rsidRPr="00564568">
        <w:rPr>
          <w:noProof/>
        </w:rPr>
        <w:pict>
          <v:shape id="Picture 196" o:spid="_x0000_i1094" type="#_x0000_t75" alt="This screen shot reflects the scrolling arrows section." style="width:283.95pt;height:30.05pt;visibility:visible" o:bordertopcolor="black" o:borderleftcolor="black" o:borderbottomcolor="black" o:borderrightcolor="black">
            <v:imagedata r:id="rId66" o:title="This screen shot reflects the scrolling arrows section"/>
            <w10:bordertop type="single" width="4"/>
            <w10:borderleft type="single" width="4"/>
            <w10:borderbottom type="single" width="4"/>
            <w10:borderright type="single" width="4"/>
          </v:shape>
        </w:pict>
      </w:r>
    </w:p>
    <w:p w:rsidR="000C6888" w:rsidRDefault="000C6888" w:rsidP="006E6543"/>
    <w:p w:rsidR="000C6888" w:rsidRDefault="000C6888" w:rsidP="006E6543">
      <w:r>
        <w:t>When multiple supplier bid responses exist use the chunking arrows</w:t>
      </w:r>
      <w:r w:rsidR="004F5B7B">
        <w:t>, located in the lower right of the screen,</w:t>
      </w:r>
      <w:r>
        <w:t xml:space="preserve"> to scroll thru all responses.</w:t>
      </w:r>
    </w:p>
    <w:p w:rsidR="000C6888" w:rsidRDefault="000C6888" w:rsidP="006E6543"/>
    <w:p w:rsidR="000C6888" w:rsidRDefault="000C6888" w:rsidP="006E6543">
      <w:r w:rsidRPr="00DF384B">
        <w:rPr>
          <w:rStyle w:val="Strong"/>
        </w:rPr>
        <w:t>Factors</w:t>
      </w:r>
      <w:r>
        <w:t xml:space="preserve"> - view supplier Line Res</w:t>
      </w:r>
      <w:r w:rsidR="00DF384B">
        <w:t>ponses to Bid Factor questions.</w:t>
      </w:r>
    </w:p>
    <w:p w:rsidR="000C6888" w:rsidRDefault="000C6888" w:rsidP="006E6543"/>
    <w:p w:rsidR="000C6888" w:rsidRDefault="000C6888" w:rsidP="006E6543">
      <w:r>
        <w:t xml:space="preserve">Using the </w:t>
      </w:r>
      <w:r w:rsidR="00F53A53" w:rsidRPr="00564568">
        <w:rPr>
          <w:noProof/>
        </w:rPr>
        <w:pict>
          <v:shape id="Picture 199" o:spid="_x0000_i1095" type="#_x0000_t75" alt="This screen shot reflects the Go To with the drop down menu section." style="width:162.45pt;height:31.3pt;visibility:visible">
            <v:imagedata r:id="rId67" o:title="This screen shot reflects the Go To with the drop down menu section"/>
          </v:shape>
        </w:pict>
      </w:r>
      <w:r>
        <w:t xml:space="preserve">  drop-down menu, </w:t>
      </w:r>
      <w:r w:rsidRPr="00DF384B">
        <w:rPr>
          <w:rStyle w:val="Strong"/>
        </w:rPr>
        <w:t>select Analyze Export</w:t>
      </w:r>
      <w:r>
        <w:t xml:space="preserve"> to print</w:t>
      </w:r>
      <w:r w:rsidR="00DF384B">
        <w:t xml:space="preserve"> and email a </w:t>
      </w:r>
      <w:r w:rsidR="00AA756C" w:rsidRPr="00FF5A22">
        <w:rPr>
          <w:rStyle w:val="IntenseReference"/>
        </w:rPr>
        <w:t>B</w:t>
      </w:r>
      <w:r w:rsidR="00DF384B" w:rsidRPr="00FF5A22">
        <w:rPr>
          <w:rStyle w:val="IntenseReference"/>
        </w:rPr>
        <w:t xml:space="preserve">id </w:t>
      </w:r>
      <w:r w:rsidR="00AA756C" w:rsidRPr="00FF5A22">
        <w:rPr>
          <w:rStyle w:val="IntenseReference"/>
        </w:rPr>
        <w:t>T</w:t>
      </w:r>
      <w:r w:rsidR="00DF384B" w:rsidRPr="00FF5A22">
        <w:rPr>
          <w:rStyle w:val="IntenseReference"/>
        </w:rPr>
        <w:t>ab</w:t>
      </w:r>
      <w:r w:rsidR="00DF384B">
        <w:t xml:space="preserve"> worksheet.</w:t>
      </w:r>
    </w:p>
    <w:p w:rsidR="000C6888" w:rsidRDefault="000C6888" w:rsidP="006E6543"/>
    <w:p w:rsidR="000C6888" w:rsidRDefault="00F53A53" w:rsidP="006E6543">
      <w:r w:rsidRPr="00564568">
        <w:rPr>
          <w:noProof/>
        </w:rPr>
        <w:pict>
          <v:shape id="Picture 202" o:spid="_x0000_i1096" type="#_x0000_t75" alt="This screen shot reflects teh Bid Analysis Export page." style="width:468.3pt;height:288.65pt;visibility:visible" o:bordertopcolor="black" o:borderleftcolor="black" o:borderbottomcolor="black" o:borderrightcolor="black">
            <v:imagedata r:id="rId68" o:title="This screen shot reflects teh Bid Analysis Export page"/>
            <w10:bordertop type="single" width="4"/>
            <w10:borderleft type="single" width="4"/>
            <w10:borderbottom type="single" width="4"/>
            <w10:borderright type="single" width="4"/>
          </v:shape>
        </w:pict>
      </w:r>
    </w:p>
    <w:p w:rsidR="000C6888" w:rsidRDefault="000C6888" w:rsidP="006E6543"/>
    <w:p w:rsidR="000C6888" w:rsidRDefault="000C6888" w:rsidP="006E6543">
      <w:r>
        <w:t xml:space="preserve">Use the </w:t>
      </w:r>
      <w:r w:rsidRPr="00AA756C">
        <w:rPr>
          <w:rStyle w:val="Strong"/>
        </w:rPr>
        <w:t>Bid Analysis Export</w:t>
      </w:r>
      <w:r>
        <w:t xml:space="preserve"> page to define who will receive the email containing the Bid Export package.</w:t>
      </w:r>
    </w:p>
    <w:p w:rsidR="000C6888" w:rsidRDefault="000C6888" w:rsidP="006E6543"/>
    <w:p w:rsidR="000C6888" w:rsidRDefault="000C6888" w:rsidP="006E6543">
      <w:r w:rsidRPr="00AA756C">
        <w:rPr>
          <w:rStyle w:val="Strong"/>
        </w:rPr>
        <w:t>Name</w:t>
      </w:r>
      <w:r>
        <w:t xml:space="preserve"> – select from a pre-defined list of Names or key a new name into this field.</w:t>
      </w:r>
    </w:p>
    <w:p w:rsidR="000C6888" w:rsidRDefault="000C6888" w:rsidP="006E6543"/>
    <w:p w:rsidR="000C6888" w:rsidRDefault="000C6888" w:rsidP="006E6543">
      <w:r w:rsidRPr="00AA756C">
        <w:rPr>
          <w:rStyle w:val="Strong"/>
        </w:rPr>
        <w:t>Email Address</w:t>
      </w:r>
      <w:r>
        <w:t xml:space="preserve"> – if the name selected is a pre-defined name in the system, the email will default into this field. Otherwise, key the email address into this field. </w:t>
      </w:r>
    </w:p>
    <w:p w:rsidR="000C6888" w:rsidRDefault="000C6888" w:rsidP="006E6543"/>
    <w:p w:rsidR="000C6888" w:rsidRDefault="000C6888" w:rsidP="006E6543">
      <w:r w:rsidRPr="00AA756C">
        <w:rPr>
          <w:rStyle w:val="Strong"/>
        </w:rPr>
        <w:t>Filter Bids</w:t>
      </w:r>
      <w:r>
        <w:t xml:space="preserve"> – alternatively, select which types of bids will be displayed on the Bid Export package.</w:t>
      </w:r>
    </w:p>
    <w:p w:rsidR="000C6888" w:rsidRDefault="000C6888" w:rsidP="006E6543"/>
    <w:p w:rsidR="00455CC3" w:rsidRDefault="000C6888" w:rsidP="00AA756C">
      <w:r w:rsidRPr="00AA756C">
        <w:rPr>
          <w:rStyle w:val="Strong"/>
        </w:rPr>
        <w:t>Click</w:t>
      </w:r>
      <w:r>
        <w:t xml:space="preserve"> </w:t>
      </w:r>
      <w:r w:rsidR="00F53A53" w:rsidRPr="00564568">
        <w:rPr>
          <w:noProof/>
        </w:rPr>
        <w:pict>
          <v:shape id="Picture 205" o:spid="_x0000_i1097" type="#_x0000_t75" alt="Created Analysis Export button." style="width:123.65pt;height:16.9pt;visibility:visible">
            <v:imagedata r:id="rId69" o:title="Created Analysis Export button"/>
          </v:shape>
        </w:pict>
      </w:r>
      <w:r>
        <w:t xml:space="preserve"> to execute a batch process that will create the Bid Export package and email t</w:t>
      </w:r>
      <w:r w:rsidR="00AA756C">
        <w:t>he results to the users listed.</w:t>
      </w:r>
    </w:p>
    <w:p w:rsidR="00AA756C" w:rsidRDefault="00455CC3" w:rsidP="00AA756C">
      <w:r>
        <w:br w:type="page"/>
      </w:r>
    </w:p>
    <w:p w:rsidR="00AA756C" w:rsidRPr="00157C94" w:rsidRDefault="003833B2" w:rsidP="00455CC3">
      <w:r>
        <w:rPr>
          <w:noProof/>
        </w:rPr>
        <w:pict>
          <v:shape id="_x0000_s1063" type="#_x0000_t32" style="position:absolute;left:0;text-align:left;margin-left:0;margin-top:-5.75pt;width:465pt;height:0;z-index:251660800;mso-width-relative:margin;mso-height-relative:margin" o:connectortype="straight" strokeweight="1.5pt"/>
        </w:pict>
      </w:r>
      <w:r>
        <w:rPr>
          <w:noProof/>
        </w:rPr>
        <w:pict>
          <v:shape id="_x0000_s1059" type="#_x0000_t32" style="position:absolute;left:0;text-align:left;margin-left:0;margin-top:-5.75pt;width:465pt;height:0;z-index:251656704;mso-width-relative:margin;mso-height-relative:margin" o:connectortype="straight" strokeweight="1.5pt"/>
        </w:pict>
      </w:r>
      <w:r w:rsidR="00AA756C" w:rsidRPr="00063508">
        <w:rPr>
          <w:rStyle w:val="Strong"/>
        </w:rPr>
        <w:t>N</w:t>
      </w:r>
      <w:r w:rsidR="00AA756C">
        <w:rPr>
          <w:rStyle w:val="Strong"/>
        </w:rPr>
        <w:t>OTE</w:t>
      </w:r>
      <w:r w:rsidR="00AA756C" w:rsidRPr="00063508">
        <w:rPr>
          <w:rStyle w:val="Strong"/>
        </w:rPr>
        <w:t>:</w:t>
      </w:r>
      <w:r w:rsidR="00AA756C">
        <w:t xml:space="preserve"> The three (3) steps at the bottom of the page </w:t>
      </w:r>
      <w:r w:rsidR="00AA756C" w:rsidRPr="00AA756C">
        <w:rPr>
          <w:rStyle w:val="IntenseReference"/>
        </w:rPr>
        <w:t>MUST</w:t>
      </w:r>
      <w:r w:rsidR="00AA756C">
        <w:t xml:space="preserve"> be followed for the email attachment (Bid Export package) to be viewed properly.</w:t>
      </w:r>
    </w:p>
    <w:p w:rsidR="00AA756C" w:rsidRDefault="004A0530" w:rsidP="00AA756C">
      <w:r>
        <w:rPr>
          <w:noProof/>
        </w:rPr>
        <w:pict>
          <v:shape id="_x0000_s1058" type="#_x0000_t32" style="position:absolute;left:0;text-align:left;margin-left:0;margin-top:8.75pt;width:465pt;height:0;z-index:251655680;mso-width-relative:margin;mso-height-relative:margin" o:connectortype="straight" strokeweight="1.5pt"/>
        </w:pict>
      </w:r>
    </w:p>
    <w:p w:rsidR="000C6888" w:rsidRDefault="000C6888" w:rsidP="006E6543"/>
    <w:p w:rsidR="000C6888" w:rsidRDefault="000C6888" w:rsidP="006E6543">
      <w:r w:rsidRPr="00AA756C">
        <w:rPr>
          <w:rStyle w:val="Strong"/>
        </w:rPr>
        <w:t>Click</w:t>
      </w:r>
      <w:r w:rsidR="00E77331">
        <w:rPr>
          <w:rStyle w:val="Strong"/>
        </w:rPr>
        <w:t xml:space="preserve"> </w:t>
      </w:r>
      <w:r w:rsidR="00E77331" w:rsidRPr="00E77331">
        <w:t>the</w:t>
      </w:r>
      <w:r w:rsidRPr="00E77331">
        <w:t xml:space="preserve"> </w:t>
      </w:r>
      <w:r w:rsidRPr="00AA756C">
        <w:rPr>
          <w:rStyle w:val="Hyperlink"/>
        </w:rPr>
        <w:t>Return to Analyze Events</w:t>
      </w:r>
      <w:r>
        <w:t xml:space="preserve"> link</w:t>
      </w:r>
      <w:r w:rsidR="00AA756C">
        <w:t>.</w:t>
      </w:r>
    </w:p>
    <w:p w:rsidR="000C6888" w:rsidRDefault="000C6888" w:rsidP="006E6543"/>
    <w:p w:rsidR="000C6888" w:rsidRDefault="000C6888" w:rsidP="006E6543">
      <w:r w:rsidRPr="00AA756C">
        <w:rPr>
          <w:rStyle w:val="Strong"/>
        </w:rPr>
        <w:t>Click</w:t>
      </w:r>
      <w:r>
        <w:t xml:space="preserve"> the </w:t>
      </w:r>
      <w:r w:rsidRPr="00AA756C">
        <w:rPr>
          <w:rStyle w:val="Hyperlink"/>
        </w:rPr>
        <w:t>Award Summary</w:t>
      </w:r>
      <w:r>
        <w:t xml:space="preserve"> link.</w:t>
      </w:r>
    </w:p>
    <w:p w:rsidR="00AA756C" w:rsidRDefault="00AA756C" w:rsidP="006E6543"/>
    <w:p w:rsidR="000C6888" w:rsidRDefault="003833B2" w:rsidP="006E6543">
      <w:r w:rsidRPr="00564568">
        <w:rPr>
          <w:noProof/>
        </w:rPr>
        <w:pict>
          <v:shape id="Picture 208" o:spid="_x0000_i1098" type="#_x0000_t75" alt="This screen shot reflects the Analyze Events page." style="width:467.35pt;height:251.05pt;visibility:visible" o:bordertopcolor="black" o:borderleftcolor="black" o:borderbottomcolor="black" o:borderrightcolor="black">
            <v:imagedata r:id="rId70" o:title="This screen shot reflects the Analyze Events page"/>
            <w10:bordertop type="single" width="4"/>
            <w10:borderleft type="single" width="4"/>
            <w10:borderbottom type="single" width="4"/>
            <w10:borderright type="single" width="4"/>
          </v:shape>
        </w:pict>
      </w:r>
    </w:p>
    <w:p w:rsidR="000C6888" w:rsidRDefault="000C6888" w:rsidP="006E6543"/>
    <w:p w:rsidR="000C6888" w:rsidRDefault="000C6888" w:rsidP="006E6543">
      <w:r>
        <w:t xml:space="preserve">Use the </w:t>
      </w:r>
      <w:r w:rsidRPr="00AA756C">
        <w:rPr>
          <w:rStyle w:val="Strong"/>
        </w:rPr>
        <w:t>Award Summary</w:t>
      </w:r>
      <w:r>
        <w:t xml:space="preserve"> page to view all Event Lines and supplier award details.</w:t>
      </w:r>
    </w:p>
    <w:p w:rsidR="000C6888" w:rsidRDefault="000C6888" w:rsidP="006E6543"/>
    <w:p w:rsidR="000C6888" w:rsidRDefault="000C6888" w:rsidP="006E6543">
      <w:r w:rsidRPr="00AA756C">
        <w:rPr>
          <w:rStyle w:val="Strong"/>
        </w:rPr>
        <w:t>Award Quantity</w:t>
      </w:r>
      <w:r>
        <w:t xml:space="preserve"> – displays the quantity that has been awarded the supplier for each line.</w:t>
      </w:r>
    </w:p>
    <w:p w:rsidR="000C6888" w:rsidRDefault="000C6888" w:rsidP="006E6543"/>
    <w:p w:rsidR="000C6888" w:rsidRDefault="000C6888" w:rsidP="006E6543">
      <w:r w:rsidRPr="00AA756C">
        <w:rPr>
          <w:rStyle w:val="Strong"/>
        </w:rPr>
        <w:t>Total Line Amount</w:t>
      </w:r>
      <w:r>
        <w:t xml:space="preserve"> – displ</w:t>
      </w:r>
      <w:r w:rsidR="00AA756C">
        <w:t>ays the amount awarded by line.</w:t>
      </w:r>
    </w:p>
    <w:p w:rsidR="000C6888" w:rsidRDefault="000C6888" w:rsidP="006E6543"/>
    <w:p w:rsidR="000C6888" w:rsidRDefault="000C6888" w:rsidP="006E6543">
      <w:r>
        <w:t xml:space="preserve">Use the </w:t>
      </w:r>
      <w:r w:rsidR="00F53A53" w:rsidRPr="00564568">
        <w:rPr>
          <w:noProof/>
        </w:rPr>
        <w:pict>
          <v:shape id="Picture 211" o:spid="_x0000_i1099" type="#_x0000_t75" alt="Line Status button." style="width:14.4pt;height:13.45pt;visibility:visible">
            <v:imagedata r:id="rId71" o:title="Line Status button"/>
          </v:shape>
        </w:pict>
      </w:r>
      <w:r>
        <w:t xml:space="preserve"> </w:t>
      </w:r>
      <w:r w:rsidR="00AA756C">
        <w:t xml:space="preserve">Line Status </w:t>
      </w:r>
      <w:r>
        <w:t>icon to view shipping information that will be used on the Purchase Order.</w:t>
      </w:r>
    </w:p>
    <w:p w:rsidR="000C6888" w:rsidRDefault="000C6888" w:rsidP="006E6543"/>
    <w:p w:rsidR="000C6888" w:rsidRDefault="000C6888" w:rsidP="006E6543">
      <w:r>
        <w:t xml:space="preserve">Use the </w:t>
      </w:r>
      <w:r w:rsidRPr="00AA756C">
        <w:rPr>
          <w:rStyle w:val="Hyperlink"/>
        </w:rPr>
        <w:t>Schedule Defaults</w:t>
      </w:r>
      <w:r>
        <w:t xml:space="preserve"> link to view schedule information that will be p</w:t>
      </w:r>
      <w:r w:rsidR="00AA756C">
        <w:t>opulated on the Purchase Order.</w:t>
      </w:r>
    </w:p>
    <w:p w:rsidR="000C6888" w:rsidRDefault="000C6888" w:rsidP="006E6543"/>
    <w:p w:rsidR="00AA756C" w:rsidRDefault="004A0530" w:rsidP="00AA756C">
      <w:r>
        <w:rPr>
          <w:noProof/>
        </w:rPr>
        <w:pict>
          <v:shape id="_x0000_s1061" type="#_x0000_t32" style="position:absolute;left:0;text-align:left;margin-left:0;margin-top:5.9pt;width:465pt;height:0;z-index:251658752;mso-width-relative:margin;mso-height-relative:margin" o:connectortype="straight" strokeweight="1.5pt"/>
        </w:pict>
      </w:r>
    </w:p>
    <w:p w:rsidR="00AA756C" w:rsidRPr="00157C94" w:rsidRDefault="00AA756C" w:rsidP="00455CC3">
      <w:r w:rsidRPr="00063508">
        <w:rPr>
          <w:rStyle w:val="Strong"/>
        </w:rPr>
        <w:t>N</w:t>
      </w:r>
      <w:r>
        <w:rPr>
          <w:rStyle w:val="Strong"/>
        </w:rPr>
        <w:t>OTE</w:t>
      </w:r>
      <w:r w:rsidRPr="00063508">
        <w:rPr>
          <w:rStyle w:val="Strong"/>
        </w:rPr>
        <w:t>:</w:t>
      </w:r>
      <w:r>
        <w:t xml:space="preserve"> No updates or edits are required on the Award Summary page. However, this page provides a summary of the award.</w:t>
      </w:r>
    </w:p>
    <w:p w:rsidR="00AA756C" w:rsidRDefault="004A0530" w:rsidP="00AA756C">
      <w:r>
        <w:rPr>
          <w:noProof/>
        </w:rPr>
        <w:pict>
          <v:shape id="_x0000_s1060" type="#_x0000_t32" style="position:absolute;left:0;text-align:left;margin-left:0;margin-top:8.75pt;width:465pt;height:0;z-index:251657728;mso-width-relative:margin;mso-height-relative:margin" o:connectortype="straight" strokeweight="1.5pt"/>
        </w:pict>
      </w:r>
    </w:p>
    <w:p w:rsidR="00AA756C" w:rsidRDefault="00AA756C" w:rsidP="00AA756C">
      <w:r>
        <w:br w:type="page"/>
      </w:r>
    </w:p>
    <w:p w:rsidR="00AA756C" w:rsidRPr="00157C94" w:rsidRDefault="003833B2" w:rsidP="00455CC3">
      <w:r>
        <w:rPr>
          <w:noProof/>
        </w:rPr>
        <w:pict>
          <v:shape id="_x0000_s1062" type="#_x0000_t32" style="position:absolute;left:0;text-align:left;margin-left:-.75pt;margin-top:-8.9pt;width:465pt;height:0;z-index:251659776;mso-width-relative:margin;mso-height-relative:margin" o:connectortype="straight" strokeweight="1.5pt"/>
        </w:pict>
      </w:r>
      <w:r w:rsidR="00AA756C" w:rsidRPr="00063508">
        <w:rPr>
          <w:rStyle w:val="Strong"/>
        </w:rPr>
        <w:t>N</w:t>
      </w:r>
      <w:r w:rsidR="00AA756C">
        <w:rPr>
          <w:rStyle w:val="Strong"/>
        </w:rPr>
        <w:t>OTE</w:t>
      </w:r>
      <w:r w:rsidR="00AA756C" w:rsidRPr="00063508">
        <w:rPr>
          <w:rStyle w:val="Strong"/>
        </w:rPr>
        <w:t>:</w:t>
      </w:r>
      <w:r w:rsidR="00AA756C">
        <w:t xml:space="preserve"> For </w:t>
      </w:r>
      <w:r w:rsidR="004D42BE">
        <w:t xml:space="preserve">the </w:t>
      </w:r>
      <w:r w:rsidR="00AA756C">
        <w:t>D</w:t>
      </w:r>
      <w:r w:rsidR="004D42BE">
        <w:t xml:space="preserve">epartment of </w:t>
      </w:r>
      <w:r w:rsidR="00AA756C">
        <w:t>C</w:t>
      </w:r>
      <w:r w:rsidR="004D42BE">
        <w:t xml:space="preserve">entral </w:t>
      </w:r>
      <w:r w:rsidR="00AA756C">
        <w:t>S</w:t>
      </w:r>
      <w:r w:rsidR="004D42BE">
        <w:t>ervices</w:t>
      </w:r>
      <w:r w:rsidR="00AA756C">
        <w:t xml:space="preserve"> buyers creating Events WITHOUT a Requisition for an agency, the agency Ship To value must be populated using the Schedule Defaults page.</w:t>
      </w:r>
    </w:p>
    <w:p w:rsidR="00AA756C" w:rsidRDefault="003833B2" w:rsidP="00AA756C">
      <w:r>
        <w:rPr>
          <w:noProof/>
        </w:rPr>
        <w:pict>
          <v:shape id="_x0000_s1094" type="#_x0000_t32" style="position:absolute;left:0;text-align:left;margin-left:-.75pt;margin-top:8.75pt;width:465pt;height:0;z-index:251692544;mso-width-relative:margin;mso-height-relative:margin" o:connectortype="straight" strokeweight="1.5pt"/>
        </w:pict>
      </w:r>
    </w:p>
    <w:p w:rsidR="000C6888" w:rsidRDefault="000C6888" w:rsidP="006E6543"/>
    <w:p w:rsidR="000C6888" w:rsidRDefault="000C6888" w:rsidP="006E6543">
      <w:r w:rsidRPr="00AA756C">
        <w:rPr>
          <w:rStyle w:val="Strong"/>
        </w:rPr>
        <w:t>Click</w:t>
      </w:r>
      <w:r w:rsidR="00E77331" w:rsidRPr="00E77331">
        <w:t xml:space="preserve"> the</w:t>
      </w:r>
      <w:r>
        <w:t xml:space="preserve"> </w:t>
      </w:r>
      <w:r w:rsidRPr="00AA756C">
        <w:rPr>
          <w:rStyle w:val="Hyperlink"/>
        </w:rPr>
        <w:t>Award Details</w:t>
      </w:r>
      <w:r>
        <w:t xml:space="preserve"> link.</w:t>
      </w:r>
    </w:p>
    <w:p w:rsidR="000C6888" w:rsidRDefault="000C6888" w:rsidP="006E6543"/>
    <w:p w:rsidR="000C6888" w:rsidRDefault="00F53A53" w:rsidP="006E6543">
      <w:r w:rsidRPr="00564568">
        <w:rPr>
          <w:noProof/>
        </w:rPr>
        <w:pict>
          <v:shape id="Picture 214" o:spid="_x0000_i1100" type="#_x0000_t75" alt="This screen shot reflects the Analyze Events page." style="width:467.35pt;height:243.25pt;visibility:visible" o:bordertopcolor="black" o:borderleftcolor="black" o:borderbottomcolor="black" o:borderrightcolor="black">
            <v:imagedata r:id="rId72" o:title="This screen shot reflects the Analyze Events page"/>
            <w10:bordertop type="single" width="4"/>
            <w10:borderleft type="single" width="4"/>
            <w10:borderbottom type="single" width="4"/>
            <w10:borderright type="single" width="4"/>
          </v:shape>
        </w:pict>
      </w:r>
    </w:p>
    <w:p w:rsidR="000C6888" w:rsidRDefault="000C6888" w:rsidP="006E6543"/>
    <w:p w:rsidR="000C6888" w:rsidRDefault="000C6888" w:rsidP="006E6543">
      <w:r>
        <w:t xml:space="preserve">Use the </w:t>
      </w:r>
      <w:r w:rsidRPr="00D01DA1">
        <w:rPr>
          <w:rStyle w:val="Strong"/>
        </w:rPr>
        <w:t>Analyze Events – Details</w:t>
      </w:r>
      <w:r>
        <w:t xml:space="preserve"> page to award to the selected suppliers.</w:t>
      </w:r>
    </w:p>
    <w:p w:rsidR="000C6888" w:rsidRDefault="000C6888" w:rsidP="006E6543"/>
    <w:p w:rsidR="000C6888" w:rsidRDefault="000C6888" w:rsidP="006E6543">
      <w:r w:rsidRPr="00D01DA1">
        <w:rPr>
          <w:rStyle w:val="Strong"/>
        </w:rPr>
        <w:t>Award Type</w:t>
      </w:r>
      <w:r>
        <w:t xml:space="preserve"> – select to award to ‘Purchase Order’ or ‘PO Contract’</w:t>
      </w:r>
    </w:p>
    <w:p w:rsidR="000C6888" w:rsidRDefault="000C6888" w:rsidP="006E6543"/>
    <w:p w:rsidR="000C6888" w:rsidRDefault="000C6888" w:rsidP="006E6543">
      <w:r w:rsidRPr="00D01DA1">
        <w:rPr>
          <w:rStyle w:val="Strong"/>
        </w:rPr>
        <w:t>Buyer</w:t>
      </w:r>
      <w:r>
        <w:t xml:space="preserve"> – define the buyer that will be used on the award (PO or Contract). This value will default from the Event.</w:t>
      </w:r>
    </w:p>
    <w:p w:rsidR="000C6888" w:rsidRDefault="000C6888" w:rsidP="006E6543"/>
    <w:p w:rsidR="000C6888" w:rsidRDefault="000C6888" w:rsidP="006E6543">
      <w:r w:rsidRPr="00D01DA1">
        <w:rPr>
          <w:rStyle w:val="Strong"/>
        </w:rPr>
        <w:t>Terms</w:t>
      </w:r>
      <w:r>
        <w:t xml:space="preserve"> – optionally define the terms for the PO.</w:t>
      </w:r>
    </w:p>
    <w:p w:rsidR="000C6888" w:rsidRDefault="000C6888" w:rsidP="006E6543"/>
    <w:p w:rsidR="000C6888" w:rsidRDefault="000C6888" w:rsidP="006E6543">
      <w:r w:rsidRPr="00D01DA1">
        <w:rPr>
          <w:rStyle w:val="Strong"/>
        </w:rPr>
        <w:t>PO Business Unit</w:t>
      </w:r>
      <w:r>
        <w:t xml:space="preserve"> – define the agency business unit.</w:t>
      </w:r>
    </w:p>
    <w:p w:rsidR="000C6888" w:rsidRDefault="000C6888" w:rsidP="006E6543"/>
    <w:p w:rsidR="000C6888" w:rsidRDefault="000C6888" w:rsidP="006E6543">
      <w:r w:rsidRPr="00D01DA1">
        <w:rPr>
          <w:rStyle w:val="Strong"/>
        </w:rPr>
        <w:t>Click</w:t>
      </w:r>
      <w:r>
        <w:t xml:space="preserve"> </w:t>
      </w:r>
      <w:r w:rsidR="00F53A53" w:rsidRPr="00564568">
        <w:rPr>
          <w:noProof/>
        </w:rPr>
        <w:pict>
          <v:shape id="Picture 217" o:spid="_x0000_i1101" type="#_x0000_t75" alt="Save button." style="width:47.6pt;height:15.65pt;visibility:visible">
            <v:imagedata r:id="rId42" o:title="Save button"/>
          </v:shape>
        </w:pict>
      </w:r>
      <w:r>
        <w:t xml:space="preserve"> to save the Award information before Posting the Event.</w:t>
      </w:r>
    </w:p>
    <w:p w:rsidR="000C6888" w:rsidRDefault="000C6888" w:rsidP="006E6543"/>
    <w:p w:rsidR="000C6888" w:rsidRDefault="000C6888" w:rsidP="006E6543">
      <w:r w:rsidRPr="00D01DA1">
        <w:rPr>
          <w:rStyle w:val="Strong"/>
        </w:rPr>
        <w:t>Click</w:t>
      </w:r>
      <w:r>
        <w:t xml:space="preserve"> </w:t>
      </w:r>
      <w:r w:rsidR="00F53A53" w:rsidRPr="00564568">
        <w:rPr>
          <w:noProof/>
        </w:rPr>
        <w:pict>
          <v:shape id="Picture 220" o:spid="_x0000_i1102" type="#_x0000_t75" alt="Post Award button." style="width:63.85pt;height:16.9pt;visibility:visible">
            <v:imagedata r:id="rId73" o:title="Post Award button"/>
          </v:shape>
        </w:pict>
      </w:r>
      <w:r>
        <w:t xml:space="preserve"> to award the Event to PO or Contract.</w:t>
      </w:r>
    </w:p>
    <w:p w:rsidR="000C6888" w:rsidRDefault="000C6888" w:rsidP="006E6543"/>
    <w:p w:rsidR="000C6888" w:rsidRDefault="00D01DA1" w:rsidP="00455CC3">
      <w:pPr>
        <w:pStyle w:val="Heading2"/>
      </w:pPr>
      <w:r>
        <w:br w:type="page"/>
      </w:r>
      <w:bookmarkStart w:id="31" w:name="_Toc310523610"/>
      <w:r w:rsidR="000C6888">
        <w:t>Create a Bidder</w:t>
      </w:r>
      <w:bookmarkEnd w:id="31"/>
    </w:p>
    <w:p w:rsidR="00D01DA1" w:rsidRDefault="00D01DA1" w:rsidP="006E6543"/>
    <w:p w:rsidR="000C6888" w:rsidRDefault="000C6888" w:rsidP="006E6543">
      <w:r>
        <w:t xml:space="preserve">The </w:t>
      </w:r>
      <w:r w:rsidRPr="00D01DA1">
        <w:rPr>
          <w:rStyle w:val="Strong"/>
        </w:rPr>
        <w:t>Bidder Registration</w:t>
      </w:r>
      <w:r>
        <w:t xml:space="preserve"> process is a multi-step process that a potential supplier would initiate to be registered to do business with the State. A Bidder is a new supplier that has not yet been awarded a PO or Contract by the state but is registering to be notified of such solicitation opportunities.</w:t>
      </w:r>
    </w:p>
    <w:p w:rsidR="000C6888" w:rsidRDefault="000C6888" w:rsidP="006E6543"/>
    <w:p w:rsidR="000C6888" w:rsidRDefault="000C6888" w:rsidP="006E6543">
      <w:r>
        <w:t>A Supplier that is registering may define multiple Users d</w:t>
      </w:r>
      <w:r w:rsidR="00D01DA1">
        <w:t>uring the registration process.</w:t>
      </w:r>
    </w:p>
    <w:p w:rsidR="000C6888" w:rsidRDefault="000C6888" w:rsidP="006E6543"/>
    <w:p w:rsidR="00D01DA1" w:rsidRDefault="004A0530" w:rsidP="00D01DA1">
      <w:r>
        <w:rPr>
          <w:noProof/>
        </w:rPr>
        <w:pict>
          <v:shape id="_x0000_s1065" type="#_x0000_t32" style="position:absolute;left:0;text-align:left;margin-left:-.75pt;margin-top:5.9pt;width:465pt;height:0;z-index:251662848;mso-width-relative:margin;mso-height-relative:margin" o:connectortype="straight" strokeweight="1.5pt"/>
        </w:pict>
      </w:r>
    </w:p>
    <w:p w:rsidR="00D01DA1" w:rsidRPr="00157C94" w:rsidRDefault="00D01DA1" w:rsidP="00455CC3">
      <w:r w:rsidRPr="00063508">
        <w:rPr>
          <w:rStyle w:val="Strong"/>
        </w:rPr>
        <w:t>N</w:t>
      </w:r>
      <w:r>
        <w:rPr>
          <w:rStyle w:val="Strong"/>
        </w:rPr>
        <w:t>OTE</w:t>
      </w:r>
      <w:r w:rsidRPr="00063508">
        <w:rPr>
          <w:rStyle w:val="Strong"/>
        </w:rPr>
        <w:t>:</w:t>
      </w:r>
      <w:r>
        <w:t xml:space="preserve"> The terms Bidder and Supplier will be used interchangeably in this section.</w:t>
      </w:r>
    </w:p>
    <w:p w:rsidR="00D01DA1" w:rsidRDefault="004A0530" w:rsidP="00D01DA1">
      <w:r>
        <w:rPr>
          <w:noProof/>
        </w:rPr>
        <w:pict>
          <v:shape id="_x0000_s1064" type="#_x0000_t32" style="position:absolute;left:0;text-align:left;margin-left:-.75pt;margin-top:8.75pt;width:465pt;height:0;z-index:251661824;mso-width-relative:margin;mso-height-relative:margin" o:connectortype="straight" strokeweight="1.5pt"/>
        </w:pict>
      </w:r>
    </w:p>
    <w:p w:rsidR="000C6888" w:rsidRDefault="000C6888" w:rsidP="006E6543"/>
    <w:p w:rsidR="000C6888" w:rsidRDefault="000C6888" w:rsidP="006E6543">
      <w:r>
        <w:t xml:space="preserve">The Bidder Registration process is done thru the </w:t>
      </w:r>
      <w:r w:rsidRPr="00D01DA1">
        <w:rPr>
          <w:rStyle w:val="Strong"/>
        </w:rPr>
        <w:t>SUPPLIER</w:t>
      </w:r>
      <w:r>
        <w:t xml:space="preserve"> Portal. The URL </w:t>
      </w:r>
      <w:r w:rsidR="00B63BE0">
        <w:t>is</w:t>
      </w:r>
      <w:r>
        <w:t>:</w:t>
      </w:r>
    </w:p>
    <w:p w:rsidR="000C6888" w:rsidRDefault="000C6888" w:rsidP="006E6543"/>
    <w:p w:rsidR="00D01DA1" w:rsidRDefault="004A0530" w:rsidP="006E6543">
      <w:hyperlink r:id="rId74" w:history="1">
        <w:r w:rsidR="00C2503A" w:rsidRPr="009F652E">
          <w:rPr>
            <w:rStyle w:val="Hyperlink"/>
          </w:rPr>
          <w:t>https://corefp.ok.gov/psp/mrfsi/SUPPLIER/ERP/?cmd=logout</w:t>
        </w:r>
      </w:hyperlink>
    </w:p>
    <w:p w:rsidR="00C2503A" w:rsidRDefault="00C2503A" w:rsidP="006E6543"/>
    <w:p w:rsidR="000C6888" w:rsidRDefault="00F53A53" w:rsidP="006E6543">
      <w:r w:rsidRPr="00564568">
        <w:rPr>
          <w:noProof/>
        </w:rPr>
        <w:pict>
          <v:shape id="Picture 80" o:spid="_x0000_i1103" type="#_x0000_t75" alt="This screen shot reflects the Oracle/PeopleSoft sign in screen." style="width:514.65pt;height:272.95pt;visibility:visible">
            <v:imagedata r:id="rId75" o:title="PeopleSoft sign in screen"/>
          </v:shape>
        </w:pict>
      </w:r>
    </w:p>
    <w:p w:rsidR="000C6888" w:rsidRDefault="000C6888" w:rsidP="006E6543"/>
    <w:p w:rsidR="000C6888" w:rsidRDefault="000C6888" w:rsidP="006E6543">
      <w:r>
        <w:t xml:space="preserve">To create a new Bidder a user must log in using the Bidder Registration User ID. This example uses the delivered User ID of </w:t>
      </w:r>
      <w:r w:rsidRPr="00D01DA1">
        <w:rPr>
          <w:rStyle w:val="Strong"/>
        </w:rPr>
        <w:t>AUC_GUEST</w:t>
      </w:r>
      <w:r w:rsidR="00D01DA1">
        <w:t>.</w:t>
      </w:r>
    </w:p>
    <w:p w:rsidR="000C6888" w:rsidRDefault="000C6888" w:rsidP="006E6543"/>
    <w:p w:rsidR="00D01DA1" w:rsidRDefault="00D01DA1" w:rsidP="006E6543">
      <w:r>
        <w:br w:type="page"/>
      </w:r>
      <w:r w:rsidR="00F53A53" w:rsidRPr="00564568">
        <w:rPr>
          <w:noProof/>
        </w:rPr>
        <w:pict>
          <v:shape id="Picture 226" o:spid="_x0000_i1104" type="#_x0000_t75" alt="This screen shot reflects the Menu with Manage Events and Place Bids highlighted." style="width:267.05pt;height:170.3pt;visibility:visible" o:bordertopcolor="black" o:borderleftcolor="black" o:borderbottomcolor="black" o:borderrightcolor="black">
            <v:imagedata r:id="rId76" o:title="This screen shot reflects the Menu with Manage Events and Place Bids highlighted"/>
            <w10:bordertop type="single" width="4"/>
            <w10:borderleft type="single" width="4"/>
            <w10:borderbottom type="single" width="4"/>
            <w10:borderright type="single" width="4"/>
          </v:shape>
        </w:pict>
      </w:r>
    </w:p>
    <w:p w:rsidR="000C6888" w:rsidRDefault="000C6888" w:rsidP="006E6543"/>
    <w:p w:rsidR="000C6888" w:rsidRDefault="000C6888" w:rsidP="006E6543">
      <w:r>
        <w:t xml:space="preserve">Navigate to the </w:t>
      </w:r>
      <w:r w:rsidRPr="00D01DA1">
        <w:rPr>
          <w:rStyle w:val="Strong"/>
        </w:rPr>
        <w:t>Register Bidder</w:t>
      </w:r>
      <w:r>
        <w:t xml:space="preserve"> menu.</w:t>
      </w:r>
    </w:p>
    <w:p w:rsidR="000C6888" w:rsidRDefault="000C6888" w:rsidP="006E6543"/>
    <w:p w:rsidR="000C6888" w:rsidRPr="00D01DA1" w:rsidRDefault="000C6888" w:rsidP="006E6543">
      <w:pPr>
        <w:rPr>
          <w:rStyle w:val="IntenseEmphasis"/>
        </w:rPr>
      </w:pPr>
      <w:r w:rsidRPr="00D01DA1">
        <w:rPr>
          <w:rStyle w:val="IntenseEmphasis"/>
        </w:rPr>
        <w:t xml:space="preserve">Navigation: </w:t>
      </w:r>
      <w:r w:rsidR="00D01DA1">
        <w:rPr>
          <w:rStyle w:val="IntenseEmphasis"/>
        </w:rPr>
        <w:t xml:space="preserve"> </w:t>
      </w:r>
      <w:r w:rsidRPr="00D01DA1">
        <w:rPr>
          <w:rStyle w:val="IntenseEmphasis"/>
        </w:rPr>
        <w:t>Manage Events and Place Bids</w:t>
      </w:r>
      <w:r w:rsidR="00D01DA1">
        <w:rPr>
          <w:rStyle w:val="IntenseEmphasis"/>
        </w:rPr>
        <w:t xml:space="preserve"> </w:t>
      </w:r>
      <w:r w:rsidRPr="00D01DA1">
        <w:rPr>
          <w:rStyle w:val="IntenseEmphasis"/>
        </w:rPr>
        <w:t>&gt; Register Bidder</w:t>
      </w:r>
    </w:p>
    <w:p w:rsidR="000C6888" w:rsidRDefault="000C6888" w:rsidP="006E6543"/>
    <w:p w:rsidR="000C6888" w:rsidRDefault="006115EE" w:rsidP="006E6543">
      <w:r w:rsidRPr="00564568">
        <w:rPr>
          <w:noProof/>
        </w:rPr>
        <w:pict>
          <v:shape id="Picture 229" o:spid="_x0000_i1105" type="#_x0000_t75" alt="This screen shot reflects the Bidder Registration - Step 1 of 8: Preliminary Information page." style="width:468pt;height:236.35pt;visibility:visible" o:bordertopcolor="black" o:borderleftcolor="black" o:borderbottomcolor="black" o:borderrightcolor="black">
            <v:imagedata r:id="rId77" o:title=" Preliminary Information page"/>
            <w10:bordertop type="single" width="4"/>
            <w10:borderleft type="single" width="4"/>
            <w10:borderbottom type="single" width="4"/>
            <w10:borderright type="single" width="4"/>
          </v:shape>
        </w:pict>
      </w:r>
    </w:p>
    <w:p w:rsidR="000C6888" w:rsidRDefault="000C6888" w:rsidP="006E6543"/>
    <w:p w:rsidR="000C6888" w:rsidRDefault="000C6888" w:rsidP="006E6543">
      <w:r>
        <w:t xml:space="preserve">Indicate whether the Bidder is a </w:t>
      </w:r>
      <w:r w:rsidRPr="00D01DA1">
        <w:rPr>
          <w:rStyle w:val="Strong"/>
        </w:rPr>
        <w:t>Business</w:t>
      </w:r>
      <w:r>
        <w:t xml:space="preserve"> or </w:t>
      </w:r>
      <w:r w:rsidRPr="00EC2152">
        <w:rPr>
          <w:rStyle w:val="Strong"/>
        </w:rPr>
        <w:t>Individual</w:t>
      </w:r>
      <w:r w:rsidR="00EC2152">
        <w:t>.</w:t>
      </w:r>
    </w:p>
    <w:p w:rsidR="000C6888" w:rsidRDefault="000C6888" w:rsidP="006E6543"/>
    <w:p w:rsidR="000C6888" w:rsidRDefault="000C6888" w:rsidP="006E6543">
      <w:r w:rsidRPr="00EC2152">
        <w:rPr>
          <w:rStyle w:val="Strong"/>
        </w:rPr>
        <w:t>Select</w:t>
      </w:r>
      <w:r>
        <w:t xml:space="preserve"> whether the Bidder will </w:t>
      </w:r>
      <w:r w:rsidRPr="00EC2152">
        <w:rPr>
          <w:rStyle w:val="Strong"/>
        </w:rPr>
        <w:t>Buy</w:t>
      </w:r>
      <w:r>
        <w:t xml:space="preserve">, </w:t>
      </w:r>
      <w:r w:rsidRPr="00EC2152">
        <w:rPr>
          <w:rStyle w:val="Strong"/>
        </w:rPr>
        <w:t>Sell</w:t>
      </w:r>
      <w:r>
        <w:t xml:space="preserve"> or </w:t>
      </w:r>
      <w:r w:rsidRPr="00EC2152">
        <w:rPr>
          <w:rStyle w:val="Strong"/>
        </w:rPr>
        <w:t>Both</w:t>
      </w:r>
      <w:r>
        <w:t xml:space="preserve"> when doing business with the State.</w:t>
      </w:r>
    </w:p>
    <w:p w:rsidR="000C6888" w:rsidRDefault="000C6888" w:rsidP="006E6543"/>
    <w:p w:rsidR="000C6888" w:rsidRDefault="000C6888" w:rsidP="006E6543">
      <w:r w:rsidRPr="00EC2152">
        <w:rPr>
          <w:rStyle w:val="Strong"/>
        </w:rPr>
        <w:t>Click</w:t>
      </w:r>
      <w:r>
        <w:t xml:space="preserve"> </w:t>
      </w:r>
      <w:r w:rsidR="00F53A53" w:rsidRPr="00564568">
        <w:rPr>
          <w:noProof/>
        </w:rPr>
        <w:pict>
          <v:shape id="Picture 232" o:spid="_x0000_i1106" type="#_x0000_t75" alt="Next button." style="width:54.45pt;height:17.55pt;visibility:visible">
            <v:imagedata r:id="rId78" o:title="Next button"/>
          </v:shape>
        </w:pict>
      </w:r>
      <w:r>
        <w:t xml:space="preserve"> to continue the Bidder Registration process.</w:t>
      </w:r>
    </w:p>
    <w:p w:rsidR="000C6888" w:rsidRDefault="000C6888" w:rsidP="006E6543"/>
    <w:p w:rsidR="000C6888" w:rsidRDefault="000C6888" w:rsidP="006E6543">
      <w:r w:rsidRPr="00EC2152">
        <w:rPr>
          <w:rStyle w:val="Strong"/>
        </w:rPr>
        <w:t>Click</w:t>
      </w:r>
      <w:r>
        <w:t xml:space="preserve"> </w:t>
      </w:r>
      <w:r w:rsidR="00F53A53" w:rsidRPr="00564568">
        <w:rPr>
          <w:noProof/>
        </w:rPr>
        <w:pict>
          <v:shape id="Picture 235" o:spid="_x0000_i1107" type="#_x0000_t75" alt="Cancel Registration button." style="width:92.95pt;height:16.9pt;visibility:visible">
            <v:imagedata r:id="rId79" o:title="Cancel Registration button"/>
          </v:shape>
        </w:pict>
      </w:r>
      <w:r>
        <w:t xml:space="preserve"> to cancel the Bidder Re</w:t>
      </w:r>
      <w:r w:rsidR="00EC2152">
        <w:t>gistration process at any time.</w:t>
      </w:r>
    </w:p>
    <w:p w:rsidR="000C6888" w:rsidRDefault="00EC2152" w:rsidP="006E6543">
      <w:r>
        <w:br w:type="page"/>
      </w:r>
      <w:r w:rsidR="00F53A53" w:rsidRPr="00564568">
        <w:rPr>
          <w:noProof/>
        </w:rPr>
        <w:pict>
          <v:shape id="Picture 238" o:spid="_x0000_i1108" type="#_x0000_t75" alt="This screen shot reflects the Bidder Registration Step 2 of 8: User Account Setup page." style="width:459.55pt;height:458.9pt;visibility:visible" o:bordertopcolor="black" o:borderleftcolor="black" o:borderbottomcolor="black" o:borderrightcolor="black">
            <v:imagedata r:id="rId80" o:title=" User Account Setup page"/>
            <w10:bordertop type="single" width="4"/>
            <w10:borderleft type="single" width="4"/>
            <w10:borderbottom type="single" width="4"/>
            <w10:borderright type="single" width="4"/>
          </v:shape>
        </w:pict>
      </w:r>
    </w:p>
    <w:p w:rsidR="000C6888" w:rsidRDefault="000C6888" w:rsidP="006E6543"/>
    <w:p w:rsidR="000C6888" w:rsidRDefault="000C6888" w:rsidP="006E6543">
      <w:r w:rsidRPr="00EC2152">
        <w:rPr>
          <w:rStyle w:val="Strong"/>
        </w:rPr>
        <w:t>Company</w:t>
      </w:r>
      <w:r>
        <w:t xml:space="preserve"> – populate the Company name for the Bidder.</w:t>
      </w:r>
    </w:p>
    <w:p w:rsidR="000C6888" w:rsidRDefault="000C6888" w:rsidP="006E6543"/>
    <w:p w:rsidR="000C6888" w:rsidRDefault="000C6888" w:rsidP="006E6543">
      <w:r w:rsidRPr="00EC2152">
        <w:rPr>
          <w:rStyle w:val="Strong"/>
        </w:rPr>
        <w:t>User Information</w:t>
      </w:r>
      <w:r>
        <w:t xml:space="preserve"> – provide Name, Title, Email and Telephone information.</w:t>
      </w:r>
    </w:p>
    <w:p w:rsidR="000C6888" w:rsidRDefault="000C6888" w:rsidP="006E6543"/>
    <w:p w:rsidR="000C6888" w:rsidRDefault="000C6888" w:rsidP="006E6543">
      <w:r w:rsidRPr="00EC2152">
        <w:rPr>
          <w:rStyle w:val="Strong"/>
        </w:rPr>
        <w:t>User ID</w:t>
      </w:r>
      <w:r>
        <w:t xml:space="preserve"> – this will be the system assigned User ID for the Bidder.</w:t>
      </w:r>
    </w:p>
    <w:p w:rsidR="000C6888" w:rsidRDefault="000C6888" w:rsidP="006E6543"/>
    <w:p w:rsidR="000C6888" w:rsidRDefault="000C6888" w:rsidP="006E6543">
      <w:r w:rsidRPr="00EC2152">
        <w:rPr>
          <w:rStyle w:val="Strong"/>
        </w:rPr>
        <w:t>Click</w:t>
      </w:r>
      <w:r>
        <w:t xml:space="preserve"> </w:t>
      </w:r>
      <w:r w:rsidR="00F53A53" w:rsidRPr="00564568">
        <w:rPr>
          <w:noProof/>
        </w:rPr>
        <w:pict>
          <v:shape id="Picture 241" o:spid="_x0000_i1109" type="#_x0000_t75" alt="Next button." style="width:54.45pt;height:17.55pt;visibility:visible">
            <v:imagedata r:id="rId78" o:title="Next button"/>
          </v:shape>
        </w:pict>
      </w:r>
      <w:r>
        <w:t xml:space="preserve"> to continue the Bidder Registration process.</w:t>
      </w:r>
    </w:p>
    <w:p w:rsidR="000C6888" w:rsidRDefault="000C6888" w:rsidP="006E6543"/>
    <w:p w:rsidR="000C6888" w:rsidRDefault="000C6888" w:rsidP="006E6543">
      <w:r w:rsidRPr="00EC2152">
        <w:rPr>
          <w:rStyle w:val="Strong"/>
        </w:rPr>
        <w:t>Click</w:t>
      </w:r>
      <w:r>
        <w:t xml:space="preserve"> </w:t>
      </w:r>
      <w:r w:rsidR="00F53A53" w:rsidRPr="00564568">
        <w:rPr>
          <w:noProof/>
        </w:rPr>
        <w:pict>
          <v:shape id="Picture 244" o:spid="_x0000_i1110" type="#_x0000_t75" alt="Save and Add Another User button." style="width:139.95pt;height:16.9pt;visibility:visible">
            <v:imagedata r:id="rId81" o:title="Save and Add Another User button"/>
          </v:shape>
        </w:pict>
      </w:r>
      <w:r>
        <w:t xml:space="preserve"> to create another User for this Supplier.</w:t>
      </w:r>
    </w:p>
    <w:p w:rsidR="000C6888" w:rsidRDefault="00EC2152" w:rsidP="006E6543">
      <w:r>
        <w:br w:type="page"/>
      </w:r>
      <w:r w:rsidR="00F53A53" w:rsidRPr="00564568">
        <w:rPr>
          <w:noProof/>
        </w:rPr>
        <w:pict>
          <v:shape id="Picture 250" o:spid="_x0000_i1111" type="#_x0000_t75" alt="This screen shot reflects the Bidder Registation - Step 3 of 8: Primary Address page." style="width:467.05pt;height:322.75pt;visibility:visible" o:bordertopcolor="black" o:borderleftcolor="black" o:borderbottomcolor="black" o:borderrightcolor="black">
            <v:imagedata r:id="rId82" o:title=" Primary Address page"/>
            <w10:bordertop type="single" width="4"/>
            <w10:borderleft type="single" width="4"/>
            <w10:borderbottom type="single" width="4"/>
            <w10:borderright type="single" width="4"/>
          </v:shape>
        </w:pict>
      </w:r>
    </w:p>
    <w:p w:rsidR="000C6888" w:rsidRDefault="000C6888" w:rsidP="006E6543"/>
    <w:p w:rsidR="000C6888" w:rsidRDefault="000C6888" w:rsidP="006E6543">
      <w:r w:rsidRPr="00EC2152">
        <w:rPr>
          <w:rStyle w:val="Strong"/>
        </w:rPr>
        <w:t>Primary Address</w:t>
      </w:r>
      <w:r>
        <w:t xml:space="preserve"> – popula</w:t>
      </w:r>
      <w:r w:rsidR="00EC2152">
        <w:t>te the Address of the Supplier.</w:t>
      </w:r>
    </w:p>
    <w:p w:rsidR="000C6888" w:rsidRDefault="000C6888" w:rsidP="006E6543"/>
    <w:p w:rsidR="000C6888" w:rsidRDefault="000C6888" w:rsidP="006E6543">
      <w:r w:rsidRPr="00EC2152">
        <w:rPr>
          <w:rStyle w:val="Strong"/>
        </w:rPr>
        <w:t>Click</w:t>
      </w:r>
      <w:r>
        <w:t xml:space="preserve"> </w:t>
      </w:r>
      <w:r w:rsidR="00F53A53" w:rsidRPr="00564568">
        <w:rPr>
          <w:noProof/>
        </w:rPr>
        <w:pict>
          <v:shape id="Picture 253" o:spid="_x0000_i1112" type="#_x0000_t75" alt="Next button" style="width:54.45pt;height:16.9pt;visibility:visible">
            <v:imagedata r:id="rId78" o:title="Next button"/>
          </v:shape>
        </w:pict>
      </w:r>
      <w:r>
        <w:t xml:space="preserve"> to continue the Bidder Registration process.</w:t>
      </w:r>
    </w:p>
    <w:p w:rsidR="000C6888" w:rsidRDefault="00EC2152" w:rsidP="006E6543">
      <w:r>
        <w:br w:type="page"/>
      </w:r>
      <w:r w:rsidR="00F53A53" w:rsidRPr="00564568">
        <w:rPr>
          <w:noProof/>
        </w:rPr>
        <w:pict>
          <v:shape id="Picture 256" o:spid="_x0000_i1113" type="#_x0000_t75" alt="This screen shot reflects the Biddter Registration - Step 4 of 8: Othe Account Addresses page." style="width:468.3pt;height:401.95pt;visibility:visible" o:bordertopcolor="black" o:borderleftcolor="black" o:borderbottomcolor="black" o:borderrightcolor="black">
            <v:imagedata r:id="rId83" o:title=" Othe Account Addresses page"/>
            <w10:bordertop type="single" width="4"/>
            <w10:borderleft type="single" width="4"/>
            <w10:borderbottom type="single" width="4"/>
            <w10:borderright type="single" width="4"/>
          </v:shape>
        </w:pict>
      </w:r>
    </w:p>
    <w:p w:rsidR="000C6888" w:rsidRDefault="000C6888" w:rsidP="006E6543"/>
    <w:p w:rsidR="000C6888" w:rsidRDefault="000C6888" w:rsidP="006E6543">
      <w:r w:rsidRPr="00EC2152">
        <w:rPr>
          <w:rStyle w:val="Strong"/>
        </w:rPr>
        <w:t>Other Account Addresses</w:t>
      </w:r>
      <w:r>
        <w:t xml:space="preserve"> – if the Primary address defined in the previous step is not the Bill To, Ship To or Invoicing Address for the supplier, select to change one of these to a different address.</w:t>
      </w:r>
    </w:p>
    <w:p w:rsidR="000C6888" w:rsidRDefault="000C6888" w:rsidP="006E6543"/>
    <w:p w:rsidR="000C6888" w:rsidRDefault="000C6888" w:rsidP="006E6543">
      <w:r w:rsidRPr="00EC2152">
        <w:rPr>
          <w:rStyle w:val="Strong"/>
        </w:rPr>
        <w:t>Click</w:t>
      </w:r>
      <w:r>
        <w:t xml:space="preserve"> </w:t>
      </w:r>
      <w:r w:rsidR="00F53A53" w:rsidRPr="00564568">
        <w:rPr>
          <w:noProof/>
        </w:rPr>
        <w:pict>
          <v:shape id="Picture 259" o:spid="_x0000_i1114" type="#_x0000_t75" alt="Next button." style="width:54.45pt;height:17.55pt;visibility:visible">
            <v:imagedata r:id="rId78" o:title="Next button"/>
          </v:shape>
        </w:pict>
      </w:r>
      <w:r>
        <w:t xml:space="preserve"> to continue the Bidder Registration process.</w:t>
      </w:r>
    </w:p>
    <w:p w:rsidR="000C6888" w:rsidRDefault="00EC2152" w:rsidP="006E6543">
      <w:r>
        <w:br w:type="page"/>
      </w:r>
      <w:r w:rsidR="00F53A53" w:rsidRPr="00564568">
        <w:rPr>
          <w:noProof/>
        </w:rPr>
        <w:pict>
          <v:shape id="Picture 262" o:spid="_x0000_i1115" type="#_x0000_t75" alt="This screen shot reflects the Bidder Registration - Step 5 of 8: Address Contacts page." style="width:467.05pt;height:377.85pt;visibility:visible" o:bordertopcolor="black" o:borderleftcolor="black" o:borderbottomcolor="black" o:borderrightcolor="black">
            <v:imagedata r:id="rId84" o:title=" Address Contacts page"/>
            <w10:bordertop type="single" width="4"/>
            <w10:borderleft type="single" width="4"/>
            <w10:borderbottom type="single" width="4"/>
            <w10:borderright type="single" width="4"/>
          </v:shape>
        </w:pict>
      </w:r>
    </w:p>
    <w:p w:rsidR="000C6888" w:rsidRDefault="000C6888" w:rsidP="006E6543"/>
    <w:p w:rsidR="000C6888" w:rsidRDefault="000C6888" w:rsidP="006E6543">
      <w:r>
        <w:t xml:space="preserve">If the supplier has indicated that the Bill To, Ship To or Invoicing Address is different than the Primary </w:t>
      </w:r>
      <w:r w:rsidRPr="00EC2152">
        <w:rPr>
          <w:rStyle w:val="Strong"/>
        </w:rPr>
        <w:t>Address</w:t>
      </w:r>
      <w:r>
        <w:t>, they will be able to define that different address here.</w:t>
      </w:r>
    </w:p>
    <w:p w:rsidR="000C6888" w:rsidRDefault="000C6888" w:rsidP="006E6543"/>
    <w:p w:rsidR="000C6888" w:rsidRDefault="000C6888" w:rsidP="006E6543">
      <w:r w:rsidRPr="00EC2152">
        <w:rPr>
          <w:rStyle w:val="Strong"/>
        </w:rPr>
        <w:t>User Name</w:t>
      </w:r>
      <w:r>
        <w:t xml:space="preserve"> – link one of the defined User ID’s to this new Address value.</w:t>
      </w:r>
    </w:p>
    <w:p w:rsidR="000C6888" w:rsidRDefault="000C6888" w:rsidP="006E6543"/>
    <w:p w:rsidR="000C6888" w:rsidRDefault="000C6888" w:rsidP="006E6543">
      <w:r w:rsidRPr="00EC2152">
        <w:rPr>
          <w:rStyle w:val="Strong"/>
        </w:rPr>
        <w:t xml:space="preserve">Click </w:t>
      </w:r>
      <w:r w:rsidR="00F53A53" w:rsidRPr="00564568">
        <w:rPr>
          <w:noProof/>
        </w:rPr>
        <w:pict>
          <v:shape id="Picture 265" o:spid="_x0000_i1116" type="#_x0000_t75" alt="Next button." style="width:54.45pt;height:16.9pt;visibility:visible">
            <v:imagedata r:id="rId78" o:title="Next button"/>
          </v:shape>
        </w:pict>
      </w:r>
      <w:r>
        <w:t xml:space="preserve">  to continue the Bidder Registration process.</w:t>
      </w:r>
    </w:p>
    <w:p w:rsidR="000C6888" w:rsidRDefault="00EC2152" w:rsidP="006E6543">
      <w:r>
        <w:br w:type="page"/>
      </w:r>
      <w:r w:rsidR="00F53A53" w:rsidRPr="00564568">
        <w:rPr>
          <w:noProof/>
        </w:rPr>
        <w:pict>
          <v:shape id="Picture 268" o:spid="_x0000_i1117" type="#_x0000_t75" alt="This screen shot reflects the Bidder Registration - Step 6 of 8: Additional Classification Information page." style="width:466.1pt;height:445.45pt;visibility:visible" o:bordertopcolor="black" o:borderleftcolor="black" o:borderbottomcolor="black" o:borderrightcolor="black">
            <v:imagedata r:id="rId85" o:title=" Additional Classification Information page"/>
            <w10:bordertop type="single" width="4"/>
            <w10:borderleft type="single" width="4"/>
            <w10:borderbottom type="single" width="4"/>
            <w10:borderright type="single" width="4"/>
          </v:shape>
        </w:pict>
      </w:r>
    </w:p>
    <w:p w:rsidR="000C6888" w:rsidRDefault="000C6888" w:rsidP="006E6543"/>
    <w:p w:rsidR="000C6888" w:rsidRDefault="000C6888" w:rsidP="006E6543">
      <w:r>
        <w:t xml:space="preserve">Answer the </w:t>
      </w:r>
      <w:r w:rsidRPr="00EC2152">
        <w:rPr>
          <w:rStyle w:val="Strong"/>
        </w:rPr>
        <w:t>Bidder Registration Questions</w:t>
      </w:r>
      <w:r>
        <w:t xml:space="preserve"> that identify the Supplier and indicate the type of Business that the supplier has.</w:t>
      </w:r>
    </w:p>
    <w:p w:rsidR="000C6888" w:rsidRDefault="000C6888" w:rsidP="006E6543"/>
    <w:p w:rsidR="000C6888" w:rsidRDefault="000C6888" w:rsidP="006E6543">
      <w:r w:rsidRPr="00EC2152">
        <w:rPr>
          <w:rStyle w:val="Strong"/>
        </w:rPr>
        <w:t>Click</w:t>
      </w:r>
      <w:r>
        <w:t xml:space="preserve"> </w:t>
      </w:r>
      <w:r w:rsidR="00F53A53" w:rsidRPr="00564568">
        <w:rPr>
          <w:noProof/>
        </w:rPr>
        <w:pict>
          <v:shape id="Picture 95" o:spid="_x0000_i1118" type="#_x0000_t75" alt="Next button." style="width:54.45pt;height:16.9pt;visibility:visible">
            <v:imagedata r:id="rId78" o:title="Next button"/>
          </v:shape>
        </w:pict>
      </w:r>
      <w:r>
        <w:t xml:space="preserve"> to continue the Bidder Registration process.</w:t>
      </w:r>
    </w:p>
    <w:p w:rsidR="000C6888" w:rsidRDefault="00EC2152" w:rsidP="006E6543">
      <w:r>
        <w:br w:type="page"/>
      </w:r>
      <w:r w:rsidR="00F53A53" w:rsidRPr="00564568">
        <w:rPr>
          <w:noProof/>
        </w:rPr>
        <w:pict>
          <v:shape id="Picture 271" o:spid="_x0000_i1119" type="#_x0000_t75" alt="This screen shot reflects the Bidder Registration - Step 7 of 8: Categoriziation Information page." style="width:467.35pt;height:446.7pt;visibility:visible" o:bordertopcolor="black" o:borderleftcolor="black" o:borderbottomcolor="black" o:borderrightcolor="black">
            <v:imagedata r:id="rId86" o:title=" Categoriziation Information page"/>
            <w10:bordertop type="single" width="4"/>
            <w10:borderleft type="single" width="4"/>
            <w10:borderbottom type="single" width="4"/>
            <w10:borderright type="single" width="4"/>
          </v:shape>
        </w:pict>
      </w:r>
    </w:p>
    <w:p w:rsidR="000C6888" w:rsidRDefault="000C6888" w:rsidP="006E6543"/>
    <w:p w:rsidR="000C6888" w:rsidRDefault="000C6888" w:rsidP="006E6543">
      <w:r>
        <w:t xml:space="preserve">Populate the </w:t>
      </w:r>
      <w:r w:rsidRPr="00055088">
        <w:rPr>
          <w:rStyle w:val="Strong"/>
        </w:rPr>
        <w:t>Bidder Self Categorization Tree</w:t>
      </w:r>
      <w:r>
        <w:t xml:space="preserve"> that indicated which commodities the Supplier will Buy or Sell when transacting with the State. The commodities selected here will be user to invite the Supplier</w:t>
      </w:r>
      <w:r w:rsidR="00055088">
        <w:t xml:space="preserve"> to solicitation opportunities.</w:t>
      </w:r>
    </w:p>
    <w:p w:rsidR="000C6888" w:rsidRDefault="000C6888" w:rsidP="006E6543"/>
    <w:p w:rsidR="00055088" w:rsidRDefault="004A0530" w:rsidP="00055088">
      <w:r>
        <w:rPr>
          <w:noProof/>
        </w:rPr>
        <w:pict>
          <v:shape id="_x0000_s1067" type="#_x0000_t32" style="position:absolute;left:0;text-align:left;margin-left:0;margin-top:6pt;width:465pt;height:0;z-index:251664896;mso-width-relative:margin;mso-height-relative:margin" o:connectortype="straight" strokeweight="1.5pt"/>
        </w:pict>
      </w:r>
    </w:p>
    <w:p w:rsidR="00055088" w:rsidRPr="00157C94" w:rsidRDefault="00055088" w:rsidP="00455CC3">
      <w:r w:rsidRPr="00063508">
        <w:rPr>
          <w:rStyle w:val="Strong"/>
        </w:rPr>
        <w:t>N</w:t>
      </w:r>
      <w:r>
        <w:rPr>
          <w:rStyle w:val="Strong"/>
        </w:rPr>
        <w:t>OTE</w:t>
      </w:r>
      <w:r w:rsidRPr="00063508">
        <w:rPr>
          <w:rStyle w:val="Strong"/>
        </w:rPr>
        <w:t>:</w:t>
      </w:r>
      <w:r>
        <w:t xml:space="preserve"> Sell/Buy Category values are from the Supplier perspective. For example, if the Supplier sells Farming Tools, that commodity code would be selected under the ‘Sell Categories’ on this tree.</w:t>
      </w:r>
    </w:p>
    <w:p w:rsidR="00055088" w:rsidRDefault="004A0530" w:rsidP="00055088">
      <w:r>
        <w:rPr>
          <w:noProof/>
        </w:rPr>
        <w:pict>
          <v:shape id="_x0000_s1066" type="#_x0000_t32" style="position:absolute;left:0;text-align:left;margin-left:0;margin-top:8.75pt;width:465pt;height:0;z-index:251663872;mso-width-relative:margin;mso-height-relative:margin" o:connectortype="straight" strokeweight="1.5pt"/>
        </w:pict>
      </w:r>
    </w:p>
    <w:p w:rsidR="000C6888" w:rsidRDefault="000C6888" w:rsidP="006E6543"/>
    <w:p w:rsidR="00312CCC" w:rsidRDefault="000C6888" w:rsidP="00055088">
      <w:r w:rsidRPr="00055088">
        <w:rPr>
          <w:rStyle w:val="Strong"/>
        </w:rPr>
        <w:t>Click</w:t>
      </w:r>
      <w:r>
        <w:t xml:space="preserve"> </w:t>
      </w:r>
      <w:r w:rsidR="00F53A53" w:rsidRPr="00564568">
        <w:rPr>
          <w:noProof/>
        </w:rPr>
        <w:pict>
          <v:shape id="_x0000_i1120" type="#_x0000_t75" alt="Next button." style="width:54.45pt;height:16.9pt;visibility:visible">
            <v:imagedata r:id="rId78" o:title="Next button"/>
          </v:shape>
        </w:pict>
      </w:r>
      <w:r>
        <w:t xml:space="preserve"> to continue the Bidder Registration process.</w:t>
      </w:r>
    </w:p>
    <w:p w:rsidR="000C6888" w:rsidRDefault="00312CCC" w:rsidP="006E6543">
      <w:r>
        <w:br w:type="page"/>
      </w:r>
      <w:r w:rsidR="00F53A53" w:rsidRPr="00564568">
        <w:rPr>
          <w:noProof/>
        </w:rPr>
        <w:pict>
          <v:shape id="Picture 274" o:spid="_x0000_i1121" type="#_x0000_t75" alt="This screen shot reflects the Bidder Registration - Step 8 of 8: Terms and Conditions page." style="width:419.5pt;height:365.95pt;visibility:visible" o:bordertopcolor="black" o:borderleftcolor="black" o:borderbottomcolor="black" o:borderrightcolor="black">
            <v:imagedata r:id="rId87" o:title=" Terms and Conditions page"/>
            <w10:bordertop type="single" width="4"/>
            <w10:borderleft type="single" width="4"/>
            <w10:borderbottom type="single" width="4"/>
            <w10:borderright type="single" width="4"/>
          </v:shape>
        </w:pict>
      </w:r>
    </w:p>
    <w:p w:rsidR="000C6888" w:rsidRDefault="000C6888" w:rsidP="006E6543"/>
    <w:p w:rsidR="000C6888" w:rsidRDefault="000C6888" w:rsidP="006E6543">
      <w:r>
        <w:t xml:space="preserve">The Bidder </w:t>
      </w:r>
      <w:r w:rsidRPr="00055088">
        <w:rPr>
          <w:rStyle w:val="IntenseEmphasis"/>
        </w:rPr>
        <w:t>must agree</w:t>
      </w:r>
      <w:r>
        <w:t xml:space="preserve"> to the </w:t>
      </w:r>
      <w:r w:rsidRPr="00055088">
        <w:rPr>
          <w:rStyle w:val="Strong"/>
        </w:rPr>
        <w:t>Terms and Conditions</w:t>
      </w:r>
      <w:r w:rsidR="00055088">
        <w:t xml:space="preserve"> of the Registration Process.</w:t>
      </w:r>
    </w:p>
    <w:p w:rsidR="000C6888" w:rsidRDefault="000C6888" w:rsidP="006E6543"/>
    <w:p w:rsidR="000C6888" w:rsidRDefault="000C6888" w:rsidP="006E6543">
      <w:r w:rsidRPr="00055088">
        <w:rPr>
          <w:rStyle w:val="Strong"/>
        </w:rPr>
        <w:t>Click</w:t>
      </w:r>
      <w:r>
        <w:t xml:space="preserve"> </w:t>
      </w:r>
      <w:r w:rsidR="00F53A53" w:rsidRPr="00564568">
        <w:rPr>
          <w:noProof/>
        </w:rPr>
        <w:pict>
          <v:shape id="Picture 277" o:spid="_x0000_i1122" type="#_x0000_t75" alt="Finish button." style="width:55.7pt;height:17.55pt;visibility:visible">
            <v:imagedata r:id="rId88" o:title="Finish button"/>
          </v:shape>
        </w:pict>
      </w:r>
      <w:r>
        <w:t xml:space="preserve"> to complete the registration process.</w:t>
      </w:r>
    </w:p>
    <w:p w:rsidR="000C6888" w:rsidRDefault="000C6888" w:rsidP="006E6543"/>
    <w:p w:rsidR="00055088" w:rsidRDefault="004A0530" w:rsidP="00055088">
      <w:r>
        <w:rPr>
          <w:noProof/>
        </w:rPr>
        <w:pict>
          <v:shape id="_x0000_s1069" type="#_x0000_t32" style="position:absolute;left:0;text-align:left;margin-left:0;margin-top:.4pt;width:465pt;height:0;z-index:251666944;mso-width-relative:margin;mso-height-relative:margin" o:connectortype="straight" strokeweight="1.5pt"/>
        </w:pict>
      </w:r>
    </w:p>
    <w:p w:rsidR="00055088" w:rsidRPr="00157C94" w:rsidRDefault="00055088" w:rsidP="00455CC3">
      <w:r w:rsidRPr="00063508">
        <w:rPr>
          <w:rStyle w:val="Strong"/>
        </w:rPr>
        <w:t>N</w:t>
      </w:r>
      <w:r>
        <w:rPr>
          <w:rStyle w:val="Strong"/>
        </w:rPr>
        <w:t>OTE</w:t>
      </w:r>
      <w:r w:rsidRPr="00063508">
        <w:rPr>
          <w:rStyle w:val="Strong"/>
        </w:rPr>
        <w:t>:</w:t>
      </w:r>
      <w:r>
        <w:t xml:space="preserve"> The Users defined for the Bidder will receive an email indicating User ID and password for access to the system.</w:t>
      </w:r>
    </w:p>
    <w:p w:rsidR="00055088" w:rsidRDefault="00055088" w:rsidP="00055088"/>
    <w:p w:rsidR="000C6888" w:rsidRDefault="006115EE" w:rsidP="006E6543">
      <w:r>
        <w:rPr>
          <w:noProof/>
        </w:rPr>
        <w:pict>
          <v:shape id="_x0000_s1068" type="#_x0000_t32" style="position:absolute;left:0;text-align:left;margin-left:0;margin-top:2.4pt;width:465pt;height:0;z-index:251665920;mso-width-relative:margin;mso-height-relative:margin" o:connectortype="straight" strokeweight="1.5pt"/>
        </w:pict>
      </w:r>
      <w:r w:rsidR="00055088">
        <w:br w:type="page"/>
      </w:r>
      <w:r w:rsidRPr="00564568">
        <w:rPr>
          <w:noProof/>
        </w:rPr>
        <w:pict>
          <v:shape id="Picture 280" o:spid="_x0000_i1123" type="#_x0000_t75" alt="This screen shot reflects the Bidder Registration page." style="width:344.35pt;height:153.1pt;visibility:visible" o:bordertopcolor="black" o:borderleftcolor="black" o:borderbottomcolor="black" o:borderrightcolor="black">
            <v:imagedata r:id="rId89" o:title="This screen shot reflects the Bidder Registration page"/>
            <w10:bordertop type="single" width="4"/>
            <w10:borderleft type="single" width="4"/>
            <w10:borderbottom type="single" width="4"/>
            <w10:borderright type="single" width="4"/>
          </v:shape>
        </w:pict>
      </w:r>
    </w:p>
    <w:p w:rsidR="000C6888" w:rsidRDefault="000C6888" w:rsidP="006E6543"/>
    <w:p w:rsidR="000C6888" w:rsidRDefault="000C6888" w:rsidP="006E6543">
      <w:r>
        <w:t xml:space="preserve">The Bidder that has registered will have an opportunity to log into the system immediately if the Bidder Registration is not subject to </w:t>
      </w:r>
      <w:r w:rsidR="00055088">
        <w:t>approval.</w:t>
      </w:r>
    </w:p>
    <w:p w:rsidR="000C6888" w:rsidRDefault="000C6888" w:rsidP="006E6543"/>
    <w:p w:rsidR="00055088" w:rsidRDefault="004A0530" w:rsidP="00055088">
      <w:r>
        <w:rPr>
          <w:noProof/>
        </w:rPr>
        <w:pict>
          <v:shape id="_x0000_s1071" type="#_x0000_t32" style="position:absolute;left:0;text-align:left;margin-left:-2.25pt;margin-top:5.5pt;width:465pt;height:0;z-index:251668992;mso-width-relative:margin;mso-height-relative:margin" o:connectortype="straight" strokeweight="1.5pt"/>
        </w:pict>
      </w:r>
    </w:p>
    <w:p w:rsidR="00055088" w:rsidRPr="00157C94" w:rsidRDefault="00055088" w:rsidP="00455CC3">
      <w:r w:rsidRPr="00063508">
        <w:rPr>
          <w:rStyle w:val="Strong"/>
        </w:rPr>
        <w:t>N</w:t>
      </w:r>
      <w:r>
        <w:rPr>
          <w:rStyle w:val="Strong"/>
        </w:rPr>
        <w:t>OTE</w:t>
      </w:r>
      <w:r w:rsidRPr="00063508">
        <w:rPr>
          <w:rStyle w:val="Strong"/>
        </w:rPr>
        <w:t>:</w:t>
      </w:r>
      <w:r>
        <w:t xml:space="preserve"> The Users defined for the Bidder will receive an email indicating User ID and password for access to the system.</w:t>
      </w:r>
    </w:p>
    <w:p w:rsidR="00055088" w:rsidRDefault="004A0530" w:rsidP="00055088">
      <w:r>
        <w:rPr>
          <w:noProof/>
        </w:rPr>
        <w:pict>
          <v:shape id="_x0000_s1070" type="#_x0000_t32" style="position:absolute;left:0;text-align:left;margin-left:-2.25pt;margin-top:8.75pt;width:465pt;height:0;z-index:251667968;mso-width-relative:margin;mso-height-relative:margin" o:connectortype="straight" strokeweight="1.5pt"/>
        </w:pict>
      </w:r>
    </w:p>
    <w:p w:rsidR="000C6888" w:rsidRDefault="00055088" w:rsidP="00312CCC">
      <w:pPr>
        <w:pStyle w:val="Heading2"/>
      </w:pPr>
      <w:r>
        <w:br w:type="page"/>
      </w:r>
      <w:bookmarkStart w:id="32" w:name="_Toc310523611"/>
      <w:r w:rsidR="000C6888">
        <w:t>Creating New Rounds (Counters)</w:t>
      </w:r>
      <w:bookmarkEnd w:id="32"/>
    </w:p>
    <w:p w:rsidR="00055088" w:rsidRDefault="00055088" w:rsidP="006E6543"/>
    <w:p w:rsidR="000C6888" w:rsidRDefault="000C6888" w:rsidP="006E6543">
      <w:r>
        <w:t xml:space="preserve">Create new Rounds for RFx events to negotiate with bidders after initial bids are received. </w:t>
      </w:r>
      <w:r w:rsidR="00055088">
        <w:t xml:space="preserve"> </w:t>
      </w:r>
      <w:r>
        <w:t>This is useful when either substantive change to the event (requiring additional input from the bidders) are made or when you evaluate and narrow bids to a select group for further negotiation.</w:t>
      </w:r>
    </w:p>
    <w:p w:rsidR="00055088" w:rsidRDefault="00055088" w:rsidP="006E6543"/>
    <w:p w:rsidR="000C6888" w:rsidRDefault="000C6888" w:rsidP="006E6543">
      <w:r>
        <w:t xml:space="preserve">You can select to counter one or more bidders for the overall event or for individual lines. </w:t>
      </w:r>
      <w:r w:rsidR="00055088">
        <w:t xml:space="preserve"> </w:t>
      </w:r>
      <w:r>
        <w:t xml:space="preserve">The system creates the new Round by copying the previous Round/Version. </w:t>
      </w:r>
      <w:r w:rsidR="00055088">
        <w:t xml:space="preserve"> </w:t>
      </w:r>
      <w:r>
        <w:t xml:space="preserve">Countered bidders are the only invited bidders for the new round. Only countered lines are included in the new round. </w:t>
      </w:r>
      <w:r w:rsidR="00055088">
        <w:t xml:space="preserve"> </w:t>
      </w:r>
      <w:r>
        <w:t>You can add additional bidde</w:t>
      </w:r>
      <w:r w:rsidR="00055088">
        <w:t>rs if necessary.</w:t>
      </w:r>
    </w:p>
    <w:p w:rsidR="00055088" w:rsidRDefault="00055088" w:rsidP="006E6543"/>
    <w:p w:rsidR="000C6888" w:rsidRDefault="000C6888" w:rsidP="006E6543">
      <w:r>
        <w:t xml:space="preserve">The new round is posted out to the invited bidders. </w:t>
      </w:r>
      <w:r w:rsidR="00055088">
        <w:t xml:space="preserve"> </w:t>
      </w:r>
      <w:r>
        <w:t xml:space="preserve">The bidders receive a new invitation along with a new counter PDF version of the event. </w:t>
      </w:r>
      <w:r w:rsidR="00055088">
        <w:t xml:space="preserve"> </w:t>
      </w:r>
      <w:r>
        <w:t xml:space="preserve">When a bidder bids on the new round, the bidder can view his or her initial bid and the countered </w:t>
      </w:r>
      <w:r w:rsidR="00055088">
        <w:t>offer.</w:t>
      </w:r>
    </w:p>
    <w:p w:rsidR="00055088" w:rsidRDefault="00055088" w:rsidP="006E6543"/>
    <w:p w:rsidR="000C6888" w:rsidRPr="00055088" w:rsidRDefault="000C6888" w:rsidP="006E6543">
      <w:pPr>
        <w:rPr>
          <w:rStyle w:val="IntenseEmphasis"/>
        </w:rPr>
      </w:pPr>
      <w:r w:rsidRPr="00055088">
        <w:rPr>
          <w:rStyle w:val="IntenseEmphasis"/>
        </w:rPr>
        <w:t>Navigation:  Sourcing</w:t>
      </w:r>
      <w:r w:rsidR="00055088">
        <w:rPr>
          <w:rStyle w:val="IntenseEmphasis"/>
        </w:rPr>
        <w:t xml:space="preserve"> </w:t>
      </w:r>
      <w:r w:rsidRPr="00055088">
        <w:rPr>
          <w:rStyle w:val="IntenseEmphasis"/>
        </w:rPr>
        <w:t>&gt;</w:t>
      </w:r>
      <w:r w:rsidR="00055088">
        <w:rPr>
          <w:rStyle w:val="IntenseEmphasis"/>
        </w:rPr>
        <w:t xml:space="preserve"> </w:t>
      </w:r>
      <w:r w:rsidRPr="00055088">
        <w:rPr>
          <w:rStyle w:val="IntenseEmphasis"/>
        </w:rPr>
        <w:t>Maintain Events</w:t>
      </w:r>
      <w:r w:rsidR="00055088">
        <w:rPr>
          <w:rStyle w:val="IntenseEmphasis"/>
        </w:rPr>
        <w:t xml:space="preserve"> </w:t>
      </w:r>
      <w:r w:rsidRPr="00055088">
        <w:rPr>
          <w:rStyle w:val="IntenseEmphasis"/>
        </w:rPr>
        <w:t>&gt;</w:t>
      </w:r>
      <w:r w:rsidR="00055088">
        <w:rPr>
          <w:rStyle w:val="IntenseEmphasis"/>
        </w:rPr>
        <w:t xml:space="preserve"> </w:t>
      </w:r>
      <w:r w:rsidRPr="00055088">
        <w:rPr>
          <w:rStyle w:val="IntenseEmphasis"/>
        </w:rPr>
        <w:t>Event Workbench</w:t>
      </w:r>
    </w:p>
    <w:p w:rsidR="000C6888" w:rsidRPr="00055088" w:rsidRDefault="000C6888" w:rsidP="006E6543">
      <w:pPr>
        <w:rPr>
          <w:rStyle w:val="IntenseEmphasis"/>
        </w:rPr>
      </w:pPr>
    </w:p>
    <w:p w:rsidR="000C6888" w:rsidRDefault="00F53A53" w:rsidP="006E6543">
      <w:r w:rsidRPr="00564568">
        <w:rPr>
          <w:noProof/>
        </w:rPr>
        <w:pict>
          <v:shape id="Picture 101" o:spid="_x0000_i1124" type="#_x0000_t75" alt="This screen shot reflects the Event Workbench page with the Analyze Bids icon highlighted." style="width:466.45pt;height:252.65pt;visibility:visible">
            <v:imagedata r:id="rId90" o:title="This screen shot reflects the Event Workbench page with the Analyze Bids icon highlighted"/>
          </v:shape>
        </w:pict>
      </w:r>
    </w:p>
    <w:p w:rsidR="000C6888" w:rsidRDefault="000C6888" w:rsidP="006E6543"/>
    <w:p w:rsidR="000C6888" w:rsidRDefault="000C6888" w:rsidP="006E6543">
      <w:r w:rsidRPr="00055088">
        <w:rPr>
          <w:rStyle w:val="Strong"/>
        </w:rPr>
        <w:t>Select</w:t>
      </w:r>
      <w:r>
        <w:t xml:space="preserve"> the </w:t>
      </w:r>
      <w:r w:rsidR="00F53A53" w:rsidRPr="00564568">
        <w:rPr>
          <w:noProof/>
        </w:rPr>
        <w:pict>
          <v:shape id="Picture 102" o:spid="_x0000_i1125" type="#_x0000_t75" alt="Analyze Bids icon." style="width:19.1pt;height:17.55pt;visibility:visible">
            <v:imagedata r:id="rId60" o:title="Analyze Bids icon"/>
          </v:shape>
        </w:pict>
      </w:r>
      <w:r w:rsidR="00055088">
        <w:t xml:space="preserve"> </w:t>
      </w:r>
      <w:r w:rsidRPr="00055088">
        <w:rPr>
          <w:rStyle w:val="Strong"/>
        </w:rPr>
        <w:t>Analyze Bids</w:t>
      </w:r>
      <w:r>
        <w:t xml:space="preserve"> icon from the Workbench. The Analyze Bids page allows the user to counter the bids to create a new Round.</w:t>
      </w:r>
    </w:p>
    <w:p w:rsidR="000C6888" w:rsidRDefault="000C6888" w:rsidP="006E6543"/>
    <w:p w:rsidR="00055088" w:rsidRDefault="004A0530" w:rsidP="00055088">
      <w:r>
        <w:rPr>
          <w:noProof/>
        </w:rPr>
        <w:pict>
          <v:shape id="_x0000_s1073" type="#_x0000_t32" style="position:absolute;left:0;text-align:left;margin-left:0;margin-top:6.8pt;width:465pt;height:0;z-index:251671040;mso-width-relative:margin;mso-height-relative:margin" o:connectortype="straight" strokeweight="1.5pt"/>
        </w:pict>
      </w:r>
    </w:p>
    <w:p w:rsidR="00055088" w:rsidRPr="00157C94" w:rsidRDefault="00055088" w:rsidP="00312CCC">
      <w:pPr>
        <w:pStyle w:val="Quote"/>
      </w:pPr>
      <w:r w:rsidRPr="00063508">
        <w:rPr>
          <w:rStyle w:val="Strong"/>
        </w:rPr>
        <w:t>N</w:t>
      </w:r>
      <w:r>
        <w:rPr>
          <w:rStyle w:val="Strong"/>
        </w:rPr>
        <w:t>OTE</w:t>
      </w:r>
      <w:r w:rsidRPr="00063508">
        <w:rPr>
          <w:rStyle w:val="Strong"/>
        </w:rPr>
        <w:t>:</w:t>
      </w:r>
      <w:r>
        <w:t xml:space="preserve"> New Rounds can only be created for Events in Pending Award or Event Completed status.</w:t>
      </w:r>
    </w:p>
    <w:p w:rsidR="00055088" w:rsidRDefault="004A0530" w:rsidP="00055088">
      <w:r>
        <w:rPr>
          <w:noProof/>
        </w:rPr>
        <w:pict>
          <v:shape id="_x0000_s1072" type="#_x0000_t32" style="position:absolute;left:0;text-align:left;margin-left:0;margin-top:8.75pt;width:465pt;height:0;z-index:251670016;mso-width-relative:margin;mso-height-relative:margin" o:connectortype="straight" strokeweight="1.5pt"/>
        </w:pict>
      </w:r>
    </w:p>
    <w:p w:rsidR="000C6888" w:rsidRDefault="000C6888" w:rsidP="006E6543"/>
    <w:p w:rsidR="000C6888" w:rsidRPr="00055088" w:rsidRDefault="000C6888" w:rsidP="006E6543">
      <w:pPr>
        <w:rPr>
          <w:rStyle w:val="IntenseReference"/>
        </w:rPr>
      </w:pPr>
      <w:r w:rsidRPr="00055088">
        <w:rPr>
          <w:rStyle w:val="IntenseReference"/>
        </w:rPr>
        <w:t>OR</w:t>
      </w:r>
    </w:p>
    <w:p w:rsidR="000C6888" w:rsidRPr="00055088" w:rsidRDefault="00055088" w:rsidP="006E6543">
      <w:pPr>
        <w:rPr>
          <w:rStyle w:val="IntenseEmphasis"/>
        </w:rPr>
      </w:pPr>
      <w:r>
        <w:br w:type="page"/>
      </w:r>
      <w:r w:rsidR="000C6888" w:rsidRPr="00055088">
        <w:rPr>
          <w:rStyle w:val="IntenseEmphasis"/>
        </w:rPr>
        <w:t>Navigation:  Sourcing</w:t>
      </w:r>
      <w:r>
        <w:rPr>
          <w:rStyle w:val="IntenseEmphasis"/>
        </w:rPr>
        <w:t xml:space="preserve"> </w:t>
      </w:r>
      <w:r w:rsidR="000C6888" w:rsidRPr="00055088">
        <w:rPr>
          <w:rStyle w:val="IntenseEmphasis"/>
        </w:rPr>
        <w:t>&gt;</w:t>
      </w:r>
      <w:r>
        <w:rPr>
          <w:rStyle w:val="IntenseEmphasis"/>
        </w:rPr>
        <w:t xml:space="preserve"> </w:t>
      </w:r>
      <w:r w:rsidR="000C6888" w:rsidRPr="00055088">
        <w:rPr>
          <w:rStyle w:val="IntenseEmphasis"/>
        </w:rPr>
        <w:t>Maintain Events</w:t>
      </w:r>
      <w:r>
        <w:rPr>
          <w:rStyle w:val="IntenseEmphasis"/>
        </w:rPr>
        <w:t xml:space="preserve"> </w:t>
      </w:r>
      <w:r w:rsidR="000C6888" w:rsidRPr="00055088">
        <w:rPr>
          <w:rStyle w:val="IntenseEmphasis"/>
        </w:rPr>
        <w:t>&gt;</w:t>
      </w:r>
      <w:r>
        <w:rPr>
          <w:rStyle w:val="IntenseEmphasis"/>
        </w:rPr>
        <w:t xml:space="preserve"> </w:t>
      </w:r>
      <w:r w:rsidR="000C6888" w:rsidRPr="00055088">
        <w:rPr>
          <w:rStyle w:val="IntenseEmphasis"/>
        </w:rPr>
        <w:t>Analyze Events</w:t>
      </w:r>
      <w:r w:rsidR="00321BD8">
        <w:rPr>
          <w:rStyle w:val="IntenseEmphasis"/>
        </w:rPr>
        <w:t xml:space="preserve"> </w:t>
      </w:r>
      <w:r w:rsidR="000C6888" w:rsidRPr="00055088">
        <w:rPr>
          <w:rStyle w:val="IntenseEmphasis"/>
        </w:rPr>
        <w:t>&gt;</w:t>
      </w:r>
      <w:r w:rsidR="00321BD8">
        <w:rPr>
          <w:rStyle w:val="IntenseEmphasis"/>
        </w:rPr>
        <w:t xml:space="preserve"> </w:t>
      </w:r>
      <w:r w:rsidR="000C6888" w:rsidRPr="00055088">
        <w:rPr>
          <w:rStyle w:val="IntenseEmphasis"/>
        </w:rPr>
        <w:t>Find an Existing Value</w:t>
      </w:r>
    </w:p>
    <w:p w:rsidR="000C6888" w:rsidRPr="00055088" w:rsidRDefault="000C6888" w:rsidP="006E6543">
      <w:pPr>
        <w:rPr>
          <w:rStyle w:val="IntenseEmphasis"/>
        </w:rPr>
      </w:pPr>
    </w:p>
    <w:p w:rsidR="000C6888" w:rsidRDefault="00F53A53" w:rsidP="006E6543">
      <w:r w:rsidRPr="00564568">
        <w:rPr>
          <w:noProof/>
        </w:rPr>
        <w:pict>
          <v:shape id="Picture 289" o:spid="_x0000_i1126" type="#_x0000_t75" alt="This screen shot reflects the Analyze Event - Find an Existing Value Tab." style="width:373.15pt;height:296.75pt;visibility:visible" o:bordertopcolor="black" o:borderleftcolor="black" o:borderbottomcolor="black" o:borderrightcolor="black">
            <v:imagedata r:id="rId91" o:title="This screen shot reflects the Analyze Event - Find an Existing Value Tab"/>
            <w10:bordertop type="single" width="4"/>
            <w10:borderleft type="single" width="4"/>
            <w10:borderbottom type="single" width="4"/>
            <w10:borderright type="single" width="4"/>
          </v:shape>
        </w:pict>
      </w:r>
    </w:p>
    <w:p w:rsidR="000C6888" w:rsidRDefault="000C6888" w:rsidP="006E6543"/>
    <w:p w:rsidR="000C6888" w:rsidRDefault="000C6888" w:rsidP="006E6543">
      <w:r>
        <w:t xml:space="preserve">Use the </w:t>
      </w:r>
      <w:r w:rsidRPr="00321BD8">
        <w:rPr>
          <w:rStyle w:val="Strong"/>
        </w:rPr>
        <w:t xml:space="preserve">Search </w:t>
      </w:r>
      <w:r w:rsidR="00321BD8">
        <w:rPr>
          <w:rStyle w:val="Strong"/>
        </w:rPr>
        <w:t>C</w:t>
      </w:r>
      <w:r w:rsidRPr="00321BD8">
        <w:rPr>
          <w:rStyle w:val="Strong"/>
        </w:rPr>
        <w:t>riteria</w:t>
      </w:r>
      <w:r>
        <w:t xml:space="preserve"> to find the desired Event to Counter.</w:t>
      </w:r>
    </w:p>
    <w:p w:rsidR="000C6888" w:rsidRDefault="000C6888" w:rsidP="006E6543"/>
    <w:p w:rsidR="000C6888" w:rsidRDefault="000C6888" w:rsidP="006E6543">
      <w:r w:rsidRPr="00321BD8">
        <w:rPr>
          <w:rStyle w:val="Strong"/>
        </w:rPr>
        <w:t>Click</w:t>
      </w:r>
      <w:r>
        <w:t xml:space="preserve"> </w:t>
      </w:r>
      <w:r w:rsidR="00F53A53" w:rsidRPr="00564568">
        <w:rPr>
          <w:noProof/>
        </w:rPr>
        <w:pict>
          <v:shape id="Picture 292" o:spid="_x0000_i1127" type="#_x0000_t75" alt="Search button." style="width:42.9pt;height:14.4pt;visibility:visible">
            <v:imagedata r:id="rId31" o:title="Search button"/>
          </v:shape>
        </w:pict>
      </w:r>
      <w:r>
        <w:t xml:space="preserve"> to retrieve the Event.</w:t>
      </w:r>
    </w:p>
    <w:p w:rsidR="000C6888" w:rsidRDefault="00321BD8" w:rsidP="006E6543">
      <w:r>
        <w:br w:type="page"/>
      </w:r>
      <w:r w:rsidR="00F53A53" w:rsidRPr="00564568">
        <w:rPr>
          <w:noProof/>
        </w:rPr>
        <w:pict>
          <v:shape id="Picture 105" o:spid="_x0000_i1128" type="#_x0000_t75" alt="This screen shot reflects the Analyze Events page with the Bid Action as Counter highlighted." style="width:467.7pt;height:258.9pt;visibility:visible">
            <v:imagedata r:id="rId92" o:title="This screen shot reflects the Analyze Events page with the Bid Action as Counter highlighted"/>
          </v:shape>
        </w:pict>
      </w:r>
    </w:p>
    <w:p w:rsidR="000C6888" w:rsidRDefault="000C6888" w:rsidP="006E6543"/>
    <w:p w:rsidR="000C6888" w:rsidRDefault="000C6888" w:rsidP="006E6543">
      <w:r w:rsidRPr="00321BD8">
        <w:rPr>
          <w:rStyle w:val="Strong"/>
        </w:rPr>
        <w:t>Bid Action</w:t>
      </w:r>
      <w:r>
        <w:t xml:space="preserve"> – </w:t>
      </w:r>
      <w:r w:rsidRPr="007D01F1">
        <w:rPr>
          <w:rStyle w:val="Strong"/>
        </w:rPr>
        <w:t>select</w:t>
      </w:r>
      <w:r>
        <w:t xml:space="preserve"> the bid action of ‘Counter’ </w:t>
      </w:r>
      <w:r w:rsidR="00321BD8">
        <w:t>to counter a particular bidder.</w:t>
      </w:r>
    </w:p>
    <w:p w:rsidR="000C6888" w:rsidRDefault="000C6888" w:rsidP="006E6543"/>
    <w:p w:rsidR="00321BD8" w:rsidRDefault="004A0530" w:rsidP="00321BD8">
      <w:r>
        <w:rPr>
          <w:noProof/>
        </w:rPr>
        <w:pict>
          <v:shape id="_x0000_s1075" type="#_x0000_t32" style="position:absolute;left:0;text-align:left;margin-left:-1.5pt;margin-top:5.75pt;width:465pt;height:0;z-index:251673088;mso-width-relative:margin;mso-height-relative:margin" o:connectortype="straight" strokeweight="1.5pt"/>
        </w:pict>
      </w:r>
    </w:p>
    <w:p w:rsidR="00321BD8" w:rsidRPr="00157C94" w:rsidRDefault="00321BD8" w:rsidP="00312CCC">
      <w:pPr>
        <w:pStyle w:val="Quote"/>
      </w:pPr>
      <w:r w:rsidRPr="00063508">
        <w:rPr>
          <w:rStyle w:val="Strong"/>
        </w:rPr>
        <w:t>N</w:t>
      </w:r>
      <w:r>
        <w:rPr>
          <w:rStyle w:val="Strong"/>
        </w:rPr>
        <w:t>OTE</w:t>
      </w:r>
      <w:r w:rsidRPr="00063508">
        <w:rPr>
          <w:rStyle w:val="Strong"/>
        </w:rPr>
        <w:t>:</w:t>
      </w:r>
      <w:r>
        <w:t xml:space="preserve"> If you want to counter all lines on an Event, you select the Counter action on the Analyze Total page (displayed) for the selected bidders. If you want to counter only selected lines from the event, select the Counter action on the Analyze Lines page for the selected lines and bidders.</w:t>
      </w:r>
    </w:p>
    <w:p w:rsidR="00321BD8" w:rsidRDefault="004A0530" w:rsidP="00321BD8">
      <w:r>
        <w:rPr>
          <w:noProof/>
        </w:rPr>
        <w:pict>
          <v:shape id="_x0000_s1074" type="#_x0000_t32" style="position:absolute;left:0;text-align:left;margin-left:-1.5pt;margin-top:8.75pt;width:465pt;height:0;z-index:251672064;mso-width-relative:margin;mso-height-relative:margin" o:connectortype="straight" strokeweight="1.5pt"/>
        </w:pict>
      </w:r>
    </w:p>
    <w:p w:rsidR="000C6888" w:rsidRDefault="000C6888" w:rsidP="006E6543"/>
    <w:p w:rsidR="000C6888" w:rsidRDefault="000C6888" w:rsidP="006E6543">
      <w:r w:rsidRPr="00321BD8">
        <w:rPr>
          <w:rStyle w:val="Strong"/>
        </w:rPr>
        <w:t>Go To – select</w:t>
      </w:r>
      <w:r>
        <w:t xml:space="preserve"> </w:t>
      </w:r>
      <w:r w:rsidR="00F53A53" w:rsidRPr="00564568">
        <w:rPr>
          <w:noProof/>
        </w:rPr>
        <w:pict>
          <v:shape id="Picture 298" o:spid="_x0000_i1129" type="#_x0000_t75" alt="This screen shot reflects the Go To field with Create New Round selected from the drop down menue." style="width:164.95pt;height:31.95pt;visibility:visible" o:bordertopcolor="black" o:borderleftcolor="black" o:borderbottomcolor="black" o:borderrightcolor="black">
            <v:imagedata r:id="rId93" o:title="This screen shot reflects the Go To field with Create New Round selected from the drop down menue"/>
            <w10:bordertop type="single" width="6"/>
            <w10:borderleft type="single" width="6"/>
            <w10:borderbottom type="single" width="6"/>
            <w10:borderright type="single" width="6"/>
          </v:shape>
        </w:pict>
      </w:r>
      <w:r w:rsidR="00321BD8">
        <w:t xml:space="preserve">  from the drop down menu.</w:t>
      </w:r>
    </w:p>
    <w:p w:rsidR="000C6888" w:rsidRDefault="000C6888" w:rsidP="006E6543"/>
    <w:p w:rsidR="00321BD8" w:rsidRDefault="004A0530" w:rsidP="00321BD8">
      <w:r>
        <w:rPr>
          <w:noProof/>
        </w:rPr>
        <w:pict>
          <v:shape id="_x0000_s1077" type="#_x0000_t32" style="position:absolute;left:0;text-align:left;margin-left:-1.5pt;margin-top:5.9pt;width:465pt;height:0;z-index:251675136;mso-width-relative:margin;mso-height-relative:margin" o:connectortype="straight" strokeweight="1.5pt"/>
        </w:pict>
      </w:r>
    </w:p>
    <w:p w:rsidR="00321BD8" w:rsidRPr="00157C94" w:rsidRDefault="00321BD8" w:rsidP="00312CCC">
      <w:pPr>
        <w:pStyle w:val="Quote"/>
      </w:pPr>
      <w:r w:rsidRPr="00063508">
        <w:rPr>
          <w:rStyle w:val="Strong"/>
        </w:rPr>
        <w:t>N</w:t>
      </w:r>
      <w:r>
        <w:rPr>
          <w:rStyle w:val="Strong"/>
        </w:rPr>
        <w:t>OTE</w:t>
      </w:r>
      <w:r w:rsidRPr="00063508">
        <w:rPr>
          <w:rStyle w:val="Strong"/>
        </w:rPr>
        <w:t>:</w:t>
      </w:r>
      <w:r>
        <w:t xml:space="preserve"> All the details from the previous Round are copied into the new Round.</w:t>
      </w:r>
    </w:p>
    <w:p w:rsidR="00321BD8" w:rsidRDefault="004A0530" w:rsidP="00321BD8">
      <w:r>
        <w:rPr>
          <w:noProof/>
        </w:rPr>
        <w:pict>
          <v:shape id="_x0000_s1076" type="#_x0000_t32" style="position:absolute;left:0;text-align:left;margin-left:-1.5pt;margin-top:8.75pt;width:465pt;height:0;z-index:251674112;mso-width-relative:margin;mso-height-relative:margin" o:connectortype="straight" strokeweight="1.5pt"/>
        </w:pict>
      </w:r>
    </w:p>
    <w:p w:rsidR="000C6888" w:rsidRDefault="000C6888" w:rsidP="006E6543"/>
    <w:p w:rsidR="000C6888" w:rsidRDefault="00321BD8" w:rsidP="006E6543">
      <w:r>
        <w:br w:type="page"/>
      </w:r>
      <w:r w:rsidR="00F53A53" w:rsidRPr="00564568">
        <w:rPr>
          <w:noProof/>
        </w:rPr>
        <w:pict>
          <v:shape id="Picture 107" o:spid="_x0000_i1130" type="#_x0000_t75" alt="This screen shot reflects the Modify an Event - Event Summary page with Event Id, Round and Version fields highlighted." style="width:466.45pt;height:291.45pt;visibility:visible">
            <v:imagedata r:id="rId94" o:title="This screen shot reflects the Modify an Event - Event Summary page with Event Id, Round and Version fields highlighted"/>
          </v:shape>
        </w:pict>
      </w:r>
    </w:p>
    <w:p w:rsidR="000C6888" w:rsidRDefault="000C6888" w:rsidP="006E6543"/>
    <w:p w:rsidR="000C6888" w:rsidRDefault="000C6888" w:rsidP="006E6543">
      <w:r>
        <w:t>The new Event Round will be displayed.</w:t>
      </w:r>
    </w:p>
    <w:p w:rsidR="000C6888" w:rsidRDefault="000C6888" w:rsidP="006E6543"/>
    <w:p w:rsidR="000C6888" w:rsidRDefault="000C6888" w:rsidP="006E6543">
      <w:r w:rsidRPr="00321BD8">
        <w:rPr>
          <w:rStyle w:val="Strong"/>
        </w:rPr>
        <w:t>Event ID</w:t>
      </w:r>
      <w:r>
        <w:t xml:space="preserve"> – the new Round will have the same Event ID as the previous.</w:t>
      </w:r>
    </w:p>
    <w:p w:rsidR="000C6888" w:rsidRDefault="000C6888" w:rsidP="006E6543"/>
    <w:p w:rsidR="000C6888" w:rsidRDefault="000C6888" w:rsidP="006E6543">
      <w:r w:rsidRPr="00321BD8">
        <w:rPr>
          <w:rStyle w:val="Strong"/>
        </w:rPr>
        <w:t xml:space="preserve">Round </w:t>
      </w:r>
      <w:r>
        <w:t>– the Round number will be incremented by 1.</w:t>
      </w:r>
    </w:p>
    <w:p w:rsidR="000C6888" w:rsidRDefault="000C6888" w:rsidP="006E6543"/>
    <w:p w:rsidR="000C6888" w:rsidRDefault="000C6888" w:rsidP="006E6543">
      <w:r w:rsidRPr="00321BD8">
        <w:rPr>
          <w:rStyle w:val="Strong"/>
        </w:rPr>
        <w:t>Version</w:t>
      </w:r>
      <w:r>
        <w:t xml:space="preserve"> – this new round will have Version number 1 initially.</w:t>
      </w:r>
    </w:p>
    <w:p w:rsidR="000C6888" w:rsidRDefault="000C6888" w:rsidP="006E6543"/>
    <w:p w:rsidR="00321BD8" w:rsidRDefault="004A0530" w:rsidP="00321BD8">
      <w:r>
        <w:rPr>
          <w:noProof/>
        </w:rPr>
        <w:pict>
          <v:shape id="_x0000_s1080" type="#_x0000_t32" style="position:absolute;left:0;text-align:left;margin-left:-1.5pt;margin-top:8pt;width:465pt;height:0;z-index:251678208;mso-width-relative:margin;mso-height-relative:margin" o:connectortype="straight" strokeweight="1.5pt"/>
        </w:pict>
      </w:r>
    </w:p>
    <w:p w:rsidR="00321BD8" w:rsidRPr="00157C94" w:rsidRDefault="00321BD8" w:rsidP="00455CC3">
      <w:r w:rsidRPr="00063508">
        <w:rPr>
          <w:rStyle w:val="Strong"/>
        </w:rPr>
        <w:t>N</w:t>
      </w:r>
      <w:r>
        <w:rPr>
          <w:rStyle w:val="Strong"/>
        </w:rPr>
        <w:t>OTE</w:t>
      </w:r>
      <w:r w:rsidRPr="00063508">
        <w:rPr>
          <w:rStyle w:val="Strong"/>
        </w:rPr>
        <w:t>:</w:t>
      </w:r>
      <w:r>
        <w:t xml:space="preserve"> New Rounds can have subsequent Versions in which case the Version number can also increment from the original Version 1.</w:t>
      </w:r>
    </w:p>
    <w:p w:rsidR="00321BD8" w:rsidRDefault="004A0530" w:rsidP="00321BD8">
      <w:r>
        <w:rPr>
          <w:noProof/>
        </w:rPr>
        <w:pict>
          <v:shape id="_x0000_s1078" type="#_x0000_t32" style="position:absolute;left:0;text-align:left;margin-left:-1.5pt;margin-top:8.75pt;width:465pt;height:0;z-index:251676160;mso-width-relative:margin;mso-height-relative:margin" o:connectortype="straight" strokeweight="1.5pt"/>
        </w:pict>
      </w:r>
    </w:p>
    <w:p w:rsidR="000C6888" w:rsidRDefault="000C6888" w:rsidP="006E6543"/>
    <w:p w:rsidR="00321BD8" w:rsidRDefault="004A0530" w:rsidP="00321BD8">
      <w:r>
        <w:rPr>
          <w:noProof/>
        </w:rPr>
        <w:pict>
          <v:shape id="_x0000_s1081" type="#_x0000_t32" style="position:absolute;left:0;text-align:left;margin-left:-1.5pt;margin-top:6pt;width:465pt;height:0;z-index:251679232;mso-width-relative:margin;mso-height-relative:margin" o:connectortype="straight" strokeweight="1.5pt"/>
        </w:pict>
      </w:r>
    </w:p>
    <w:p w:rsidR="00321BD8" w:rsidRPr="00157C94" w:rsidRDefault="00321BD8" w:rsidP="00455CC3">
      <w:r w:rsidRPr="00063508">
        <w:rPr>
          <w:rStyle w:val="Strong"/>
        </w:rPr>
        <w:t>N</w:t>
      </w:r>
      <w:r>
        <w:rPr>
          <w:rStyle w:val="Strong"/>
        </w:rPr>
        <w:t>OTE</w:t>
      </w:r>
      <w:r w:rsidRPr="00063508">
        <w:rPr>
          <w:rStyle w:val="Strong"/>
        </w:rPr>
        <w:t>:</w:t>
      </w:r>
      <w:r>
        <w:t xml:space="preserve"> Normal Bidder Invitation, Bids and related actions can be take on the new Round.</w:t>
      </w:r>
    </w:p>
    <w:p w:rsidR="00321BD8" w:rsidRDefault="004A0530" w:rsidP="00321BD8">
      <w:r>
        <w:rPr>
          <w:noProof/>
        </w:rPr>
        <w:pict>
          <v:shape id="_x0000_s1079" type="#_x0000_t32" style="position:absolute;left:0;text-align:left;margin-left:-1.5pt;margin-top:8.75pt;width:465pt;height:0;z-index:251677184;mso-width-relative:margin;mso-height-relative:margin" o:connectortype="straight" strokeweight="1.5pt"/>
        </w:pict>
      </w:r>
    </w:p>
    <w:p w:rsidR="000C6888" w:rsidRDefault="00321BD8" w:rsidP="00312CCC">
      <w:pPr>
        <w:pStyle w:val="Heading2"/>
      </w:pPr>
      <w:r>
        <w:br w:type="page"/>
      </w:r>
      <w:bookmarkStart w:id="33" w:name="_Toc310523612"/>
      <w:r w:rsidR="000C6888">
        <w:t>Creating New Versions (Amendments)</w:t>
      </w:r>
      <w:bookmarkEnd w:id="33"/>
    </w:p>
    <w:p w:rsidR="00321BD8" w:rsidRDefault="00321BD8" w:rsidP="006E6543"/>
    <w:p w:rsidR="000C6888" w:rsidRDefault="000C6888" w:rsidP="006E6543">
      <w:r>
        <w:t>Create new Versions for Events when you need to make changes to a posted event. Once a new version is created, you can't delete lines or bid factors because bids to the previous version would include those lines and bid factors.</w:t>
      </w:r>
    </w:p>
    <w:p w:rsidR="000C6888" w:rsidRDefault="000C6888" w:rsidP="006E6543"/>
    <w:p w:rsidR="000C6888" w:rsidRDefault="000C6888" w:rsidP="006E6543">
      <w:r>
        <w:t>You can create and edit Versions of multi-version events. When viewing a multi-version event in the Event Workbench component, the system displays the most recent version of the event. The new version of the event must be Posted to be available for bidding.</w:t>
      </w:r>
    </w:p>
    <w:p w:rsidR="000C6888" w:rsidRDefault="000C6888" w:rsidP="006E6543"/>
    <w:p w:rsidR="000C6888" w:rsidRDefault="000C6888" w:rsidP="006E6543">
      <w:r>
        <w:t>When a new Version of an Event is created:</w:t>
      </w:r>
    </w:p>
    <w:p w:rsidR="000C6888" w:rsidRDefault="000C6888" w:rsidP="006E6543"/>
    <w:p w:rsidR="000C6888" w:rsidRDefault="000C6888" w:rsidP="00321BD8">
      <w:pPr>
        <w:pStyle w:val="ListBullet"/>
      </w:pPr>
      <w:r>
        <w:t>Thy system will create a new Version of the event.</w:t>
      </w:r>
    </w:p>
    <w:p w:rsidR="000C6888" w:rsidRDefault="000C6888" w:rsidP="00321BD8">
      <w:pPr>
        <w:pStyle w:val="ListBullet"/>
      </w:pPr>
      <w:r>
        <w:t xml:space="preserve">The system Increments the Version number by one. </w:t>
      </w:r>
    </w:p>
    <w:p w:rsidR="000C6888" w:rsidRDefault="000C6888" w:rsidP="00321BD8">
      <w:pPr>
        <w:pStyle w:val="ListBullet"/>
      </w:pPr>
      <w:r>
        <w:t>The previous current Version of the event becomes read-only upon posting the new version, and additional changes to that version cannot be made.</w:t>
      </w:r>
    </w:p>
    <w:p w:rsidR="000C6888" w:rsidRDefault="000C6888" w:rsidP="00321BD8">
      <w:pPr>
        <w:pStyle w:val="ListBullet"/>
      </w:pPr>
      <w:r>
        <w:t xml:space="preserve">The user cannot add or delete line items, change bid factors, or change the start price or line quantity for a new version. </w:t>
      </w:r>
    </w:p>
    <w:p w:rsidR="000C6888" w:rsidRDefault="000C6888" w:rsidP="00321BD8">
      <w:pPr>
        <w:pStyle w:val="ListBullet"/>
      </w:pPr>
      <w:r>
        <w:t>If any scoring-related changes are required, you must create a new round.</w:t>
      </w:r>
    </w:p>
    <w:p w:rsidR="00321BD8" w:rsidRDefault="00321BD8" w:rsidP="006E6543"/>
    <w:p w:rsidR="000C6888" w:rsidRPr="00321BD8" w:rsidRDefault="000C6888" w:rsidP="006E6543">
      <w:pPr>
        <w:rPr>
          <w:rStyle w:val="IntenseEmphasis"/>
        </w:rPr>
      </w:pPr>
      <w:r w:rsidRPr="00321BD8">
        <w:rPr>
          <w:rStyle w:val="IntenseEmphasis"/>
        </w:rPr>
        <w:t>Navigation:  Sourcing</w:t>
      </w:r>
      <w:r w:rsidR="00321BD8">
        <w:rPr>
          <w:rStyle w:val="IntenseEmphasis"/>
        </w:rPr>
        <w:t xml:space="preserve"> </w:t>
      </w:r>
      <w:r w:rsidRPr="00321BD8">
        <w:rPr>
          <w:rStyle w:val="IntenseEmphasis"/>
        </w:rPr>
        <w:t>&gt;</w:t>
      </w:r>
      <w:r w:rsidR="00321BD8">
        <w:rPr>
          <w:rStyle w:val="IntenseEmphasis"/>
        </w:rPr>
        <w:t xml:space="preserve"> </w:t>
      </w:r>
      <w:r w:rsidRPr="00321BD8">
        <w:rPr>
          <w:rStyle w:val="IntenseEmphasis"/>
        </w:rPr>
        <w:t>Maintain Events</w:t>
      </w:r>
      <w:r w:rsidR="00321BD8">
        <w:rPr>
          <w:rStyle w:val="IntenseEmphasis"/>
        </w:rPr>
        <w:t xml:space="preserve"> </w:t>
      </w:r>
      <w:r w:rsidRPr="00321BD8">
        <w:rPr>
          <w:rStyle w:val="IntenseEmphasis"/>
        </w:rPr>
        <w:t>&gt;</w:t>
      </w:r>
      <w:r w:rsidR="00321BD8">
        <w:rPr>
          <w:rStyle w:val="IntenseEmphasis"/>
        </w:rPr>
        <w:t xml:space="preserve"> </w:t>
      </w:r>
      <w:r w:rsidRPr="00321BD8">
        <w:rPr>
          <w:rStyle w:val="IntenseEmphasis"/>
        </w:rPr>
        <w:t>Event Workbench</w:t>
      </w:r>
    </w:p>
    <w:p w:rsidR="000C6888" w:rsidRDefault="000C6888" w:rsidP="006E6543"/>
    <w:p w:rsidR="000C6888" w:rsidRDefault="00F53A53" w:rsidP="006E6543">
      <w:r w:rsidRPr="00564568">
        <w:rPr>
          <w:noProof/>
        </w:rPr>
        <w:pict>
          <v:shape id="Picture 108" o:spid="_x0000_i1131" type="#_x0000_t75" alt="This screen shot reflects the Event Workbench page with the Create a new Version icon highlighted." style="width:466.1pt;height:233.85pt;visibility:visible">
            <v:imagedata r:id="rId95" o:title="This screen shot reflects the Event Workbench page with the Create a new Version icon highlighted"/>
          </v:shape>
        </w:pict>
      </w:r>
    </w:p>
    <w:p w:rsidR="000C6888" w:rsidRDefault="000C6888" w:rsidP="006E6543"/>
    <w:p w:rsidR="000C6888" w:rsidRDefault="000C6888" w:rsidP="006E6543">
      <w:r w:rsidRPr="00321BD8">
        <w:rPr>
          <w:rStyle w:val="Strong"/>
        </w:rPr>
        <w:t>Select</w:t>
      </w:r>
      <w:r>
        <w:t xml:space="preserve"> </w:t>
      </w:r>
      <w:r w:rsidR="00F53A53" w:rsidRPr="00564568">
        <w:rPr>
          <w:noProof/>
        </w:rPr>
        <w:pict>
          <v:shape id="_x0000_i1132" type="#_x0000_t75" alt="Create New Version icon." style="width:13.45pt;height:15.65pt;visibility:visible">
            <v:imagedata r:id="rId96" o:title="Create New Version icon"/>
          </v:shape>
        </w:pict>
      </w:r>
      <w:r w:rsidR="00321BD8">
        <w:t xml:space="preserve"> </w:t>
      </w:r>
      <w:r w:rsidRPr="00321BD8">
        <w:rPr>
          <w:rStyle w:val="Strong"/>
        </w:rPr>
        <w:t>Create New Version</w:t>
      </w:r>
      <w:r>
        <w:t xml:space="preserve"> icon from the Wo</w:t>
      </w:r>
      <w:r w:rsidR="00321BD8">
        <w:t>rkbench.</w:t>
      </w:r>
    </w:p>
    <w:p w:rsidR="000C6888" w:rsidRDefault="000C6888" w:rsidP="006E6543"/>
    <w:p w:rsidR="00321BD8" w:rsidRDefault="004A0530" w:rsidP="00321BD8">
      <w:r>
        <w:rPr>
          <w:noProof/>
        </w:rPr>
        <w:pict>
          <v:shape id="_x0000_s1083" type="#_x0000_t32" style="position:absolute;left:0;text-align:left;margin-left:-.75pt;margin-top:5.45pt;width:465pt;height:0;z-index:251681280;mso-width-relative:margin;mso-height-relative:margin" o:connectortype="straight" strokeweight="1.5pt"/>
        </w:pict>
      </w:r>
    </w:p>
    <w:p w:rsidR="00321BD8" w:rsidRPr="00157C94" w:rsidRDefault="00321BD8" w:rsidP="00312CCC">
      <w:pPr>
        <w:pStyle w:val="Quote"/>
      </w:pPr>
      <w:r w:rsidRPr="00063508">
        <w:rPr>
          <w:rStyle w:val="Strong"/>
        </w:rPr>
        <w:t>N</w:t>
      </w:r>
      <w:r>
        <w:rPr>
          <w:rStyle w:val="Strong"/>
        </w:rPr>
        <w:t>OTE</w:t>
      </w:r>
      <w:r w:rsidRPr="00063508">
        <w:rPr>
          <w:rStyle w:val="Strong"/>
        </w:rPr>
        <w:t>:</w:t>
      </w:r>
      <w:r>
        <w:t xml:space="preserve"> New Versions can be created either before or after the Event End date.</w:t>
      </w:r>
    </w:p>
    <w:p w:rsidR="00321BD8" w:rsidRDefault="004A0530" w:rsidP="00321BD8">
      <w:r>
        <w:rPr>
          <w:noProof/>
        </w:rPr>
        <w:pict>
          <v:shape id="_x0000_s1082" type="#_x0000_t32" style="position:absolute;left:0;text-align:left;margin-left:-.75pt;margin-top:8.75pt;width:465pt;height:0;z-index:251680256;mso-width-relative:margin;mso-height-relative:margin" o:connectortype="straight" strokeweight="1.5pt"/>
        </w:pict>
      </w:r>
    </w:p>
    <w:p w:rsidR="000C6888" w:rsidRDefault="00321BD8" w:rsidP="006E6543">
      <w:r>
        <w:br w:type="page"/>
      </w:r>
      <w:r w:rsidR="00F53A53" w:rsidRPr="00564568">
        <w:rPr>
          <w:noProof/>
        </w:rPr>
        <w:pict>
          <v:shape id="Picture 110" o:spid="_x0000_i1133" type="#_x0000_t75" alt="This screen shot reflects the Modify an Event - Event Summary page with Event ID, Round and Version fields highlighted." style="width:467.05pt;height:268.3pt;visibility:visible">
            <v:imagedata r:id="rId97" o:title="This screen shot reflects the Modify an Event - Event Summary page with Event ID, Round and Version fields highlighted"/>
          </v:shape>
        </w:pict>
      </w:r>
    </w:p>
    <w:p w:rsidR="000C6888" w:rsidRDefault="000C6888" w:rsidP="006E6543"/>
    <w:p w:rsidR="000C6888" w:rsidRDefault="000C6888" w:rsidP="006E6543">
      <w:r>
        <w:t xml:space="preserve">The </w:t>
      </w:r>
      <w:r w:rsidRPr="00321BD8">
        <w:rPr>
          <w:rStyle w:val="Strong"/>
        </w:rPr>
        <w:t>New Version of the Event</w:t>
      </w:r>
      <w:r>
        <w:t xml:space="preserve"> will use the same Event ID number but increase the Version count.</w:t>
      </w:r>
    </w:p>
    <w:p w:rsidR="000C6888" w:rsidRDefault="000C6888" w:rsidP="006E6543"/>
    <w:p w:rsidR="000C6888" w:rsidRDefault="000C6888" w:rsidP="006E6543">
      <w:r w:rsidRPr="00321BD8">
        <w:rPr>
          <w:rStyle w:val="Strong"/>
        </w:rPr>
        <w:t>Event ID</w:t>
      </w:r>
      <w:r>
        <w:t xml:space="preserve"> – this is same as the previous version.</w:t>
      </w:r>
    </w:p>
    <w:p w:rsidR="000C6888" w:rsidRDefault="000C6888" w:rsidP="006E6543"/>
    <w:p w:rsidR="000C6888" w:rsidRDefault="000C6888" w:rsidP="006E6543">
      <w:r w:rsidRPr="00321BD8">
        <w:rPr>
          <w:rStyle w:val="Strong"/>
        </w:rPr>
        <w:t xml:space="preserve">Round </w:t>
      </w:r>
      <w:r>
        <w:t>– for Version changes only think number remains the same.</w:t>
      </w:r>
    </w:p>
    <w:p w:rsidR="000C6888" w:rsidRDefault="000C6888" w:rsidP="006E6543"/>
    <w:p w:rsidR="000C6888" w:rsidRDefault="000C6888" w:rsidP="006E6543">
      <w:r w:rsidRPr="00321BD8">
        <w:rPr>
          <w:rStyle w:val="Strong"/>
        </w:rPr>
        <w:t xml:space="preserve">Version </w:t>
      </w:r>
      <w:r>
        <w:t>– the Version number will be incremented by one for the new version.</w:t>
      </w:r>
    </w:p>
    <w:p w:rsidR="000C6888" w:rsidRDefault="000C6888" w:rsidP="006E6543"/>
    <w:p w:rsidR="000C6888" w:rsidRDefault="000C6888" w:rsidP="006E6543">
      <w:r w:rsidRPr="00321BD8">
        <w:rPr>
          <w:rStyle w:val="Strong"/>
        </w:rPr>
        <w:t>Description</w:t>
      </w:r>
      <w:r>
        <w:t xml:space="preserve"> – for new Versions, the buyer may want to indicate in this field the reason for the Amendment. This field is visible at the top of the </w:t>
      </w:r>
      <w:r w:rsidR="00321BD8">
        <w:t>bidder email and Event Package.</w:t>
      </w:r>
    </w:p>
    <w:p w:rsidR="000C6888" w:rsidRDefault="000C6888" w:rsidP="006E6543"/>
    <w:p w:rsidR="000C6888" w:rsidRDefault="000C6888" w:rsidP="006E6543">
      <w:r w:rsidRPr="00321BD8">
        <w:rPr>
          <w:rStyle w:val="Strong"/>
        </w:rPr>
        <w:t>End Date</w:t>
      </w:r>
      <w:r>
        <w:t xml:space="preserve"> – to extend the Event End Date to accommodate amendment requirements, change this field as </w:t>
      </w:r>
      <w:r w:rsidR="00321BD8">
        <w:t>would be done with a new Event.</w:t>
      </w:r>
    </w:p>
    <w:p w:rsidR="000C6888" w:rsidRDefault="000C6888" w:rsidP="006E6543"/>
    <w:p w:rsidR="000C6888" w:rsidRDefault="000C6888" w:rsidP="006E6543">
      <w:r>
        <w:t xml:space="preserve">Use the </w:t>
      </w:r>
      <w:r w:rsidRPr="00321BD8">
        <w:rPr>
          <w:rStyle w:val="Hyperlink"/>
        </w:rPr>
        <w:t>Event Comments and Attachments</w:t>
      </w:r>
      <w:r>
        <w:t xml:space="preserve"> link to add any amendment</w:t>
      </w:r>
      <w:r w:rsidR="00321BD8">
        <w:t xml:space="preserve"> attachments that are required.</w:t>
      </w:r>
    </w:p>
    <w:p w:rsidR="000C6888" w:rsidRDefault="000C6888" w:rsidP="006E6543"/>
    <w:p w:rsidR="00321BD8" w:rsidRDefault="004A0530" w:rsidP="00321BD8">
      <w:r>
        <w:rPr>
          <w:noProof/>
        </w:rPr>
        <w:pict>
          <v:shape id="_x0000_s1085" type="#_x0000_t32" style="position:absolute;left:0;text-align:left;margin-left:-.75pt;margin-top:7.5pt;width:465pt;height:0;z-index:251683328;mso-width-relative:margin;mso-height-relative:margin" o:connectortype="straight" strokeweight="1.5pt"/>
        </w:pict>
      </w:r>
    </w:p>
    <w:p w:rsidR="00321BD8" w:rsidRPr="00157C94" w:rsidRDefault="00321BD8" w:rsidP="00312CCC">
      <w:pPr>
        <w:pStyle w:val="Quote"/>
      </w:pPr>
      <w:r w:rsidRPr="00063508">
        <w:rPr>
          <w:rStyle w:val="Strong"/>
        </w:rPr>
        <w:t>N</w:t>
      </w:r>
      <w:r>
        <w:rPr>
          <w:rStyle w:val="Strong"/>
        </w:rPr>
        <w:t>OTE</w:t>
      </w:r>
      <w:r w:rsidRPr="00063508">
        <w:rPr>
          <w:rStyle w:val="Strong"/>
        </w:rPr>
        <w:t>:</w:t>
      </w:r>
      <w:r>
        <w:t xml:space="preserve"> The new Versions will have the same invited bidders as the previous version. If those bidders have submitted a bid previously, they will need to “Confirm” that their previous bid is ok for the new version. An email will indicate this requirement to the bidder.</w:t>
      </w:r>
    </w:p>
    <w:p w:rsidR="00321BD8" w:rsidRDefault="004A0530" w:rsidP="00321BD8">
      <w:r>
        <w:rPr>
          <w:noProof/>
        </w:rPr>
        <w:pict>
          <v:shape id="_x0000_s1084" type="#_x0000_t32" style="position:absolute;left:0;text-align:left;margin-left:-.75pt;margin-top:8.75pt;width:465pt;height:0;z-index:251682304;mso-width-relative:margin;mso-height-relative:margin" o:connectortype="straight" strokeweight="1.5pt"/>
        </w:pict>
      </w:r>
    </w:p>
    <w:p w:rsidR="00321BD8" w:rsidRDefault="00321BD8" w:rsidP="00321BD8">
      <w:r>
        <w:br w:type="page"/>
      </w:r>
    </w:p>
    <w:p w:rsidR="00321BD8" w:rsidRPr="00157C94" w:rsidRDefault="006115EE" w:rsidP="00312CCC">
      <w:pPr>
        <w:pStyle w:val="Quote"/>
      </w:pPr>
      <w:r>
        <w:rPr>
          <w:noProof/>
        </w:rPr>
        <w:pict>
          <v:shape id="_x0000_s1087" type="#_x0000_t32" style="position:absolute;left:0;text-align:left;margin-left:-.75pt;margin-top:-3.75pt;width:465pt;height:0;z-index:251685376;mso-width-relative:margin;mso-height-relative:margin" o:connectortype="straight" strokeweight="1.5pt"/>
        </w:pict>
      </w:r>
      <w:r w:rsidR="00321BD8" w:rsidRPr="00063508">
        <w:rPr>
          <w:rStyle w:val="Strong"/>
        </w:rPr>
        <w:t>N</w:t>
      </w:r>
      <w:r w:rsidR="00321BD8">
        <w:rPr>
          <w:rStyle w:val="Strong"/>
        </w:rPr>
        <w:t>OTE</w:t>
      </w:r>
      <w:r w:rsidR="00321BD8" w:rsidRPr="00063508">
        <w:rPr>
          <w:rStyle w:val="Strong"/>
        </w:rPr>
        <w:t>:</w:t>
      </w:r>
      <w:r w:rsidR="00321BD8">
        <w:t xml:space="preserve"> When bidding “On Behalf” of a bidder, the buyer will also need to “Confirm” that the bid entered before the new Version was created, is still ok for the new version. </w:t>
      </w:r>
      <w:r w:rsidR="007D01F1">
        <w:t xml:space="preserve"> </w:t>
      </w:r>
      <w:r w:rsidR="00321BD8">
        <w:t xml:space="preserve">This is done by retrieving (use </w:t>
      </w:r>
      <w:r w:rsidR="00F53A53" w:rsidRPr="00564568">
        <w:rPr>
          <w:noProof/>
        </w:rPr>
        <w:pict>
          <v:shape id="Picture 313" o:spid="_x0000_i1134" type="#_x0000_t75" alt="Writing icon." style="width:20.35pt;height:19.7pt;visibility:visible">
            <v:imagedata r:id="rId98" o:title="Writing icon"/>
          </v:shape>
        </w:pict>
      </w:r>
      <w:r w:rsidR="00321BD8">
        <w:t xml:space="preserve">  icon on the Enter Bid on Behalf pages_ the previous bid and resubmitting the bid that is copied to the new version.</w:t>
      </w:r>
    </w:p>
    <w:p w:rsidR="00321BD8" w:rsidRDefault="004A0530" w:rsidP="00321BD8">
      <w:r>
        <w:rPr>
          <w:noProof/>
        </w:rPr>
        <w:pict>
          <v:shape id="_x0000_s1086" type="#_x0000_t32" style="position:absolute;left:0;text-align:left;margin-left:-.75pt;margin-top:8.75pt;width:465pt;height:0;z-index:251684352;mso-width-relative:margin;mso-height-relative:margin" o:connectortype="straight" strokeweight="1.5pt"/>
        </w:pict>
      </w:r>
    </w:p>
    <w:p w:rsidR="00321BD8" w:rsidRDefault="00321BD8" w:rsidP="006E6543"/>
    <w:p w:rsidR="00321BD8" w:rsidRDefault="004A0530" w:rsidP="00321BD8">
      <w:r>
        <w:rPr>
          <w:noProof/>
        </w:rPr>
        <w:pict>
          <v:shape id="_x0000_s1089" type="#_x0000_t32" style="position:absolute;left:0;text-align:left;margin-left:-.75pt;margin-top:5.9pt;width:465pt;height:0;z-index:251687424;mso-width-relative:margin;mso-height-relative:margin" o:connectortype="straight" strokeweight="1.5pt"/>
        </w:pict>
      </w:r>
    </w:p>
    <w:p w:rsidR="00321BD8" w:rsidRPr="00157C94" w:rsidRDefault="00321BD8" w:rsidP="00312CCC">
      <w:pPr>
        <w:pStyle w:val="Quote"/>
      </w:pPr>
      <w:r w:rsidRPr="00063508">
        <w:rPr>
          <w:rStyle w:val="Strong"/>
        </w:rPr>
        <w:t>N</w:t>
      </w:r>
      <w:r>
        <w:rPr>
          <w:rStyle w:val="Strong"/>
        </w:rPr>
        <w:t>OTE</w:t>
      </w:r>
      <w:r w:rsidRPr="00063508">
        <w:rPr>
          <w:rStyle w:val="Strong"/>
        </w:rPr>
        <w:t>:</w:t>
      </w:r>
      <w:r>
        <w:t xml:space="preserve"> The new Version can be edited, saved and re-posted just as a new Event.</w:t>
      </w:r>
    </w:p>
    <w:p w:rsidR="00321BD8" w:rsidRDefault="004A0530" w:rsidP="00321BD8">
      <w:r>
        <w:rPr>
          <w:noProof/>
        </w:rPr>
        <w:pict>
          <v:shape id="_x0000_s1088" type="#_x0000_t32" style="position:absolute;left:0;text-align:left;margin-left:-.75pt;margin-top:8.75pt;width:465pt;height:0;z-index:251686400;mso-width-relative:margin;mso-height-relative:margin" o:connectortype="straight" strokeweight="1.5pt"/>
        </w:pict>
      </w:r>
    </w:p>
    <w:p w:rsidR="000C6888" w:rsidRDefault="000C6888" w:rsidP="00321BD8"/>
    <w:p w:rsidR="000C6888" w:rsidRDefault="000C6888" w:rsidP="00321BD8">
      <w:r w:rsidRPr="00321BD8">
        <w:rPr>
          <w:rStyle w:val="Strong"/>
        </w:rPr>
        <w:t>Click</w:t>
      </w:r>
      <w:r w:rsidR="00E77331">
        <w:rPr>
          <w:rStyle w:val="Strong"/>
        </w:rPr>
        <w:t xml:space="preserve"> </w:t>
      </w:r>
      <w:r w:rsidR="00E77331" w:rsidRPr="00E77331">
        <w:t xml:space="preserve">the </w:t>
      </w:r>
      <w:r w:rsidRPr="00321BD8">
        <w:rPr>
          <w:rStyle w:val="Hyperlink"/>
        </w:rPr>
        <w:t>Event Header Bid Factors</w:t>
      </w:r>
      <w:r>
        <w:t xml:space="preserve"> link</w:t>
      </w:r>
      <w:r w:rsidR="00321BD8">
        <w:t>.</w:t>
      </w:r>
    </w:p>
    <w:p w:rsidR="00321BD8" w:rsidRDefault="00321BD8" w:rsidP="00321BD8"/>
    <w:p w:rsidR="000C6888" w:rsidRDefault="00F53A53" w:rsidP="00321BD8">
      <w:r w:rsidRPr="00564568">
        <w:rPr>
          <w:noProof/>
        </w:rPr>
        <w:pict>
          <v:shape id="_x0000_i1135" type="#_x0000_t75" alt="This screen shot reflects the Event Header Bid Factors page with the Display Bid Factor box checked and highlighted." style="width:467.05pt;height:252pt;visibility:visible">
            <v:imagedata r:id="rId99" o:title="This screen shot reflects the Event Header Bid Factors page with the Display Bid Factor box checked and highlighted"/>
          </v:shape>
        </w:pict>
      </w:r>
    </w:p>
    <w:p w:rsidR="000C6888" w:rsidRDefault="000C6888" w:rsidP="00321BD8"/>
    <w:p w:rsidR="000C6888" w:rsidRDefault="000C6888" w:rsidP="00321BD8">
      <w:r>
        <w:t xml:space="preserve">For new Versions, a special Amendment </w:t>
      </w:r>
      <w:r w:rsidRPr="00F74305">
        <w:rPr>
          <w:rStyle w:val="Strong"/>
        </w:rPr>
        <w:t>Header Bid Factor</w:t>
      </w:r>
      <w:r>
        <w:t xml:space="preserve"> question has been created to verify that the bidder has indeed read and accepted the terms of the new Version (amendment).</w:t>
      </w:r>
    </w:p>
    <w:p w:rsidR="000C6888" w:rsidRDefault="000C6888" w:rsidP="00321BD8"/>
    <w:p w:rsidR="000C6888" w:rsidRDefault="000C6888" w:rsidP="00321BD8">
      <w:r w:rsidRPr="00F74305">
        <w:rPr>
          <w:rStyle w:val="Strong"/>
        </w:rPr>
        <w:t>Display Bid Factor</w:t>
      </w:r>
      <w:r>
        <w:t xml:space="preserve"> – select this checkbox for the special Amendment question to display this question to the bidder when they enter for the first time or confirm a previously entered bid for this Event. The bidder must answer ‘Yes’ to this question for their bid to be accepted.</w:t>
      </w:r>
    </w:p>
    <w:p w:rsidR="000C6888" w:rsidRDefault="000C6888" w:rsidP="00321BD8"/>
    <w:p w:rsidR="000C6888" w:rsidRDefault="000C6888" w:rsidP="00321BD8">
      <w:r w:rsidRPr="00F74305">
        <w:rPr>
          <w:rStyle w:val="Strong"/>
        </w:rPr>
        <w:t>Click</w:t>
      </w:r>
      <w:r>
        <w:t xml:space="preserve"> </w:t>
      </w:r>
      <w:r w:rsidR="007D01F1">
        <w:t xml:space="preserve">the </w:t>
      </w:r>
      <w:r w:rsidRPr="00F74305">
        <w:rPr>
          <w:rStyle w:val="Hyperlink"/>
        </w:rPr>
        <w:t>&lt; Return to Event Overview</w:t>
      </w:r>
      <w:r>
        <w:t xml:space="preserve"> link.</w:t>
      </w:r>
    </w:p>
    <w:p w:rsidR="000C6888" w:rsidRDefault="00F74305" w:rsidP="00321BD8">
      <w:r>
        <w:br w:type="page"/>
      </w:r>
      <w:r w:rsidR="00F53A53" w:rsidRPr="00564568">
        <w:rPr>
          <w:noProof/>
        </w:rPr>
        <w:pict>
          <v:shape id="Picture 319" o:spid="_x0000_i1136" type="#_x0000_t75" alt="This screen shot reflects the Step 5: Post Event page." style="width:467.7pt;height:156.85pt;visibility:visible" o:bordertopcolor="black" o:borderleftcolor="black" o:borderbottomcolor="black" o:borderrightcolor="black">
            <v:imagedata r:id="rId100" o:title=" Post Event page"/>
            <w10:bordertop type="single" width="4"/>
            <w10:borderleft type="single" width="4"/>
            <w10:borderbottom type="single" width="4"/>
            <w10:borderright type="single" width="4"/>
          </v:shape>
        </w:pict>
      </w:r>
    </w:p>
    <w:p w:rsidR="000C6888" w:rsidRDefault="000C6888" w:rsidP="00321BD8"/>
    <w:p w:rsidR="000C6888" w:rsidRDefault="000C6888" w:rsidP="00321BD8">
      <w:r w:rsidRPr="00F74305">
        <w:rPr>
          <w:rStyle w:val="Strong"/>
        </w:rPr>
        <w:t xml:space="preserve">Save, Edit or Post the Event </w:t>
      </w:r>
      <w:r>
        <w:t>as would b</w:t>
      </w:r>
      <w:r w:rsidR="00F74305">
        <w:t>e done with a first time Event.</w:t>
      </w:r>
    </w:p>
    <w:p w:rsidR="000C6888" w:rsidRDefault="000C6888" w:rsidP="00321BD8"/>
    <w:p w:rsidR="00F74305" w:rsidRDefault="004A0530" w:rsidP="00F74305">
      <w:r>
        <w:rPr>
          <w:noProof/>
        </w:rPr>
        <w:pict>
          <v:shape id="_x0000_s1091" type="#_x0000_t32" style="position:absolute;left:0;text-align:left;margin-left:-2.25pt;margin-top:7.25pt;width:465pt;height:0;z-index:251689472;mso-width-relative:margin;mso-height-relative:margin" o:connectortype="straight" strokeweight="1.5pt"/>
        </w:pict>
      </w:r>
    </w:p>
    <w:p w:rsidR="00F74305" w:rsidRDefault="00F74305" w:rsidP="00312CCC">
      <w:pPr>
        <w:pStyle w:val="Quote"/>
      </w:pPr>
      <w:r w:rsidRPr="00063508">
        <w:rPr>
          <w:rStyle w:val="Strong"/>
        </w:rPr>
        <w:t>N</w:t>
      </w:r>
      <w:r>
        <w:rPr>
          <w:rStyle w:val="Strong"/>
        </w:rPr>
        <w:t>OTE</w:t>
      </w:r>
      <w:r w:rsidRPr="00063508">
        <w:rPr>
          <w:rStyle w:val="Strong"/>
        </w:rPr>
        <w:t>:</w:t>
      </w:r>
      <w:r>
        <w:t xml:space="preserve"> New Version should be used to make the following changes:</w:t>
      </w:r>
    </w:p>
    <w:p w:rsidR="00F74305" w:rsidRDefault="00F74305" w:rsidP="00F74305">
      <w:pPr>
        <w:pStyle w:val="ListBullet"/>
      </w:pPr>
      <w:r>
        <w:t>Additional information that needs to be communicated to bidders (questions, etc.).</w:t>
      </w:r>
    </w:p>
    <w:p w:rsidR="00F74305" w:rsidRDefault="00F74305" w:rsidP="00F74305">
      <w:pPr>
        <w:pStyle w:val="ListBullet"/>
      </w:pPr>
      <w:r>
        <w:t>Any Event Line changes such as Item or Quantity.</w:t>
      </w:r>
    </w:p>
    <w:p w:rsidR="00F74305" w:rsidRDefault="00F74305" w:rsidP="00F74305">
      <w:pPr>
        <w:pStyle w:val="ListBullet"/>
      </w:pPr>
      <w:r>
        <w:t>Event Name</w:t>
      </w:r>
    </w:p>
    <w:p w:rsidR="00F74305" w:rsidRDefault="00F74305" w:rsidP="00F74305">
      <w:pPr>
        <w:pStyle w:val="ListBullet"/>
      </w:pPr>
      <w:r>
        <w:t>Extension of Event End Date/Time</w:t>
      </w:r>
    </w:p>
    <w:p w:rsidR="00F74305" w:rsidRPr="00157C94" w:rsidRDefault="00F74305" w:rsidP="00F74305">
      <w:pPr>
        <w:pStyle w:val="ListBullet"/>
      </w:pPr>
      <w:r>
        <w:t>Payment and Currency Information (For PO Award)</w:t>
      </w:r>
    </w:p>
    <w:p w:rsidR="00F74305" w:rsidRDefault="004A0530" w:rsidP="00F74305">
      <w:r>
        <w:rPr>
          <w:noProof/>
        </w:rPr>
        <w:pict>
          <v:shape id="_x0000_s1090" type="#_x0000_t32" style="position:absolute;left:0;text-align:left;margin-left:-2.25pt;margin-top:8.75pt;width:465pt;height:0;z-index:251688448;mso-width-relative:margin;mso-height-relative:margin" o:connectortype="straight" strokeweight="1.5pt"/>
        </w:pict>
      </w:r>
    </w:p>
    <w:p w:rsidR="000C6888" w:rsidRDefault="000C6888" w:rsidP="00321BD8"/>
    <w:p w:rsidR="000C6888" w:rsidRDefault="00F74305" w:rsidP="00312CCC">
      <w:pPr>
        <w:pStyle w:val="Heading2"/>
      </w:pPr>
      <w:r>
        <w:br w:type="page"/>
      </w:r>
      <w:bookmarkStart w:id="34" w:name="_Toc310523613"/>
      <w:r w:rsidR="000C6888">
        <w:t>Event Workbench and History Review</w:t>
      </w:r>
      <w:bookmarkEnd w:id="34"/>
    </w:p>
    <w:p w:rsidR="000C6888" w:rsidRDefault="000C6888" w:rsidP="00321BD8">
      <w:r>
        <w:t xml:space="preserve">The </w:t>
      </w:r>
      <w:r w:rsidRPr="00F74305">
        <w:rPr>
          <w:rStyle w:val="Strong"/>
        </w:rPr>
        <w:t>Event Workbench</w:t>
      </w:r>
      <w:r>
        <w:t xml:space="preserve"> is an area that buyers can use to manage Events thru their lifecycle. The Event Workbench can be used to access Event Details, view Event Lines, create new Versions, Cancel an Event o</w:t>
      </w:r>
      <w:r w:rsidR="00F74305">
        <w:t>r research History of an Event.</w:t>
      </w:r>
    </w:p>
    <w:p w:rsidR="000C6888" w:rsidRDefault="000C6888" w:rsidP="00321BD8"/>
    <w:p w:rsidR="000C6888" w:rsidRDefault="000C6888" w:rsidP="00321BD8">
      <w:r>
        <w:t>From the Event Workbench the user can navigate to other pages to do Analyze Events, Edit Events or see Bid Response history.</w:t>
      </w:r>
    </w:p>
    <w:p w:rsidR="000C6888" w:rsidRDefault="000C6888" w:rsidP="00321BD8"/>
    <w:p w:rsidR="000C6888" w:rsidRPr="00F74305" w:rsidRDefault="000C6888" w:rsidP="00321BD8">
      <w:pPr>
        <w:rPr>
          <w:rStyle w:val="IntenseEmphasis"/>
        </w:rPr>
      </w:pPr>
      <w:r w:rsidRPr="00F74305">
        <w:rPr>
          <w:rStyle w:val="IntenseEmphasis"/>
        </w:rPr>
        <w:t>Navigation:  Sourcing</w:t>
      </w:r>
      <w:r w:rsidR="00F74305">
        <w:rPr>
          <w:rStyle w:val="IntenseEmphasis"/>
        </w:rPr>
        <w:t xml:space="preserve"> </w:t>
      </w:r>
      <w:r w:rsidRPr="00F74305">
        <w:rPr>
          <w:rStyle w:val="IntenseEmphasis"/>
        </w:rPr>
        <w:t>&gt;</w:t>
      </w:r>
      <w:r w:rsidR="00F74305">
        <w:rPr>
          <w:rStyle w:val="IntenseEmphasis"/>
        </w:rPr>
        <w:t xml:space="preserve"> </w:t>
      </w:r>
      <w:r w:rsidRPr="00F74305">
        <w:rPr>
          <w:rStyle w:val="IntenseEmphasis"/>
        </w:rPr>
        <w:t>Maintain Events</w:t>
      </w:r>
      <w:r w:rsidR="00F74305">
        <w:rPr>
          <w:rStyle w:val="IntenseEmphasis"/>
        </w:rPr>
        <w:t xml:space="preserve"> </w:t>
      </w:r>
      <w:r w:rsidRPr="00F74305">
        <w:rPr>
          <w:rStyle w:val="IntenseEmphasis"/>
        </w:rPr>
        <w:t>&gt;</w:t>
      </w:r>
      <w:r w:rsidR="00F74305">
        <w:rPr>
          <w:rStyle w:val="IntenseEmphasis"/>
        </w:rPr>
        <w:t xml:space="preserve"> </w:t>
      </w:r>
      <w:r w:rsidRPr="00F74305">
        <w:rPr>
          <w:rStyle w:val="IntenseEmphasis"/>
        </w:rPr>
        <w:t>Event Workbench</w:t>
      </w:r>
    </w:p>
    <w:p w:rsidR="000C6888" w:rsidRPr="00F74305" w:rsidRDefault="000C6888" w:rsidP="00321BD8">
      <w:pPr>
        <w:rPr>
          <w:rStyle w:val="IntenseEmphasis"/>
        </w:rPr>
      </w:pPr>
    </w:p>
    <w:p w:rsidR="000C6888" w:rsidRDefault="00F53A53" w:rsidP="00321BD8">
      <w:r w:rsidRPr="00564568">
        <w:rPr>
          <w:noProof/>
        </w:rPr>
        <w:pict>
          <v:shape id="Picture 328" o:spid="_x0000_i1137" type="#_x0000_t75" alt="This screen shot reflects the Event Workbench page." style="width:468.3pt;height:266.7pt;visibility:visible" o:bordertopcolor="black" o:borderleftcolor="black" o:borderbottomcolor="black" o:borderrightcolor="black">
            <v:imagedata r:id="rId101" o:title="This screen shot reflects the Event Workbench page"/>
            <w10:bordertop type="single" width="4"/>
            <w10:borderleft type="single" width="4"/>
            <w10:borderbottom type="single" width="4"/>
            <w10:borderright type="single" width="4"/>
          </v:shape>
        </w:pict>
      </w:r>
    </w:p>
    <w:p w:rsidR="000C6888" w:rsidRDefault="000C6888" w:rsidP="00321BD8"/>
    <w:p w:rsidR="000C6888" w:rsidRDefault="000C6888" w:rsidP="00321BD8">
      <w:r>
        <w:t xml:space="preserve">Use the </w:t>
      </w:r>
      <w:r w:rsidRPr="00F74305">
        <w:rPr>
          <w:rStyle w:val="Strong"/>
        </w:rPr>
        <w:t>Search Criteria</w:t>
      </w:r>
      <w:r>
        <w:t xml:space="preserve"> section of the page t</w:t>
      </w:r>
      <w:r w:rsidR="00F74305">
        <w:t>o retrieve only desired Events.</w:t>
      </w:r>
    </w:p>
    <w:p w:rsidR="000C6888" w:rsidRDefault="000C6888" w:rsidP="00F74305">
      <w:pPr>
        <w:pStyle w:val="ListBullet"/>
      </w:pPr>
      <w:r w:rsidRPr="00F74305">
        <w:rPr>
          <w:rStyle w:val="Strong"/>
        </w:rPr>
        <w:t>Create By</w:t>
      </w:r>
      <w:r>
        <w:t xml:space="preserve"> – use this field to display only those Event created by a particular User.</w:t>
      </w:r>
    </w:p>
    <w:p w:rsidR="000C6888" w:rsidRDefault="000C6888" w:rsidP="00F74305">
      <w:pPr>
        <w:pStyle w:val="ListBullet"/>
      </w:pPr>
      <w:r w:rsidRPr="00F74305">
        <w:rPr>
          <w:rStyle w:val="Strong"/>
        </w:rPr>
        <w:t>Event Format/Type</w:t>
      </w:r>
      <w:r>
        <w:t xml:space="preserve"> – display only those Events that are of a particular format or type.</w:t>
      </w:r>
    </w:p>
    <w:p w:rsidR="000C6888" w:rsidRDefault="000C6888" w:rsidP="00F74305">
      <w:pPr>
        <w:pStyle w:val="ListBullet"/>
      </w:pPr>
      <w:r w:rsidRPr="00F74305">
        <w:rPr>
          <w:rStyle w:val="Strong"/>
        </w:rPr>
        <w:t>Event Status</w:t>
      </w:r>
      <w:r>
        <w:t xml:space="preserve"> – select only Events in a particular event status.</w:t>
      </w:r>
    </w:p>
    <w:p w:rsidR="000C6888" w:rsidRDefault="000C6888" w:rsidP="00F74305">
      <w:pPr>
        <w:pStyle w:val="ListBullet"/>
      </w:pPr>
      <w:r w:rsidRPr="00F74305">
        <w:rPr>
          <w:rStyle w:val="Strong"/>
        </w:rPr>
        <w:t>Category/Item ID</w:t>
      </w:r>
      <w:r>
        <w:t xml:space="preserve"> – display only those Events who’s Event Lines contain a particul</w:t>
      </w:r>
      <w:r w:rsidR="00F74305">
        <w:t>ar purchasing Category or Item.</w:t>
      </w:r>
    </w:p>
    <w:p w:rsidR="000C6888" w:rsidRDefault="000C6888" w:rsidP="00321BD8"/>
    <w:p w:rsidR="000C6888" w:rsidRDefault="000C6888" w:rsidP="00321BD8">
      <w:r w:rsidRPr="00F74305">
        <w:rPr>
          <w:rStyle w:val="Strong"/>
        </w:rPr>
        <w:t>Only show Events I created</w:t>
      </w:r>
      <w:r>
        <w:t xml:space="preserve"> – </w:t>
      </w:r>
      <w:r w:rsidRPr="00F74305">
        <w:rPr>
          <w:rStyle w:val="Strong"/>
        </w:rPr>
        <w:t>select</w:t>
      </w:r>
      <w:r>
        <w:t xml:space="preserve"> this checkbox to view only Events created by the user.</w:t>
      </w:r>
    </w:p>
    <w:p w:rsidR="000C6888" w:rsidRDefault="000C6888" w:rsidP="00321BD8"/>
    <w:p w:rsidR="000C6888" w:rsidRDefault="000C6888" w:rsidP="00321BD8">
      <w:r w:rsidRPr="00F74305">
        <w:rPr>
          <w:rStyle w:val="Strong"/>
        </w:rPr>
        <w:t>Click</w:t>
      </w:r>
      <w:r>
        <w:t xml:space="preserve"> </w:t>
      </w:r>
      <w:r w:rsidR="00F53A53" w:rsidRPr="00564568">
        <w:rPr>
          <w:noProof/>
        </w:rPr>
        <w:pict>
          <v:shape id="Picture 331" o:spid="_x0000_i1138" type="#_x0000_t75" alt="Search button." style="width:50.4pt;height:17.55pt;visibility:visible">
            <v:imagedata r:id="rId102" o:title="Search button"/>
          </v:shape>
        </w:pict>
      </w:r>
      <w:r>
        <w:t xml:space="preserve">  to retrieve Event</w:t>
      </w:r>
      <w:r w:rsidR="00F74305">
        <w:t>s matching the Search Criteria.</w:t>
      </w:r>
    </w:p>
    <w:p w:rsidR="000C6888" w:rsidRDefault="000C6888" w:rsidP="00321BD8"/>
    <w:p w:rsidR="000C6888" w:rsidRDefault="000C6888" w:rsidP="00321BD8">
      <w:r w:rsidRPr="00F74305">
        <w:rPr>
          <w:rStyle w:val="Strong"/>
        </w:rPr>
        <w:t xml:space="preserve">Click </w:t>
      </w:r>
      <w:r>
        <w:t xml:space="preserve">the </w:t>
      </w:r>
      <w:r w:rsidRPr="00F74305">
        <w:rPr>
          <w:rStyle w:val="Hyperlink"/>
        </w:rPr>
        <w:t>Default Search Preferences</w:t>
      </w:r>
      <w:r>
        <w:t xml:space="preserve"> link</w:t>
      </w:r>
      <w:r w:rsidR="00F74305">
        <w:t>.</w:t>
      </w:r>
    </w:p>
    <w:p w:rsidR="000C6888" w:rsidRDefault="00F74305" w:rsidP="00321BD8">
      <w:r>
        <w:br w:type="page"/>
      </w:r>
      <w:r w:rsidR="00F53A53" w:rsidRPr="00564568">
        <w:rPr>
          <w:noProof/>
        </w:rPr>
        <w:pict>
          <v:shape id="Picture 334" o:spid="_x0000_i1139" type="#_x0000_t75" alt="This screen shot reflects the Event Workbench Search Preferences for Betty Cairns (580) page." style="width:467.7pt;height:148.7pt;visibility:visible" o:bordertopcolor="black" o:borderleftcolor="black" o:borderbottomcolor="black" o:borderrightcolor="black">
            <v:imagedata r:id="rId103" o:title="This screen shot reflects the Event Workbench Search Preferences for Betty Cairns (580) page"/>
            <w10:bordertop type="single" width="4"/>
            <w10:borderleft type="single" width="4"/>
            <w10:borderbottom type="single" width="4"/>
            <w10:borderright type="single" width="4"/>
          </v:shape>
        </w:pict>
      </w:r>
    </w:p>
    <w:p w:rsidR="000C6888" w:rsidRDefault="000C6888" w:rsidP="00321BD8"/>
    <w:p w:rsidR="000C6888" w:rsidRDefault="000C6888" w:rsidP="00321BD8">
      <w:r>
        <w:t xml:space="preserve">Use the </w:t>
      </w:r>
      <w:r w:rsidRPr="00F74305">
        <w:rPr>
          <w:rStyle w:val="Strong"/>
        </w:rPr>
        <w:t>Search Preferences</w:t>
      </w:r>
      <w:r>
        <w:t xml:space="preserve"> page to set default search criteria that will be used each time the user enters the Workbench.</w:t>
      </w:r>
    </w:p>
    <w:p w:rsidR="000C6888" w:rsidRDefault="000C6888" w:rsidP="00321BD8"/>
    <w:p w:rsidR="000C6888" w:rsidRDefault="000C6888" w:rsidP="00321BD8">
      <w:r w:rsidRPr="00F74305">
        <w:rPr>
          <w:rStyle w:val="Strong"/>
        </w:rPr>
        <w:t>Sort With</w:t>
      </w:r>
      <w:r>
        <w:t xml:space="preserve"> – </w:t>
      </w:r>
      <w:r w:rsidRPr="007D01F1">
        <w:rPr>
          <w:rStyle w:val="Strong"/>
        </w:rPr>
        <w:t>select</w:t>
      </w:r>
      <w:r>
        <w:t xml:space="preserve"> how the Events will be sorted.</w:t>
      </w:r>
    </w:p>
    <w:p w:rsidR="000C6888" w:rsidRDefault="000C6888" w:rsidP="00321BD8"/>
    <w:p w:rsidR="000C6888" w:rsidRDefault="000C6888" w:rsidP="00321BD8">
      <w:r w:rsidRPr="00F74305">
        <w:rPr>
          <w:rStyle w:val="Strong"/>
        </w:rPr>
        <w:t>Sort Order</w:t>
      </w:r>
      <w:r>
        <w:t xml:space="preserve"> – </w:t>
      </w:r>
      <w:r w:rsidRPr="007D01F1">
        <w:rPr>
          <w:rStyle w:val="Strong"/>
        </w:rPr>
        <w:t>select</w:t>
      </w:r>
      <w:r>
        <w:t xml:space="preserve"> the order in which the Events will be sorted based on the ‘Sort With’ field. </w:t>
      </w:r>
    </w:p>
    <w:p w:rsidR="000C6888" w:rsidRDefault="000C6888" w:rsidP="00321BD8"/>
    <w:p w:rsidR="000C6888" w:rsidRDefault="000C6888" w:rsidP="00321BD8">
      <w:r w:rsidRPr="00F74305">
        <w:rPr>
          <w:rStyle w:val="Strong"/>
        </w:rPr>
        <w:t>Only Show Events I Created</w:t>
      </w:r>
      <w:r>
        <w:t xml:space="preserve"> – select this checkbox to view only those Events created by the User each time the Workbench is used. </w:t>
      </w:r>
    </w:p>
    <w:p w:rsidR="000C6888" w:rsidRDefault="000C6888" w:rsidP="00321BD8"/>
    <w:p w:rsidR="000C6888" w:rsidRDefault="000C6888" w:rsidP="00321BD8">
      <w:r w:rsidRPr="00F74305">
        <w:rPr>
          <w:rStyle w:val="Strong"/>
        </w:rPr>
        <w:t>Click</w:t>
      </w:r>
      <w:r>
        <w:t xml:space="preserve"> </w:t>
      </w:r>
      <w:r w:rsidR="00F53A53" w:rsidRPr="00564568">
        <w:rPr>
          <w:noProof/>
        </w:rPr>
        <w:pict>
          <v:shape id="Picture 337" o:spid="_x0000_i1140" type="#_x0000_t75" alt="Save button." style="width:52.9pt;height:17.55pt;visibility:visible">
            <v:imagedata r:id="rId104" o:title="Save button"/>
          </v:shape>
        </w:pict>
      </w:r>
      <w:r>
        <w:t xml:space="preserve">  to store the Search Default values.</w:t>
      </w:r>
    </w:p>
    <w:p w:rsidR="000C6888" w:rsidRDefault="000C6888" w:rsidP="00321BD8"/>
    <w:p w:rsidR="000C6888" w:rsidRDefault="000C6888" w:rsidP="00321BD8">
      <w:r w:rsidRPr="00F74305">
        <w:rPr>
          <w:rStyle w:val="Strong"/>
        </w:rPr>
        <w:t>Click</w:t>
      </w:r>
      <w:r>
        <w:t xml:space="preserve"> </w:t>
      </w:r>
      <w:r w:rsidR="007D01F1">
        <w:t xml:space="preserve">the </w:t>
      </w:r>
      <w:r w:rsidRPr="00F74305">
        <w:rPr>
          <w:rStyle w:val="Hyperlink"/>
        </w:rPr>
        <w:t>Return to Event Workbench</w:t>
      </w:r>
      <w:r>
        <w:t xml:space="preserve"> link</w:t>
      </w:r>
      <w:r w:rsidR="00F74305">
        <w:t>.</w:t>
      </w:r>
    </w:p>
    <w:p w:rsidR="00F74305" w:rsidRDefault="00F74305" w:rsidP="00455CC3">
      <w:r>
        <w:br w:type="page"/>
      </w:r>
    </w:p>
    <w:p w:rsidR="000C6888" w:rsidRDefault="00F53A53" w:rsidP="00321BD8">
      <w:r w:rsidRPr="00564568">
        <w:rPr>
          <w:noProof/>
        </w:rPr>
        <w:pict>
          <v:shape id="_x0000_i1141" type="#_x0000_t75" alt="This screen shot reflects the Search Results." style="width:469.55pt;height:162.45pt;visibility:visible">
            <v:imagedata r:id="rId105" o:title="This screen shot reflects the Search Results"/>
          </v:shape>
        </w:pict>
      </w:r>
    </w:p>
    <w:p w:rsidR="000C6888" w:rsidRDefault="000C6888" w:rsidP="00321BD8"/>
    <w:p w:rsidR="000C6888" w:rsidRDefault="000C6888" w:rsidP="00321BD8">
      <w:r>
        <w:t xml:space="preserve">Use the </w:t>
      </w:r>
      <w:r w:rsidR="00F53A53" w:rsidRPr="00564568">
        <w:rPr>
          <w:noProof/>
        </w:rPr>
        <w:pict>
          <v:shape id="Picture 343" o:spid="_x0000_i1142" type="#_x0000_t75" alt="Cancel Event icon." style="width:19.1pt;height:17.55pt;visibility:visible">
            <v:imagedata r:id="rId106" o:title="Cancel Event icon"/>
          </v:shape>
        </w:pict>
      </w:r>
      <w:r w:rsidR="00F74305">
        <w:t xml:space="preserve"> Cancel Event icon to cancel an Event.</w:t>
      </w:r>
    </w:p>
    <w:p w:rsidR="000C6888" w:rsidRDefault="000C6888" w:rsidP="00321BD8"/>
    <w:p w:rsidR="000C6888" w:rsidRDefault="00F53A53" w:rsidP="00321BD8">
      <w:r w:rsidRPr="00564568">
        <w:rPr>
          <w:noProof/>
        </w:rPr>
        <w:pict>
          <v:shape id="Picture 346" o:spid="_x0000_i1143" type="#_x0000_t75" alt="This screen shot reflects the Cancel Event for Betty Cairns (580) page." style="width:467.35pt;height:2in;visibility:visible" o:bordertopcolor="black" o:borderleftcolor="black" o:borderbottomcolor="black" o:borderrightcolor="black">
            <v:imagedata r:id="rId107" o:title="This screen shot reflects the Cancel Event for Betty Cairns (580) page"/>
            <w10:bordertop type="single" width="4"/>
            <w10:borderleft type="single" width="4"/>
            <w10:borderbottom type="single" width="4"/>
            <w10:borderright type="single" width="4"/>
          </v:shape>
        </w:pict>
      </w:r>
    </w:p>
    <w:p w:rsidR="000C6888" w:rsidRDefault="000C6888" w:rsidP="00321BD8"/>
    <w:p w:rsidR="000C6888" w:rsidRDefault="000C6888" w:rsidP="00321BD8">
      <w:r>
        <w:t xml:space="preserve">To confirm the Event Cancelation </w:t>
      </w:r>
      <w:r w:rsidRPr="001C194F">
        <w:rPr>
          <w:rStyle w:val="Strong"/>
        </w:rPr>
        <w:t>cli</w:t>
      </w:r>
      <w:r w:rsidR="001C194F" w:rsidRPr="001C194F">
        <w:rPr>
          <w:rStyle w:val="Strong"/>
        </w:rPr>
        <w:t xml:space="preserve">ck </w:t>
      </w:r>
      <w:r w:rsidR="00F53A53" w:rsidRPr="00564568">
        <w:rPr>
          <w:noProof/>
        </w:rPr>
        <w:pict>
          <v:shape id="Picture 349" o:spid="_x0000_i1144" type="#_x0000_t75" alt="Cancel Event button." style="width:84.2pt;height:17.55pt;visibility:visible">
            <v:imagedata r:id="rId108" o:title="Cancel Event button"/>
          </v:shape>
        </w:pict>
      </w:r>
      <w:r w:rsidR="001C194F">
        <w:t xml:space="preserve"> .</w:t>
      </w:r>
    </w:p>
    <w:p w:rsidR="000C6888" w:rsidRDefault="000C6888" w:rsidP="00321BD8"/>
    <w:p w:rsidR="000C6888" w:rsidRDefault="000C6888" w:rsidP="00321BD8">
      <w:r w:rsidRPr="001C194F">
        <w:rPr>
          <w:rStyle w:val="Strong"/>
        </w:rPr>
        <w:t>Click</w:t>
      </w:r>
      <w:r>
        <w:t xml:space="preserve"> </w:t>
      </w:r>
      <w:r w:rsidR="00E77331">
        <w:t xml:space="preserve">the </w:t>
      </w:r>
      <w:r w:rsidRPr="001C194F">
        <w:rPr>
          <w:rStyle w:val="Hyperlink"/>
        </w:rPr>
        <w:t>Return to Event Workbench</w:t>
      </w:r>
      <w:r>
        <w:t xml:space="preserve"> </w:t>
      </w:r>
      <w:r w:rsidR="001C194F">
        <w:t xml:space="preserve">link </w:t>
      </w:r>
      <w:r>
        <w:t>to stop the Event Cancelation.</w:t>
      </w:r>
    </w:p>
    <w:p w:rsidR="000C6888" w:rsidRDefault="000C6888" w:rsidP="00321BD8"/>
    <w:p w:rsidR="000C6888" w:rsidRDefault="00F53A53" w:rsidP="00321BD8">
      <w:r w:rsidRPr="00564568">
        <w:rPr>
          <w:noProof/>
        </w:rPr>
        <w:pict>
          <v:shape id="Picture 352" o:spid="_x0000_i1145" type="#_x0000_t75" alt="This screen shot reflects the message page:&#10;Are you sure you want to cancel this event?&#10;Yes or No" style="width:220.7pt;height:91.7pt;visibility:visible" o:bordertopcolor="black" o:borderleftcolor="black" o:borderbottomcolor="black" o:borderrightcolor="black">
            <v:imagedata r:id="rId109" o:title="&#10;Are you sure you want to cancel this event?&#10;Yes or No"/>
            <w10:bordertop type="single" width="4"/>
            <w10:borderleft type="single" width="4"/>
            <w10:borderbottom type="single" width="4"/>
            <w10:borderright type="single" width="4"/>
          </v:shape>
        </w:pict>
      </w:r>
      <w:r w:rsidR="000C6888">
        <w:t xml:space="preserve"> </w:t>
      </w:r>
    </w:p>
    <w:p w:rsidR="000C6888" w:rsidRDefault="000C6888" w:rsidP="00321BD8"/>
    <w:p w:rsidR="000C6888" w:rsidRDefault="000C6888" w:rsidP="00321BD8">
      <w:r>
        <w:t>The user will be prompted to verify the Cancel.</w:t>
      </w:r>
    </w:p>
    <w:p w:rsidR="000C6888" w:rsidRDefault="001C194F" w:rsidP="00321BD8">
      <w:r>
        <w:br w:type="page"/>
      </w:r>
      <w:r w:rsidR="00F53A53" w:rsidRPr="00564568">
        <w:rPr>
          <w:noProof/>
        </w:rPr>
        <w:pict>
          <v:shape id="Picture 123" o:spid="_x0000_i1146" type="#_x0000_t75" alt="This screen shot reflects the Search results screen with the Event History icon highlighted." style="width:469.55pt;height:158.4pt;visibility:visible">
            <v:imagedata r:id="rId110" o:title="This screen shot reflects the Search results screen with the Event History icon highlighted"/>
          </v:shape>
        </w:pict>
      </w:r>
    </w:p>
    <w:p w:rsidR="000C6888" w:rsidRDefault="000C6888" w:rsidP="00321BD8"/>
    <w:p w:rsidR="000C6888" w:rsidRDefault="000C6888" w:rsidP="00321BD8">
      <w:r>
        <w:t xml:space="preserve">Use the </w:t>
      </w:r>
      <w:r w:rsidR="00F53A53" w:rsidRPr="00564568">
        <w:rPr>
          <w:noProof/>
        </w:rPr>
        <w:pict>
          <v:shape id="Picture 358" o:spid="_x0000_i1147" type="#_x0000_t75" alt="Event History icon." style="width:15.05pt;height:16.9pt;visibility:visible">
            <v:imagedata r:id="rId111" o:title="Event History icon"/>
          </v:shape>
        </w:pict>
      </w:r>
      <w:r>
        <w:t xml:space="preserve"> </w:t>
      </w:r>
      <w:r w:rsidR="001C194F">
        <w:t>Event History</w:t>
      </w:r>
      <w:r>
        <w:t xml:space="preserve"> icon to view </w:t>
      </w:r>
      <w:r w:rsidR="001C194F">
        <w:t>history for an Event.</w:t>
      </w:r>
    </w:p>
    <w:p w:rsidR="000C6888" w:rsidRDefault="000C6888" w:rsidP="00321BD8"/>
    <w:p w:rsidR="000C6888" w:rsidRDefault="00F53A53" w:rsidP="00321BD8">
      <w:r w:rsidRPr="00564568">
        <w:rPr>
          <w:noProof/>
        </w:rPr>
        <w:pict>
          <v:shape id="Picture 361" o:spid="_x0000_i1148" type="#_x0000_t75" alt="This screen shot reflects the Event History page." style="width:468pt;height:246.7pt;visibility:visible" o:bordertopcolor="black" o:borderleftcolor="black" o:borderbottomcolor="black" o:borderrightcolor="black">
            <v:imagedata r:id="rId112" o:title="This screen shot reflects the Event History page"/>
            <w10:bordertop type="single" width="4"/>
            <w10:borderleft type="single" width="4"/>
            <w10:borderbottom type="single" width="4"/>
            <w10:borderright type="single" width="4"/>
          </v:shape>
        </w:pict>
      </w:r>
    </w:p>
    <w:p w:rsidR="000C6888" w:rsidRDefault="000C6888" w:rsidP="00321BD8"/>
    <w:p w:rsidR="000C6888" w:rsidRDefault="000C6888" w:rsidP="00321BD8">
      <w:r>
        <w:t xml:space="preserve">The </w:t>
      </w:r>
      <w:r w:rsidRPr="001C194F">
        <w:rPr>
          <w:rStyle w:val="Strong"/>
        </w:rPr>
        <w:t>Event History</w:t>
      </w:r>
      <w:r>
        <w:t xml:space="preserve"> page shows the history of the Event as it has progress</w:t>
      </w:r>
      <w:r w:rsidR="001C194F">
        <w:t>ed through the Event Lifecycle.</w:t>
      </w:r>
    </w:p>
    <w:p w:rsidR="000C6888" w:rsidRDefault="000C6888" w:rsidP="00321BD8"/>
    <w:p w:rsidR="000C6888" w:rsidRDefault="000C6888" w:rsidP="00321BD8">
      <w:r w:rsidRPr="001C194F">
        <w:rPr>
          <w:rStyle w:val="Strong"/>
        </w:rPr>
        <w:t>Version History</w:t>
      </w:r>
      <w:r>
        <w:t xml:space="preserve"> – this section of the page shows the ‘Round’ and ‘Version’ history for an Event. </w:t>
      </w:r>
    </w:p>
    <w:p w:rsidR="000C6888" w:rsidRDefault="000C6888" w:rsidP="00321BD8"/>
    <w:p w:rsidR="000C6888" w:rsidRDefault="000C6888" w:rsidP="00321BD8">
      <w:r>
        <w:t xml:space="preserve">Use the </w:t>
      </w:r>
      <w:r w:rsidR="00F53A53" w:rsidRPr="00564568">
        <w:rPr>
          <w:noProof/>
        </w:rPr>
        <w:pict>
          <v:shape id="Picture 364" o:spid="_x0000_i1149" type="#_x0000_t75" alt="Magnifying glass icon." style="width:16.3pt;height:16.9pt;visibility:visible">
            <v:imagedata r:id="rId113" o:title="Magnifying glass icon"/>
          </v:shape>
        </w:pict>
      </w:r>
      <w:r>
        <w:t xml:space="preserve">  icon to navigate directly to a particular</w:t>
      </w:r>
      <w:r w:rsidR="001C194F">
        <w:t xml:space="preserve"> Round or Version of the Event.</w:t>
      </w:r>
    </w:p>
    <w:p w:rsidR="000C6888" w:rsidRDefault="000C6888" w:rsidP="00321BD8"/>
    <w:p w:rsidR="000C6888" w:rsidRDefault="000C6888" w:rsidP="00321BD8">
      <w:r w:rsidRPr="001C194F">
        <w:rPr>
          <w:rStyle w:val="Strong"/>
        </w:rPr>
        <w:t>Event Stage</w:t>
      </w:r>
      <w:r>
        <w:t xml:space="preserve"> – this section of the page allows the user to navigate directly to the Event, Bid Responses or Award Transaction (PO or Contract).</w:t>
      </w:r>
    </w:p>
    <w:p w:rsidR="000C6888" w:rsidRDefault="000C6888" w:rsidP="00321BD8"/>
    <w:p w:rsidR="000C6888" w:rsidRDefault="000C6888" w:rsidP="00321BD8">
      <w:r w:rsidRPr="001C194F">
        <w:rPr>
          <w:rStyle w:val="Strong"/>
        </w:rPr>
        <w:t>Click</w:t>
      </w:r>
      <w:r w:rsidR="001C194F">
        <w:rPr>
          <w:rStyle w:val="Strong"/>
        </w:rPr>
        <w:t xml:space="preserve"> </w:t>
      </w:r>
      <w:r w:rsidR="001C194F" w:rsidRPr="001C194F">
        <w:t>the</w:t>
      </w:r>
      <w:r w:rsidRPr="001C194F">
        <w:t xml:space="preserve"> </w:t>
      </w:r>
      <w:r w:rsidRPr="001C194F">
        <w:rPr>
          <w:rStyle w:val="Hyperlink"/>
        </w:rPr>
        <w:t>Return</w:t>
      </w:r>
      <w:r>
        <w:t xml:space="preserve"> </w:t>
      </w:r>
      <w:r w:rsidR="001C194F">
        <w:t xml:space="preserve">link </w:t>
      </w:r>
      <w:r>
        <w:t>to go back to the Workbench.</w:t>
      </w:r>
    </w:p>
    <w:p w:rsidR="000C6888" w:rsidRDefault="001C194F" w:rsidP="00321BD8">
      <w:r>
        <w:br w:type="page"/>
      </w:r>
      <w:r w:rsidR="00F53A53" w:rsidRPr="00564568">
        <w:rPr>
          <w:noProof/>
        </w:rPr>
        <w:pict>
          <v:shape id="_x0000_i1150" type="#_x0000_t75" alt="This screen shot reflects the Search Results with the Analyze Bids icon highlighted." style="width:469.55pt;height:164.95pt;visibility:visible">
            <v:imagedata r:id="rId114" o:title="This screen shot reflects the Search Results with the Analyze Bids icon highlighted"/>
          </v:shape>
        </w:pict>
      </w:r>
    </w:p>
    <w:p w:rsidR="000C6888" w:rsidRDefault="000C6888" w:rsidP="00321BD8"/>
    <w:p w:rsidR="000C6888" w:rsidRDefault="000C6888" w:rsidP="00321BD8">
      <w:r>
        <w:t xml:space="preserve">Use the </w:t>
      </w:r>
      <w:r w:rsidR="00F53A53" w:rsidRPr="00564568">
        <w:rPr>
          <w:noProof/>
        </w:rPr>
        <w:pict>
          <v:shape id="Picture 370" o:spid="_x0000_i1151" type="#_x0000_t75" alt="Analyze Bids icon." style="width:16.9pt;height:19.1pt;visibility:visible">
            <v:imagedata r:id="rId115" o:title="Analyze Bids icon"/>
          </v:shape>
        </w:pict>
      </w:r>
      <w:r>
        <w:t xml:space="preserve"> </w:t>
      </w:r>
      <w:r w:rsidR="001C194F">
        <w:t xml:space="preserve">Analyze Bids </w:t>
      </w:r>
      <w:r>
        <w:t>icon to transfer to the Analyze Bids pages to evaluate and award an Event.</w:t>
      </w:r>
    </w:p>
    <w:p w:rsidR="000C6888" w:rsidRDefault="000C6888" w:rsidP="00321BD8"/>
    <w:p w:rsidR="001C194F" w:rsidRDefault="004A0530" w:rsidP="001C194F">
      <w:r>
        <w:rPr>
          <w:noProof/>
        </w:rPr>
        <w:pict>
          <v:shape id="_x0000_s1093" type="#_x0000_t32" style="position:absolute;left:0;text-align:left;margin-left:-.75pt;margin-top:6.15pt;width:465pt;height:0;z-index:251691520;mso-width-relative:margin;mso-height-relative:margin" o:connectortype="straight" strokeweight="1.5pt"/>
        </w:pict>
      </w:r>
    </w:p>
    <w:p w:rsidR="001C194F" w:rsidRPr="00157C94" w:rsidRDefault="001C194F" w:rsidP="001C194F">
      <w:r w:rsidRPr="00063508">
        <w:rPr>
          <w:rStyle w:val="Strong"/>
        </w:rPr>
        <w:t>N</w:t>
      </w:r>
      <w:r>
        <w:rPr>
          <w:rStyle w:val="Strong"/>
        </w:rPr>
        <w:t>OTE</w:t>
      </w:r>
      <w:r w:rsidRPr="00063508">
        <w:rPr>
          <w:rStyle w:val="Strong"/>
        </w:rPr>
        <w:t>:</w:t>
      </w:r>
      <w:r>
        <w:t xml:space="preserve"> The Analyze Bids page allows the user to view bid responses, bid questions, comments, etc.  The Event is awarded from these pages as well.</w:t>
      </w:r>
    </w:p>
    <w:p w:rsidR="001C194F" w:rsidRDefault="004A0530" w:rsidP="001C194F">
      <w:r>
        <w:rPr>
          <w:noProof/>
        </w:rPr>
        <w:pict>
          <v:shape id="_x0000_s1092" type="#_x0000_t32" style="position:absolute;left:0;text-align:left;margin-left:-.75pt;margin-top:8.75pt;width:465pt;height:0;z-index:251690496;mso-width-relative:margin;mso-height-relative:margin" o:connectortype="straight" strokeweight="1.5pt"/>
        </w:pict>
      </w:r>
    </w:p>
    <w:p w:rsidR="000C6888" w:rsidRDefault="000C6888" w:rsidP="00321BD8"/>
    <w:p w:rsidR="000C6888" w:rsidRDefault="00F53A53" w:rsidP="00321BD8">
      <w:r w:rsidRPr="00564568">
        <w:rPr>
          <w:noProof/>
        </w:rPr>
        <w:pict>
          <v:shape id="Picture 129" o:spid="_x0000_i1152" type="#_x0000_t75" alt="This screen shot reflects the Search Results page with the Bid History icon highlighted." style="width:469.55pt;height:164.35pt;visibility:visible">
            <v:imagedata r:id="rId116" o:title="This screen shot reflects the Search Results page with the Bid History icon highlighted"/>
          </v:shape>
        </w:pict>
      </w:r>
    </w:p>
    <w:p w:rsidR="000C6888" w:rsidRDefault="000C6888" w:rsidP="00321BD8"/>
    <w:p w:rsidR="000C6888" w:rsidRDefault="000C6888" w:rsidP="00321BD8">
      <w:r>
        <w:t xml:space="preserve">Use the </w:t>
      </w:r>
      <w:r w:rsidR="00F53A53" w:rsidRPr="00564568">
        <w:rPr>
          <w:noProof/>
        </w:rPr>
        <w:pict>
          <v:shape id="Picture 376" o:spid="_x0000_i1153" type="#_x0000_t75" alt="View Bid History icon." style="width:16.9pt;height:16.9pt;visibility:visible">
            <v:imagedata r:id="rId117" o:title="View Bid History icon"/>
          </v:shape>
        </w:pict>
      </w:r>
      <w:r>
        <w:t xml:space="preserve"> </w:t>
      </w:r>
      <w:r w:rsidR="00396B05">
        <w:t xml:space="preserve">Bid History </w:t>
      </w:r>
      <w:r>
        <w:t>icon to view bid response history by Event.</w:t>
      </w:r>
    </w:p>
    <w:p w:rsidR="000C6888" w:rsidRDefault="00396B05" w:rsidP="00321BD8">
      <w:r>
        <w:br w:type="page"/>
      </w:r>
      <w:r w:rsidR="00F53A53" w:rsidRPr="00564568">
        <w:rPr>
          <w:noProof/>
        </w:rPr>
        <w:pict>
          <v:shape id="Picture 379" o:spid="_x0000_i1154" type="#_x0000_t75" alt="This screen shot reflects the Event Bid History page." style="width:467.35pt;height:146.2pt;visibility:visible" o:bordertopcolor="black" o:borderleftcolor="black" o:borderbottomcolor="black" o:borderrightcolor="black">
            <v:imagedata r:id="rId118" o:title="This screen shot reflects the Event Bid History page"/>
            <w10:bordertop type="single" width="4"/>
            <w10:borderleft type="single" width="4"/>
            <w10:borderbottom type="single" width="4"/>
            <w10:borderright type="single" width="4"/>
          </v:shape>
        </w:pict>
      </w:r>
    </w:p>
    <w:p w:rsidR="000C6888" w:rsidRDefault="000C6888" w:rsidP="00321BD8"/>
    <w:p w:rsidR="000C6888" w:rsidRDefault="000C6888" w:rsidP="00321BD8">
      <w:r>
        <w:t xml:space="preserve">The </w:t>
      </w:r>
      <w:r w:rsidRPr="00396B05">
        <w:rPr>
          <w:rStyle w:val="Strong"/>
        </w:rPr>
        <w:t>Event Bid History</w:t>
      </w:r>
      <w:r>
        <w:t xml:space="preserve"> page displays Event bid history and related reporting.</w:t>
      </w:r>
    </w:p>
    <w:p w:rsidR="000C6888" w:rsidRDefault="000C6888" w:rsidP="00321BD8"/>
    <w:p w:rsidR="000C6888" w:rsidRDefault="000C6888" w:rsidP="00321BD8">
      <w:r w:rsidRPr="00396B05">
        <w:rPr>
          <w:rStyle w:val="Strong"/>
        </w:rPr>
        <w:t>Report Type</w:t>
      </w:r>
      <w:r>
        <w:t xml:space="preserve"> – define the type of display that will be visible</w:t>
      </w:r>
      <w:r w:rsidR="00396B05">
        <w:t xml:space="preserve"> at the bottom of the page.</w:t>
      </w:r>
    </w:p>
    <w:p w:rsidR="000C6888" w:rsidRDefault="000C6888" w:rsidP="00321BD8"/>
    <w:p w:rsidR="000C6888" w:rsidRDefault="000C6888" w:rsidP="00321BD8">
      <w:r w:rsidRPr="00396B05">
        <w:rPr>
          <w:rStyle w:val="Strong"/>
        </w:rPr>
        <w:t>Event Participation Activity</w:t>
      </w:r>
      <w:r>
        <w:t xml:space="preserve"> – displays the invited bidders, bidders who have accepted, declined or not responded.</w:t>
      </w:r>
    </w:p>
    <w:p w:rsidR="000C6888" w:rsidRDefault="000C6888" w:rsidP="00321BD8"/>
    <w:p w:rsidR="000C6888" w:rsidRDefault="000C6888" w:rsidP="00321BD8">
      <w:r>
        <w:t xml:space="preserve">Use </w:t>
      </w:r>
      <w:r w:rsidR="00F53A53" w:rsidRPr="00564568">
        <w:rPr>
          <w:noProof/>
        </w:rPr>
        <w:pict>
          <v:shape id="Picture 382" o:spid="_x0000_i1155" type="#_x0000_t75" alt="Refresh button." style="width:54.45pt;height:16.3pt;visibility:visible">
            <v:imagedata r:id="rId119" o:title="Refresh button"/>
          </v:shape>
        </w:pict>
      </w:r>
      <w:r>
        <w:t xml:space="preserve"> to retrieve new results based on selection criteria.</w:t>
      </w:r>
    </w:p>
    <w:p w:rsidR="000C6888" w:rsidRDefault="000C6888" w:rsidP="00321BD8"/>
    <w:p w:rsidR="000C6888" w:rsidRDefault="000C6888" w:rsidP="00321BD8">
      <w:r w:rsidRPr="00396B05">
        <w:rPr>
          <w:rStyle w:val="Strong"/>
        </w:rPr>
        <w:t>Click</w:t>
      </w:r>
      <w:r>
        <w:t xml:space="preserve"> </w:t>
      </w:r>
      <w:r w:rsidRPr="00396B05">
        <w:rPr>
          <w:rStyle w:val="Strong"/>
        </w:rPr>
        <w:t>Best Bids</w:t>
      </w:r>
      <w:r>
        <w:t xml:space="preserve"> radio button.</w:t>
      </w:r>
    </w:p>
    <w:p w:rsidR="000C6888" w:rsidRDefault="000C6888" w:rsidP="00321BD8"/>
    <w:p w:rsidR="000C6888" w:rsidRDefault="00F53A53" w:rsidP="00321BD8">
      <w:r w:rsidRPr="00564568">
        <w:rPr>
          <w:noProof/>
        </w:rPr>
        <w:pict>
          <v:shape id="Picture 385" o:spid="_x0000_i1156" type="#_x0000_t75" alt="This sreen shot reflects the Best Bid options page." style="width:467.35pt;height:192.2pt;visibility:visible" o:bordertopcolor="black" o:borderleftcolor="black" o:borderbottomcolor="black" o:borderrightcolor="black">
            <v:imagedata r:id="rId120" o:title="This sreen shot reflects the Best Bid options page"/>
            <w10:bordertop type="single" width="4"/>
            <w10:borderleft type="single" width="4"/>
            <w10:borderbottom type="single" width="4"/>
            <w10:borderright type="single" width="4"/>
          </v:shape>
        </w:pict>
      </w:r>
    </w:p>
    <w:p w:rsidR="00396B05" w:rsidRDefault="00396B05" w:rsidP="00321BD8"/>
    <w:p w:rsidR="000C6888" w:rsidRDefault="000C6888" w:rsidP="00321BD8">
      <w:r>
        <w:t xml:space="preserve">The </w:t>
      </w:r>
      <w:r w:rsidRPr="00396B05">
        <w:rPr>
          <w:rStyle w:val="Strong"/>
        </w:rPr>
        <w:t>Best Bids</w:t>
      </w:r>
      <w:r>
        <w:t xml:space="preserve"> option shows the bid results by in chart format by Price and Score.</w:t>
      </w:r>
    </w:p>
    <w:p w:rsidR="000C6888" w:rsidRDefault="000C6888" w:rsidP="00321BD8"/>
    <w:p w:rsidR="000C6888" w:rsidRDefault="000C6888" w:rsidP="00321BD8">
      <w:r w:rsidRPr="00396B05">
        <w:rPr>
          <w:rStyle w:val="Strong"/>
        </w:rPr>
        <w:t>The List by Line</w:t>
      </w:r>
      <w:r>
        <w:t xml:space="preserve"> option shows each bid response by Event Line.</w:t>
      </w:r>
    </w:p>
    <w:p w:rsidR="000C6888" w:rsidRDefault="000C6888" w:rsidP="00321BD8"/>
    <w:p w:rsidR="000C6888" w:rsidRDefault="000C6888" w:rsidP="00321BD8">
      <w:r w:rsidRPr="00396B05">
        <w:rPr>
          <w:rStyle w:val="Strong"/>
        </w:rPr>
        <w:t>Click</w:t>
      </w:r>
      <w:r>
        <w:t xml:space="preserve"> </w:t>
      </w:r>
      <w:r w:rsidRPr="00396B05">
        <w:rPr>
          <w:rStyle w:val="Hyperlink"/>
        </w:rPr>
        <w:t>Return to Event Workbench</w:t>
      </w:r>
      <w:r>
        <w:t xml:space="preserve"> link.</w:t>
      </w:r>
      <w:bookmarkEnd w:id="15"/>
      <w:bookmarkEnd w:id="16"/>
      <w:bookmarkEnd w:id="17"/>
      <w:bookmarkEnd w:id="18"/>
      <w:bookmarkEnd w:id="19"/>
      <w:bookmarkEnd w:id="20"/>
      <w:bookmarkEnd w:id="21"/>
      <w:bookmarkEnd w:id="22"/>
      <w:bookmarkEnd w:id="23"/>
      <w:bookmarkEnd w:id="24"/>
      <w:bookmarkEnd w:id="25"/>
      <w:bookmarkEnd w:id="26"/>
    </w:p>
    <w:sectPr w:rsidR="000C6888" w:rsidSect="00063508">
      <w:footerReference w:type="default" r:id="rId121"/>
      <w:pgSz w:w="12240" w:h="15840"/>
      <w:pgMar w:top="216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12DF" w:rsidRDefault="004712DF" w:rsidP="007C15C4">
      <w:r>
        <w:separator/>
      </w:r>
    </w:p>
  </w:endnote>
  <w:endnote w:type="continuationSeparator" w:id="0">
    <w:p w:rsidR="004712DF" w:rsidRDefault="004712DF" w:rsidP="007C1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swiss"/>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5EE" w:rsidRPr="00DA7038" w:rsidRDefault="006115EE" w:rsidP="005B4E2A">
    <w:pPr>
      <w:pStyle w:val="Footer"/>
    </w:pPr>
    <w:r>
      <w:t>Revised: Dec. 1, 2011</w:t>
    </w:r>
    <w:r>
      <w:tab/>
    </w:r>
    <w:r>
      <w:tab/>
    </w:r>
    <w:r>
      <w:tab/>
    </w:r>
    <w:r>
      <w:tab/>
    </w:r>
    <w:r>
      <w:tab/>
    </w:r>
    <w:r>
      <w:tab/>
    </w:r>
    <w:r w:rsidRPr="00296D47">
      <w:t xml:space="preserve">Page </w:t>
    </w:r>
    <w:r>
      <w:fldChar w:fldCharType="begin"/>
    </w:r>
    <w:r>
      <w:instrText xml:space="preserve"> PAGE </w:instrText>
    </w:r>
    <w:r>
      <w:fldChar w:fldCharType="separate"/>
    </w:r>
    <w:r w:rsidR="00D0386F">
      <w:rPr>
        <w:noProof/>
      </w:rPr>
      <w:t>1</w:t>
    </w:r>
    <w:r>
      <w:fldChar w:fldCharType="end"/>
    </w:r>
    <w:r w:rsidRPr="00296D47">
      <w:t xml:space="preserve"> of </w:t>
    </w:r>
    <w:fldSimple w:instr=" NUMPAGES  ">
      <w:r w:rsidR="00D0386F">
        <w:rPr>
          <w:noProof/>
        </w:rPr>
        <w:t>59</w:t>
      </w:r>
    </w:fldSimple>
    <w:r w:rsidRPr="00296D47">
      <w:rPr>
        <w:sz w:val="16"/>
        <w:szCs w:val="16"/>
      </w:rPr>
      <w:t>Revision Date</w:t>
    </w:r>
    <w:r>
      <w:tab/>
    </w:r>
    <w:r>
      <w:tab/>
    </w:r>
    <w:r>
      <w:tab/>
    </w:r>
    <w:r>
      <w:tab/>
    </w:r>
    <w:r>
      <w:tab/>
    </w:r>
    <w:r>
      <w:tab/>
    </w:r>
    <w:r>
      <w:tab/>
    </w:r>
    <w:r w:rsidRPr="00DA7038">
      <w:t xml:space="preserve">Page </w:t>
    </w:r>
    <w:r>
      <w:fldChar w:fldCharType="begin"/>
    </w:r>
    <w:r>
      <w:instrText xml:space="preserve"> PAGE </w:instrText>
    </w:r>
    <w:r>
      <w:fldChar w:fldCharType="separate"/>
    </w:r>
    <w:r w:rsidR="00D0386F">
      <w:rPr>
        <w:noProof/>
      </w:rPr>
      <w:t>1</w:t>
    </w:r>
    <w:r>
      <w:fldChar w:fldCharType="end"/>
    </w:r>
    <w:r w:rsidRPr="00DA7038">
      <w:t xml:space="preserve"> of </w:t>
    </w:r>
    <w:fldSimple w:instr=" NUMPAGES  ">
      <w:r w:rsidR="00D0386F">
        <w:rPr>
          <w:noProof/>
        </w:rPr>
        <w:t>59</w:t>
      </w:r>
    </w:fldSimple>
    <w:r>
      <w:rPr>
        <w:sz w:val="16"/>
        <w:szCs w:val="16"/>
      </w:rPr>
      <w:t>Revision date</w:t>
    </w:r>
  </w:p>
  <w:p w:rsidR="006115EE" w:rsidRDefault="006115EE" w:rsidP="005B4E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5EE" w:rsidRDefault="006115EE" w:rsidP="005B4E2A">
    <w:pPr>
      <w:pStyle w:val="Footer"/>
    </w:pPr>
    <w:r>
      <w:t>COR251 Strategic Sourcing – Electronic Solicitations</w:t>
    </w:r>
    <w:r>
      <w:tab/>
    </w:r>
    <w:r w:rsidRPr="00296D47">
      <w:t xml:space="preserve">Page </w:t>
    </w:r>
    <w:r>
      <w:fldChar w:fldCharType="begin"/>
    </w:r>
    <w:r>
      <w:instrText xml:space="preserve"> PAGE </w:instrText>
    </w:r>
    <w:r>
      <w:fldChar w:fldCharType="separate"/>
    </w:r>
    <w:r w:rsidR="00D0386F">
      <w:rPr>
        <w:noProof/>
      </w:rPr>
      <w:t>20</w:t>
    </w:r>
    <w:r>
      <w:fldChar w:fldCharType="end"/>
    </w:r>
    <w:r w:rsidRPr="00296D47">
      <w:t xml:space="preserve"> of </w:t>
    </w:r>
    <w:fldSimple w:instr=" NUMPAGES  ">
      <w:r w:rsidR="00D0386F">
        <w:rPr>
          <w:noProof/>
        </w:rPr>
        <w:t>59</w:t>
      </w:r>
    </w:fldSimple>
  </w:p>
  <w:p w:rsidR="006115EE" w:rsidRDefault="006115EE" w:rsidP="005B4E2A">
    <w:pPr>
      <w:pStyle w:val="Footer"/>
    </w:pPr>
    <w:r w:rsidRPr="00296D47">
      <w:rPr>
        <w:sz w:val="16"/>
        <w:szCs w:val="16"/>
      </w:rPr>
      <w:t>Revision</w:t>
    </w:r>
    <w:r>
      <w:rPr>
        <w:sz w:val="16"/>
        <w:szCs w:val="16"/>
      </w:rPr>
      <w:t>: Dec. 1, 2011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12DF" w:rsidRDefault="004712DF" w:rsidP="007C15C4">
      <w:r>
        <w:separator/>
      </w:r>
    </w:p>
  </w:footnote>
  <w:footnote w:type="continuationSeparator" w:id="0">
    <w:p w:rsidR="004712DF" w:rsidRDefault="004712DF" w:rsidP="007C1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5EE" w:rsidRPr="007C15C4" w:rsidRDefault="006115EE" w:rsidP="009F476C">
    <w:pPr>
      <w:pStyle w:val="Header"/>
    </w:pPr>
    <w:r>
      <w:rPr>
        <w:noProof/>
      </w:rPr>
      <w:pict>
        <v:shapetype id="_x0000_t32" coordsize="21600,21600" o:spt="32" o:oned="t" path="m,l21600,21600e" filled="f">
          <v:path arrowok="t" fillok="f" o:connecttype="none"/>
          <o:lock v:ext="edit" shapetype="t"/>
        </v:shapetype>
        <v:shape id="_x0000_s2050" type="#_x0000_t32" style="position:absolute;left:0;text-align:left;margin-left:120pt;margin-top:42.75pt;width:347.75pt;height:0;z-index:251658240;mso-width-relative:margin;mso-height-relative:margin" o:connectortype="straight">
          <v:shadow type="perspective" color="#7f7f7f" opacity=".5" offset="1pt" offset2="-1pt"/>
        </v:shape>
      </w:pict>
    </w:r>
    <w:r>
      <w:rPr>
        <w:noProof/>
      </w:rPr>
      <w:pict>
        <v:shapetype id="_x0000_t202" coordsize="21600,21600" o:spt="202" path="m,l,21600r21600,l21600,xe">
          <v:stroke joinstyle="miter"/>
          <v:path gradientshapeok="t" o:connecttype="rect"/>
        </v:shapetype>
        <v:shape id="_x0000_s2049" type="#_x0000_t202" style="position:absolute;left:0;text-align:left;margin-left:108pt;margin-top:18pt;width:372.25pt;height:45.35pt;z-index:251657216;mso-width-relative:margin;mso-height-relative:margin" stroked="f" strokecolor="white">
          <v:textbox style="mso-next-textbox:#_x0000_s2049">
            <w:txbxContent>
              <w:p w:rsidR="006115EE" w:rsidRDefault="006115EE" w:rsidP="00D42E58">
                <w:pPr>
                  <w:pStyle w:val="Header"/>
                  <w:ind w:left="720"/>
                </w:pPr>
                <w:r>
                  <w:tab/>
                  <w:t xml:space="preserve">                           CORE Oklahoma</w:t>
                </w:r>
              </w:p>
              <w:p w:rsidR="006115EE" w:rsidRDefault="006115EE" w:rsidP="009F476C">
                <w:pPr>
                  <w:pStyle w:val="Header"/>
                </w:pPr>
              </w:p>
            </w:txbxContent>
          </v:textbox>
        </v:shape>
      </w:pict>
    </w:r>
    <w:r w:rsidRPr="0056456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7" type="#_x0000_t75" alt="oklahoma-seal sharp" style="width:76.05pt;height:76.05pt;visibility:visible">
          <v:imagedata r:id="rId1" o:title="oklahoma-seal sharp"/>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EECA1C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BEAD49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D1A735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448094E"/>
    <w:lvl w:ilvl="0">
      <w:start w:val="1"/>
      <w:numFmt w:val="lowerLetter"/>
      <w:pStyle w:val="ListNumber2"/>
      <w:lvlText w:val="%1."/>
      <w:lvlJc w:val="left"/>
      <w:pPr>
        <w:ind w:left="1080" w:hanging="360"/>
      </w:pPr>
    </w:lvl>
  </w:abstractNum>
  <w:abstractNum w:abstractNumId="4" w15:restartNumberingAfterBreak="0">
    <w:nsid w:val="FFFFFF80"/>
    <w:multiLevelType w:val="singleLevel"/>
    <w:tmpl w:val="64546058"/>
    <w:lvl w:ilvl="0">
      <w:start w:val="1"/>
      <w:numFmt w:val="bullet"/>
      <w:pStyle w:val="ListBullet5"/>
      <w:lvlText w:val="♦"/>
      <w:lvlJc w:val="left"/>
      <w:pPr>
        <w:ind w:left="1800" w:hanging="360"/>
      </w:pPr>
      <w:rPr>
        <w:rFonts w:ascii="Arial" w:hAnsi="Arial" w:hint="default"/>
      </w:rPr>
    </w:lvl>
  </w:abstractNum>
  <w:abstractNum w:abstractNumId="5" w15:restartNumberingAfterBreak="0">
    <w:nsid w:val="FFFFFF81"/>
    <w:multiLevelType w:val="singleLevel"/>
    <w:tmpl w:val="8BD85B12"/>
    <w:lvl w:ilvl="0">
      <w:start w:val="1"/>
      <w:numFmt w:val="bullet"/>
      <w:pStyle w:val="ListBullet4"/>
      <w:lvlText w:val="□"/>
      <w:lvlJc w:val="left"/>
      <w:pPr>
        <w:ind w:left="1440" w:hanging="360"/>
      </w:pPr>
      <w:rPr>
        <w:rFonts w:ascii="Arial" w:hAnsi="Arial" w:hint="default"/>
      </w:rPr>
    </w:lvl>
  </w:abstractNum>
  <w:abstractNum w:abstractNumId="6" w15:restartNumberingAfterBreak="0">
    <w:nsid w:val="FFFFFF82"/>
    <w:multiLevelType w:val="singleLevel"/>
    <w:tmpl w:val="0938239C"/>
    <w:lvl w:ilvl="0">
      <w:start w:val="1"/>
      <w:numFmt w:val="bullet"/>
      <w:pStyle w:val="ListBullet3"/>
      <w:lvlText w:val="■"/>
      <w:lvlJc w:val="left"/>
      <w:pPr>
        <w:ind w:left="1080" w:hanging="360"/>
      </w:pPr>
      <w:rPr>
        <w:rFonts w:ascii="Arial" w:hAnsi="Arial" w:hint="default"/>
      </w:rPr>
    </w:lvl>
  </w:abstractNum>
  <w:abstractNum w:abstractNumId="7" w15:restartNumberingAfterBreak="0">
    <w:nsid w:val="FFFFFF83"/>
    <w:multiLevelType w:val="singleLevel"/>
    <w:tmpl w:val="CA90AEF8"/>
    <w:lvl w:ilvl="0">
      <w:start w:val="1"/>
      <w:numFmt w:val="bullet"/>
      <w:pStyle w:val="ListBullet2"/>
      <w:lvlText w:val="○"/>
      <w:lvlJc w:val="left"/>
      <w:pPr>
        <w:ind w:left="360" w:hanging="360"/>
      </w:pPr>
      <w:rPr>
        <w:rFonts w:ascii="Arial" w:hAnsi="Arial" w:hint="default"/>
      </w:rPr>
    </w:lvl>
  </w:abstractNum>
  <w:abstractNum w:abstractNumId="8" w15:restartNumberingAfterBreak="0">
    <w:nsid w:val="0BD81418"/>
    <w:multiLevelType w:val="multilevel"/>
    <w:tmpl w:val="6B78415C"/>
    <w:lvl w:ilvl="0">
      <w:start w:val="1"/>
      <w:numFmt w:val="decimal"/>
      <w:pStyle w:val="ListNumb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BB77A00"/>
    <w:multiLevelType w:val="multilevel"/>
    <w:tmpl w:val="74929FAE"/>
    <w:styleLink w:val="Style3"/>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Arial" w:hAnsi="Arial" w:hint="default"/>
      </w:rPr>
    </w:lvl>
    <w:lvl w:ilvl="6">
      <w:start w:val="1"/>
      <w:numFmt w:val="none"/>
      <w:lvlText w:val=""/>
      <w:lvlJc w:val="left"/>
      <w:pPr>
        <w:ind w:left="2520" w:hanging="360"/>
      </w:pPr>
      <w:rPr>
        <w:rFont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25F5677A"/>
    <w:multiLevelType w:val="multilevel"/>
    <w:tmpl w:val="6E58B7A2"/>
    <w:styleLink w:val="Style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none"/>
      <w:lvlText w:val=""/>
      <w:lvlJc w:val="left"/>
      <w:pPr>
        <w:ind w:left="2160" w:hanging="360"/>
      </w:pPr>
      <w:rPr>
        <w:rFont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3D565F44"/>
    <w:multiLevelType w:val="multilevel"/>
    <w:tmpl w:val="03A62F92"/>
    <w:lvl w:ilvl="0">
      <w:start w:val="1"/>
      <w:numFmt w:val="none"/>
      <w:pStyle w:val="List"/>
      <w:lvlText w:val=""/>
      <w:lvlJc w:val="left"/>
      <w:pPr>
        <w:ind w:left="1080" w:hanging="360"/>
      </w:pPr>
      <w:rPr>
        <w:rFonts w:hint="default"/>
      </w:rPr>
    </w:lvl>
    <w:lvl w:ilvl="1">
      <w:start w:val="1"/>
      <w:numFmt w:val="none"/>
      <w:lvlText w:val="%2."/>
      <w:lvlJc w:val="left"/>
      <w:pPr>
        <w:ind w:left="1440" w:hanging="360"/>
      </w:pPr>
      <w:rPr>
        <w:rFonts w:hint="default"/>
      </w:rPr>
    </w:lvl>
    <w:lvl w:ilvl="2">
      <w:start w:val="1"/>
      <w:numFmt w:val="lowerLetter"/>
      <w:lvlText w:val="%3."/>
      <w:lvlJc w:val="left"/>
      <w:pPr>
        <w:ind w:left="1440" w:hanging="360"/>
      </w:pPr>
      <w:rPr>
        <w:rFonts w:hint="default"/>
      </w:rPr>
    </w:lvl>
    <w:lvl w:ilvl="3">
      <w:start w:val="1"/>
      <w:numFmt w:val="none"/>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AD42811"/>
    <w:multiLevelType w:val="multilevel"/>
    <w:tmpl w:val="04090021"/>
    <w:styleLink w:val="Style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4"/>
      <w:lvlJc w:val="left"/>
      <w:pPr>
        <w:ind w:left="1440" w:hanging="360"/>
      </w:pPr>
      <w:rPr>
        <w:rFonts w:ascii="Arial" w:hAnsi="Aria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D552072"/>
    <w:multiLevelType w:val="multilevel"/>
    <w:tmpl w:val="A4641168"/>
    <w:lvl w:ilvl="0">
      <w:start w:val="1"/>
      <w:numFmt w:val="bullet"/>
      <w:pStyle w:val="List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Arial" w:hAnsi="Arial" w:hint="default"/>
      </w:rPr>
    </w:lvl>
    <w:lvl w:ilvl="4">
      <w:start w:val="1"/>
      <w:numFmt w:val="none"/>
      <w:lvlText w:val=""/>
      <w:lvlJc w:val="left"/>
      <w:pPr>
        <w:ind w:left="2160" w:hanging="360"/>
      </w:pPr>
      <w:rPr>
        <w:rFonts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12"/>
  </w:num>
  <w:num w:numId="10">
    <w:abstractNumId w:val="8"/>
    <w:lvlOverride w:ilvl="0">
      <w:lvl w:ilvl="0">
        <w:start w:val="1"/>
        <w:numFmt w:val="decimal"/>
        <w:pStyle w:val="ListNumber"/>
        <w:lvlText w:val="%1."/>
        <w:lvlJc w:val="left"/>
        <w:pPr>
          <w:ind w:left="1080" w:hanging="360"/>
        </w:pPr>
        <w:rPr>
          <w:rFonts w:hint="default"/>
        </w:rPr>
      </w:lvl>
    </w:lvlOverride>
    <w:lvlOverride w:ilvl="1">
      <w:lvl w:ilvl="1">
        <w:start w:val="1"/>
        <w:numFmt w:val="upperLetter"/>
        <w:lvlText w:val="%2."/>
        <w:lvlJc w:val="left"/>
        <w:pPr>
          <w:ind w:left="1440" w:hanging="360"/>
        </w:pPr>
        <w:rPr>
          <w:rFonts w:hint="default"/>
        </w:rPr>
      </w:lvl>
    </w:lvlOverride>
    <w:lvlOverride w:ilvl="2">
      <w:lvl w:ilvl="2">
        <w:start w:val="1"/>
        <w:numFmt w:val="lowerLetter"/>
        <w:lvlText w:val="%3."/>
        <w:lvlJc w:val="left"/>
        <w:pPr>
          <w:ind w:left="1800" w:hanging="360"/>
        </w:pPr>
        <w:rPr>
          <w:rFonts w:hint="default"/>
        </w:rPr>
      </w:lvl>
    </w:lvlOverride>
    <w:lvlOverride w:ilvl="3">
      <w:lvl w:ilvl="3">
        <w:start w:val="1"/>
        <w:numFmt w:val="none"/>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none"/>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
    <w:abstractNumId w:val="10"/>
  </w:num>
  <w:num w:numId="12">
    <w:abstractNumId w:val="9"/>
  </w:num>
  <w:num w:numId="13">
    <w:abstractNumId w:val="13"/>
  </w:num>
  <w:num w:numId="14">
    <w:abstractNumId w:val="13"/>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hideGrammaticalError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characterSpacingControl w:val="doNotCompress"/>
  <w:hdrShapeDefaults>
    <o:shapedefaults v:ext="edit" spidmax="4098" style="mso-width-relative:margin;mso-height-relative:margin" fillcolor="white" stroke="f" strokecolor="none [3212]">
      <v:fill color="white"/>
      <v:stroke color="none [3212]" on="f"/>
    </o:shapedefaults>
    <o:shapelayout v:ext="edit">
      <o:idmap v:ext="edit" data="2"/>
      <o:rules v:ext="edit">
        <o:r id="V:Rule2" type="connector" idref="#_x0000_s2050"/>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9661D"/>
    <w:rsid w:val="00001558"/>
    <w:rsid w:val="00015348"/>
    <w:rsid w:val="00037DF3"/>
    <w:rsid w:val="00042250"/>
    <w:rsid w:val="000450AC"/>
    <w:rsid w:val="00054B1A"/>
    <w:rsid w:val="00055088"/>
    <w:rsid w:val="000564D5"/>
    <w:rsid w:val="00063403"/>
    <w:rsid w:val="00063508"/>
    <w:rsid w:val="00077A39"/>
    <w:rsid w:val="000B620C"/>
    <w:rsid w:val="000C6458"/>
    <w:rsid w:val="000C6888"/>
    <w:rsid w:val="000D57DA"/>
    <w:rsid w:val="000F024C"/>
    <w:rsid w:val="00122472"/>
    <w:rsid w:val="00157C94"/>
    <w:rsid w:val="001678D3"/>
    <w:rsid w:val="001917C8"/>
    <w:rsid w:val="00197221"/>
    <w:rsid w:val="001B0B66"/>
    <w:rsid w:val="001B2DC3"/>
    <w:rsid w:val="001B5688"/>
    <w:rsid w:val="001C194F"/>
    <w:rsid w:val="001D2239"/>
    <w:rsid w:val="001D24EA"/>
    <w:rsid w:val="001E48A5"/>
    <w:rsid w:val="001F288A"/>
    <w:rsid w:val="001F696F"/>
    <w:rsid w:val="00213E72"/>
    <w:rsid w:val="00215A79"/>
    <w:rsid w:val="00221288"/>
    <w:rsid w:val="00221FD0"/>
    <w:rsid w:val="00247E45"/>
    <w:rsid w:val="0026287D"/>
    <w:rsid w:val="00282221"/>
    <w:rsid w:val="00296D47"/>
    <w:rsid w:val="00297915"/>
    <w:rsid w:val="002A127E"/>
    <w:rsid w:val="002B20EB"/>
    <w:rsid w:val="002B4E5D"/>
    <w:rsid w:val="002B7236"/>
    <w:rsid w:val="002C35E8"/>
    <w:rsid w:val="002E0C58"/>
    <w:rsid w:val="002F4ECB"/>
    <w:rsid w:val="003002DA"/>
    <w:rsid w:val="00304971"/>
    <w:rsid w:val="003101F4"/>
    <w:rsid w:val="00312251"/>
    <w:rsid w:val="00312CCC"/>
    <w:rsid w:val="0031514A"/>
    <w:rsid w:val="00321BD8"/>
    <w:rsid w:val="00325AE9"/>
    <w:rsid w:val="00333C80"/>
    <w:rsid w:val="00362A12"/>
    <w:rsid w:val="0038011F"/>
    <w:rsid w:val="003833B2"/>
    <w:rsid w:val="00390983"/>
    <w:rsid w:val="00396B05"/>
    <w:rsid w:val="003C5183"/>
    <w:rsid w:val="003E0CF2"/>
    <w:rsid w:val="00401E86"/>
    <w:rsid w:val="00422AD9"/>
    <w:rsid w:val="00442A2F"/>
    <w:rsid w:val="00453F35"/>
    <w:rsid w:val="00455CC3"/>
    <w:rsid w:val="004610FB"/>
    <w:rsid w:val="004615CD"/>
    <w:rsid w:val="00465E65"/>
    <w:rsid w:val="00466B66"/>
    <w:rsid w:val="00471256"/>
    <w:rsid w:val="004712DF"/>
    <w:rsid w:val="00480C0C"/>
    <w:rsid w:val="004A0530"/>
    <w:rsid w:val="004A6016"/>
    <w:rsid w:val="004C6193"/>
    <w:rsid w:val="004C73C9"/>
    <w:rsid w:val="004D313D"/>
    <w:rsid w:val="004D42BE"/>
    <w:rsid w:val="004D7D2E"/>
    <w:rsid w:val="004E7A36"/>
    <w:rsid w:val="004F070C"/>
    <w:rsid w:val="004F47D3"/>
    <w:rsid w:val="004F5B7B"/>
    <w:rsid w:val="004F7093"/>
    <w:rsid w:val="004F73F2"/>
    <w:rsid w:val="00510BD0"/>
    <w:rsid w:val="00513A03"/>
    <w:rsid w:val="0051527A"/>
    <w:rsid w:val="00541386"/>
    <w:rsid w:val="0056125F"/>
    <w:rsid w:val="005727E4"/>
    <w:rsid w:val="00573413"/>
    <w:rsid w:val="00576651"/>
    <w:rsid w:val="00585575"/>
    <w:rsid w:val="005A09F5"/>
    <w:rsid w:val="005B1405"/>
    <w:rsid w:val="005B4E2A"/>
    <w:rsid w:val="005C4B90"/>
    <w:rsid w:val="005D148D"/>
    <w:rsid w:val="005D5D54"/>
    <w:rsid w:val="005F4A19"/>
    <w:rsid w:val="006115EE"/>
    <w:rsid w:val="00626A1A"/>
    <w:rsid w:val="00640A32"/>
    <w:rsid w:val="00691ACA"/>
    <w:rsid w:val="00692311"/>
    <w:rsid w:val="00696797"/>
    <w:rsid w:val="006A5912"/>
    <w:rsid w:val="006B71BA"/>
    <w:rsid w:val="006C0ACD"/>
    <w:rsid w:val="006D405A"/>
    <w:rsid w:val="006E0614"/>
    <w:rsid w:val="006E13BC"/>
    <w:rsid w:val="006E6543"/>
    <w:rsid w:val="007055BF"/>
    <w:rsid w:val="0072351D"/>
    <w:rsid w:val="00742305"/>
    <w:rsid w:val="0075135E"/>
    <w:rsid w:val="007520D3"/>
    <w:rsid w:val="00785884"/>
    <w:rsid w:val="0079661D"/>
    <w:rsid w:val="007A318E"/>
    <w:rsid w:val="007A6010"/>
    <w:rsid w:val="007C03D9"/>
    <w:rsid w:val="007C1000"/>
    <w:rsid w:val="007C1058"/>
    <w:rsid w:val="007C15C4"/>
    <w:rsid w:val="007C4B50"/>
    <w:rsid w:val="007D01F1"/>
    <w:rsid w:val="007E4178"/>
    <w:rsid w:val="007F10BA"/>
    <w:rsid w:val="007F2E87"/>
    <w:rsid w:val="00805A7D"/>
    <w:rsid w:val="00805DA1"/>
    <w:rsid w:val="00810816"/>
    <w:rsid w:val="008218DE"/>
    <w:rsid w:val="00824D3D"/>
    <w:rsid w:val="00847AAD"/>
    <w:rsid w:val="00877732"/>
    <w:rsid w:val="0088600B"/>
    <w:rsid w:val="00893F2E"/>
    <w:rsid w:val="00896DA4"/>
    <w:rsid w:val="008970B6"/>
    <w:rsid w:val="008A42AF"/>
    <w:rsid w:val="008B6C4E"/>
    <w:rsid w:val="008C2244"/>
    <w:rsid w:val="008C4385"/>
    <w:rsid w:val="008C473B"/>
    <w:rsid w:val="008E3A95"/>
    <w:rsid w:val="008E5976"/>
    <w:rsid w:val="008F0F2F"/>
    <w:rsid w:val="008F6BA6"/>
    <w:rsid w:val="00904ED2"/>
    <w:rsid w:val="009253D9"/>
    <w:rsid w:val="0093360B"/>
    <w:rsid w:val="0094574A"/>
    <w:rsid w:val="009576D8"/>
    <w:rsid w:val="00960FCE"/>
    <w:rsid w:val="0097335E"/>
    <w:rsid w:val="00973B51"/>
    <w:rsid w:val="009764EF"/>
    <w:rsid w:val="0098709E"/>
    <w:rsid w:val="00996167"/>
    <w:rsid w:val="009A1B47"/>
    <w:rsid w:val="009A2A4F"/>
    <w:rsid w:val="009A367A"/>
    <w:rsid w:val="009B0EF2"/>
    <w:rsid w:val="009B6989"/>
    <w:rsid w:val="009C014C"/>
    <w:rsid w:val="009C537B"/>
    <w:rsid w:val="009F476C"/>
    <w:rsid w:val="009F63D0"/>
    <w:rsid w:val="00A147F8"/>
    <w:rsid w:val="00A20F92"/>
    <w:rsid w:val="00A260F1"/>
    <w:rsid w:val="00A56618"/>
    <w:rsid w:val="00A63BC6"/>
    <w:rsid w:val="00A71777"/>
    <w:rsid w:val="00A73ED7"/>
    <w:rsid w:val="00A77703"/>
    <w:rsid w:val="00A77DE0"/>
    <w:rsid w:val="00A80F9D"/>
    <w:rsid w:val="00A934F1"/>
    <w:rsid w:val="00AA3B00"/>
    <w:rsid w:val="00AA756C"/>
    <w:rsid w:val="00AB47D6"/>
    <w:rsid w:val="00AD4EB4"/>
    <w:rsid w:val="00B05A0C"/>
    <w:rsid w:val="00B25D21"/>
    <w:rsid w:val="00B535BF"/>
    <w:rsid w:val="00B63BE0"/>
    <w:rsid w:val="00B66C5A"/>
    <w:rsid w:val="00B82CB4"/>
    <w:rsid w:val="00B830CA"/>
    <w:rsid w:val="00B9409F"/>
    <w:rsid w:val="00BA111E"/>
    <w:rsid w:val="00BE0F0F"/>
    <w:rsid w:val="00BE4E45"/>
    <w:rsid w:val="00BE684F"/>
    <w:rsid w:val="00BF06CD"/>
    <w:rsid w:val="00C0268B"/>
    <w:rsid w:val="00C02C4A"/>
    <w:rsid w:val="00C124CD"/>
    <w:rsid w:val="00C166E3"/>
    <w:rsid w:val="00C178FE"/>
    <w:rsid w:val="00C21DDB"/>
    <w:rsid w:val="00C2503A"/>
    <w:rsid w:val="00C40854"/>
    <w:rsid w:val="00C502AE"/>
    <w:rsid w:val="00C52EAC"/>
    <w:rsid w:val="00C6040C"/>
    <w:rsid w:val="00C61917"/>
    <w:rsid w:val="00C657F2"/>
    <w:rsid w:val="00C9327B"/>
    <w:rsid w:val="00C94814"/>
    <w:rsid w:val="00CA53A9"/>
    <w:rsid w:val="00CD0890"/>
    <w:rsid w:val="00CE2E3B"/>
    <w:rsid w:val="00CE4D0D"/>
    <w:rsid w:val="00D01D61"/>
    <w:rsid w:val="00D01DA1"/>
    <w:rsid w:val="00D0386F"/>
    <w:rsid w:val="00D0785F"/>
    <w:rsid w:val="00D168D5"/>
    <w:rsid w:val="00D42E58"/>
    <w:rsid w:val="00D56334"/>
    <w:rsid w:val="00D63316"/>
    <w:rsid w:val="00D64098"/>
    <w:rsid w:val="00DA00A4"/>
    <w:rsid w:val="00DA6D1B"/>
    <w:rsid w:val="00DA7038"/>
    <w:rsid w:val="00DB1C1A"/>
    <w:rsid w:val="00DB72F9"/>
    <w:rsid w:val="00DE1124"/>
    <w:rsid w:val="00DF384B"/>
    <w:rsid w:val="00E1286C"/>
    <w:rsid w:val="00E15ED7"/>
    <w:rsid w:val="00E206C8"/>
    <w:rsid w:val="00E20D54"/>
    <w:rsid w:val="00E31DF9"/>
    <w:rsid w:val="00E33827"/>
    <w:rsid w:val="00E632F9"/>
    <w:rsid w:val="00E66C5F"/>
    <w:rsid w:val="00E77331"/>
    <w:rsid w:val="00E83BA7"/>
    <w:rsid w:val="00E90F97"/>
    <w:rsid w:val="00E94E5C"/>
    <w:rsid w:val="00E95392"/>
    <w:rsid w:val="00EA69D0"/>
    <w:rsid w:val="00EB6945"/>
    <w:rsid w:val="00EC2152"/>
    <w:rsid w:val="00ED0542"/>
    <w:rsid w:val="00ED10C9"/>
    <w:rsid w:val="00EE1A86"/>
    <w:rsid w:val="00EE3878"/>
    <w:rsid w:val="00F15538"/>
    <w:rsid w:val="00F161CA"/>
    <w:rsid w:val="00F2150E"/>
    <w:rsid w:val="00F311CD"/>
    <w:rsid w:val="00F339DB"/>
    <w:rsid w:val="00F53A53"/>
    <w:rsid w:val="00F74305"/>
    <w:rsid w:val="00F805F0"/>
    <w:rsid w:val="00F867F3"/>
    <w:rsid w:val="00FA1E41"/>
    <w:rsid w:val="00FB247E"/>
    <w:rsid w:val="00FC7649"/>
    <w:rsid w:val="00FE2E81"/>
    <w:rsid w:val="00FF14C9"/>
    <w:rsid w:val="00FF4279"/>
    <w:rsid w:val="00FF5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style="mso-width-relative:margin;mso-height-relative:margin" fillcolor="white" stroke="f" strokecolor="none [3212]">
      <v:fill color="white"/>
      <v:stroke color="none [3212]" on="f"/>
    </o:shapedefaults>
    <o:shapelayout v:ext="edit">
      <o:idmap v:ext="edit" data="1"/>
      <o:rules v:ext="edit">
        <o:r id="V:Rule69" type="connector" idref="#_x0000_s1028"/>
        <o:r id="V:Rule70" type="connector" idref="#_x0000_s1065"/>
        <o:r id="V:Rule71" type="connector" idref="#_x0000_s1061"/>
        <o:r id="V:Rule72" type="connector" idref="#_x0000_s1036"/>
        <o:r id="V:Rule73" type="connector" idref="#_x0000_s1093"/>
        <o:r id="V:Rule74" type="connector" idref="#_x0000_s1063"/>
        <o:r id="V:Rule75" type="connector" idref="#_x0000_s1048"/>
        <o:r id="V:Rule76" type="connector" idref="#_x0000_s1050"/>
        <o:r id="V:Rule77" type="connector" idref="#_x0000_s1056"/>
        <o:r id="V:Rule78" type="connector" idref="#_x0000_s1067"/>
        <o:r id="V:Rule79" type="connector" idref="#_x0000_s1084"/>
        <o:r id="V:Rule80" type="connector" idref="#_x0000_s1027"/>
        <o:r id="V:Rule81" type="connector" idref="#_x0000_s1047"/>
        <o:r id="V:Rule82" type="connector" idref="#_x0000_s1062"/>
        <o:r id="V:Rule83" type="connector" idref="#_x0000_s1059"/>
        <o:r id="V:Rule84" type="connector" idref="#_x0000_s1071"/>
        <o:r id="V:Rule85" type="connector" idref="#_x0000_s1029"/>
        <o:r id="V:Rule86" type="connector" idref="#_x0000_s1030"/>
        <o:r id="V:Rule87" type="connector" idref="#_x0000_s1033"/>
        <o:r id="V:Rule88" type="connector" idref="#_x0000_s1039"/>
        <o:r id="V:Rule89" type="connector" idref="#_x0000_s1053"/>
        <o:r id="V:Rule90" type="connector" idref="#_x0000_s1064"/>
        <o:r id="V:Rule91" type="connector" idref="#_x0000_s1086"/>
        <o:r id="V:Rule92" type="connector" idref="#_x0000_s1034"/>
        <o:r id="V:Rule93" type="connector" idref="#_x0000_s1089"/>
        <o:r id="V:Rule94" type="connector" idref="#_x0000_s1040"/>
        <o:r id="V:Rule95" type="connector" idref="#_x0000_s1043"/>
        <o:r id="V:Rule96" type="connector" idref="#_x0000_s1066"/>
        <o:r id="V:Rule97" type="connector" idref="#_x0000_s1044"/>
        <o:r id="V:Rule98" type="connector" idref="#_x0000_s1076"/>
        <o:r id="V:Rule99" type="connector" idref="#_x0000_s1087"/>
        <o:r id="V:Rule100" type="connector" idref="#_x0000_s1075"/>
        <o:r id="V:Rule101" type="connector" idref="#_x0000_s1092"/>
        <o:r id="V:Rule102" type="connector" idref="#_x0000_s1057"/>
        <o:r id="V:Rule103" type="connector" idref="#_x0000_s1072"/>
        <o:r id="V:Rule104" type="connector" idref="#_x0000_s1077"/>
        <o:r id="V:Rule105" type="connector" idref="#_x0000_s1091"/>
        <o:r id="V:Rule106" type="connector" idref="#_x0000_s1088"/>
        <o:r id="V:Rule107" type="connector" idref="#_x0000_s1049"/>
        <o:r id="V:Rule108" type="connector" idref="#_x0000_s1052"/>
        <o:r id="V:Rule109" type="connector" idref="#_x0000_s1045"/>
        <o:r id="V:Rule110" type="connector" idref="#_x0000_s1054"/>
        <o:r id="V:Rule111" type="connector" idref="#_x0000_s1090"/>
        <o:r id="V:Rule112" type="connector" idref="#_x0000_s1046"/>
        <o:r id="V:Rule113" type="connector" idref="#_x0000_s1026"/>
        <o:r id="V:Rule114" type="connector" idref="#_x0000_s1085"/>
        <o:r id="V:Rule115" type="connector" idref="#_x0000_s1083"/>
        <o:r id="V:Rule116" type="connector" idref="#_x0000_s1070"/>
        <o:r id="V:Rule117" type="connector" idref="#_x0000_s1060"/>
        <o:r id="V:Rule118" type="connector" idref="#_x0000_s1079"/>
        <o:r id="V:Rule119" type="connector" idref="#_x0000_s1078"/>
        <o:r id="V:Rule120" type="connector" idref="#_x0000_s1074"/>
        <o:r id="V:Rule121" type="connector" idref="#_x0000_s1041"/>
        <o:r id="V:Rule122" type="connector" idref="#_x0000_s1069"/>
        <o:r id="V:Rule123" type="connector" idref="#_x0000_s1082"/>
        <o:r id="V:Rule124" type="connector" idref="#_x0000_s1080"/>
        <o:r id="V:Rule125" type="connector" idref="#_x0000_s1068"/>
        <o:r id="V:Rule126" type="connector" idref="#_x0000_s1042"/>
        <o:r id="V:Rule127" type="connector" idref="#_x0000_s1032"/>
        <o:r id="V:Rule128" type="connector" idref="#_x0000_s1038"/>
        <o:r id="V:Rule129" type="connector" idref="#_x0000_s1058"/>
        <o:r id="V:Rule130" type="connector" idref="#_x0000_s1051"/>
        <o:r id="V:Rule131" type="connector" idref="#_x0000_s1055"/>
        <o:r id="V:Rule132" type="connector" idref="#_x0000_s1031"/>
        <o:r id="V:Rule133" type="connector" idref="#_x0000_s1035"/>
        <o:r id="V:Rule134" type="connector" idref="#_x0000_s1037"/>
        <o:r id="V:Rule135" type="connector" idref="#_x0000_s1081"/>
        <o:r id="V:Rule136" type="connector" idref="#_x0000_s1073"/>
        <o:r id="V:Rule137" type="connector" idref="#_x0000_s1094"/>
      </o:rules>
    </o:shapelayout>
  </w:shapeDefaults>
  <w:decimalSymbol w:val="."/>
  <w:listSeparator w:val=","/>
  <w15:chartTrackingRefBased/>
  <w15:docId w15:val="{E504A7AD-7746-4C0C-BB25-3D8AB6770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256"/>
    <w:pPr>
      <w:jc w:val="both"/>
    </w:pPr>
    <w:rPr>
      <w:rFonts w:ascii="Arial" w:hAnsi="Arial"/>
      <w:color w:val="000000"/>
    </w:rPr>
  </w:style>
  <w:style w:type="paragraph" w:styleId="Heading1">
    <w:name w:val="heading 1"/>
    <w:basedOn w:val="Normal"/>
    <w:next w:val="Normal"/>
    <w:link w:val="Heading1Char"/>
    <w:autoRedefine/>
    <w:qFormat/>
    <w:rsid w:val="0094574A"/>
    <w:pPr>
      <w:keepNext/>
      <w:spacing w:before="240" w:after="60"/>
      <w:jc w:val="center"/>
      <w:outlineLvl w:val="0"/>
    </w:pPr>
    <w:rPr>
      <w:rFonts w:ascii="Times New Roman" w:hAnsi="Times New Roman" w:cs="Arial"/>
      <w:b/>
      <w:bCs/>
      <w:kern w:val="32"/>
      <w:sz w:val="56"/>
      <w:szCs w:val="32"/>
    </w:rPr>
  </w:style>
  <w:style w:type="paragraph" w:styleId="Heading2">
    <w:name w:val="heading 2"/>
    <w:basedOn w:val="Normal"/>
    <w:next w:val="Normal"/>
    <w:link w:val="Heading2Char"/>
    <w:autoRedefine/>
    <w:qFormat/>
    <w:rsid w:val="00455CC3"/>
    <w:pPr>
      <w:keepNext/>
      <w:spacing w:before="240" w:after="60"/>
      <w:jc w:val="left"/>
      <w:outlineLvl w:val="1"/>
    </w:pPr>
    <w:rPr>
      <w:rFonts w:ascii="Times New Roman" w:hAnsi="Times New Roman" w:cs="Arial"/>
      <w:b/>
      <w:bCs/>
      <w:iCs/>
      <w:color w:val="002080"/>
      <w:sz w:val="48"/>
      <w:szCs w:val="28"/>
    </w:rPr>
  </w:style>
  <w:style w:type="paragraph" w:styleId="Heading3">
    <w:name w:val="heading 3"/>
    <w:basedOn w:val="Normal"/>
    <w:next w:val="Normal"/>
    <w:link w:val="Heading3Char"/>
    <w:autoRedefine/>
    <w:qFormat/>
    <w:rsid w:val="007C1000"/>
    <w:pPr>
      <w:keepNext/>
      <w:spacing w:before="240" w:after="60"/>
      <w:ind w:left="360"/>
      <w:jc w:val="left"/>
      <w:outlineLvl w:val="2"/>
    </w:pPr>
    <w:rPr>
      <w:rFonts w:ascii="Times New Roman" w:hAnsi="Times New Roman" w:cs="Arial"/>
      <w:b/>
      <w:bCs/>
      <w:color w:val="002080"/>
      <w:sz w:val="40"/>
      <w:szCs w:val="26"/>
    </w:rPr>
  </w:style>
  <w:style w:type="paragraph" w:styleId="Heading4">
    <w:name w:val="heading 4"/>
    <w:basedOn w:val="Normal"/>
    <w:next w:val="Normal"/>
    <w:link w:val="Heading4Char"/>
    <w:autoRedefine/>
    <w:uiPriority w:val="9"/>
    <w:unhideWhenUsed/>
    <w:qFormat/>
    <w:rsid w:val="00465E65"/>
    <w:pPr>
      <w:keepNext/>
      <w:keepLines/>
      <w:spacing w:before="200"/>
      <w:ind w:left="360"/>
      <w:jc w:val="left"/>
      <w:outlineLvl w:val="3"/>
    </w:pPr>
    <w:rPr>
      <w:rFonts w:ascii="Times New Roman" w:hAnsi="Times New Roman"/>
      <w:b/>
      <w:bCs/>
      <w:iCs/>
      <w:color w:val="002080"/>
      <w:sz w:val="36"/>
    </w:rPr>
  </w:style>
  <w:style w:type="paragraph" w:styleId="Heading5">
    <w:name w:val="heading 5"/>
    <w:basedOn w:val="Normal"/>
    <w:next w:val="Normal"/>
    <w:link w:val="Heading5Char"/>
    <w:autoRedefine/>
    <w:qFormat/>
    <w:rsid w:val="007C1000"/>
    <w:pPr>
      <w:keepNext/>
      <w:spacing w:before="240" w:after="60"/>
      <w:ind w:left="360"/>
      <w:jc w:val="left"/>
      <w:outlineLvl w:val="4"/>
    </w:pPr>
    <w:rPr>
      <w:rFonts w:ascii="Times New Roman" w:hAnsi="Times New Roman"/>
      <w:b/>
      <w:iCs/>
      <w:color w:val="002080"/>
      <w:sz w:val="32"/>
      <w:szCs w:val="26"/>
    </w:rPr>
  </w:style>
  <w:style w:type="paragraph" w:styleId="Heading6">
    <w:name w:val="heading 6"/>
    <w:basedOn w:val="Normal"/>
    <w:next w:val="Normal"/>
    <w:link w:val="Heading6Char"/>
    <w:autoRedefine/>
    <w:unhideWhenUsed/>
    <w:qFormat/>
    <w:rsid w:val="007C1000"/>
    <w:pPr>
      <w:keepNext/>
      <w:spacing w:before="240" w:after="60"/>
      <w:jc w:val="left"/>
      <w:outlineLvl w:val="5"/>
    </w:pPr>
    <w:rPr>
      <w:rFonts w:ascii="Arial Bold" w:eastAsia="Calibri" w:hAnsi="Arial Bold"/>
      <w:b/>
      <w:iCs/>
      <w:color w:val="000080"/>
      <w:szCs w:val="26"/>
    </w:rPr>
  </w:style>
  <w:style w:type="paragraph" w:styleId="Heading7">
    <w:name w:val="heading 7"/>
    <w:basedOn w:val="Normal"/>
    <w:next w:val="Normal"/>
    <w:link w:val="Heading7Char"/>
    <w:autoRedefine/>
    <w:uiPriority w:val="9"/>
    <w:semiHidden/>
    <w:unhideWhenUsed/>
    <w:qFormat/>
    <w:rsid w:val="007C1000"/>
    <w:pPr>
      <w:spacing w:before="240" w:after="60"/>
      <w:jc w:val="left"/>
      <w:outlineLvl w:val="6"/>
    </w:pPr>
    <w:rPr>
      <w:rFonts w:ascii="Calibri"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574A"/>
    <w:rPr>
      <w:rFonts w:cs="Arial"/>
      <w:b/>
      <w:bCs/>
      <w:color w:val="000000"/>
      <w:kern w:val="32"/>
      <w:sz w:val="56"/>
      <w:szCs w:val="32"/>
    </w:rPr>
  </w:style>
  <w:style w:type="character" w:customStyle="1" w:styleId="Heading2Char">
    <w:name w:val="Heading 2 Char"/>
    <w:basedOn w:val="DefaultParagraphFont"/>
    <w:link w:val="Heading2"/>
    <w:rsid w:val="00455CC3"/>
    <w:rPr>
      <w:rFonts w:cs="Arial"/>
      <w:b/>
      <w:bCs/>
      <w:iCs/>
      <w:color w:val="002080"/>
      <w:sz w:val="48"/>
      <w:szCs w:val="28"/>
    </w:rPr>
  </w:style>
  <w:style w:type="paragraph" w:styleId="BodyTextIndent">
    <w:name w:val="Body Text Indent"/>
    <w:basedOn w:val="Normal"/>
    <w:link w:val="BodyTextIndentChar"/>
    <w:autoRedefine/>
    <w:uiPriority w:val="99"/>
    <w:unhideWhenUsed/>
    <w:qFormat/>
    <w:rsid w:val="00063508"/>
    <w:pPr>
      <w:spacing w:after="120"/>
      <w:ind w:left="1080"/>
    </w:pPr>
  </w:style>
  <w:style w:type="paragraph" w:styleId="Footer">
    <w:name w:val="footer"/>
    <w:basedOn w:val="Normal"/>
    <w:link w:val="FooterChar"/>
    <w:autoRedefine/>
    <w:unhideWhenUsed/>
    <w:qFormat/>
    <w:rsid w:val="005B4E2A"/>
    <w:pPr>
      <w:tabs>
        <w:tab w:val="left" w:pos="1276"/>
        <w:tab w:val="center" w:pos="4680"/>
        <w:tab w:val="right" w:pos="9360"/>
        <w:tab w:val="right" w:pos="13320"/>
      </w:tabs>
    </w:pPr>
  </w:style>
  <w:style w:type="character" w:customStyle="1" w:styleId="FooterChar">
    <w:name w:val="Footer Char"/>
    <w:basedOn w:val="DefaultParagraphFont"/>
    <w:link w:val="Footer"/>
    <w:rsid w:val="005B4E2A"/>
    <w:rPr>
      <w:rFonts w:ascii="Arial" w:hAnsi="Arial"/>
      <w:color w:val="000000"/>
    </w:rPr>
  </w:style>
  <w:style w:type="character" w:customStyle="1" w:styleId="Heading3Char">
    <w:name w:val="Heading 3 Char"/>
    <w:basedOn w:val="DefaultParagraphFont"/>
    <w:link w:val="Heading3"/>
    <w:rsid w:val="007C1000"/>
    <w:rPr>
      <w:rFonts w:cs="Arial"/>
      <w:b/>
      <w:bCs/>
      <w:color w:val="002080"/>
      <w:sz w:val="40"/>
      <w:szCs w:val="26"/>
    </w:rPr>
  </w:style>
  <w:style w:type="character" w:customStyle="1" w:styleId="Heading6Char">
    <w:name w:val="Heading 6 Char"/>
    <w:basedOn w:val="DefaultParagraphFont"/>
    <w:link w:val="Heading6"/>
    <w:rsid w:val="007C1000"/>
    <w:rPr>
      <w:rFonts w:ascii="Arial Bold" w:eastAsia="Calibri" w:hAnsi="Arial Bold"/>
      <w:b/>
      <w:iCs/>
      <w:color w:val="000080"/>
      <w:szCs w:val="26"/>
    </w:rPr>
  </w:style>
  <w:style w:type="character" w:customStyle="1" w:styleId="Heading5Char">
    <w:name w:val="Heading 5 Char"/>
    <w:basedOn w:val="DefaultParagraphFont"/>
    <w:link w:val="Heading5"/>
    <w:rsid w:val="007C1000"/>
    <w:rPr>
      <w:b/>
      <w:iCs/>
      <w:color w:val="002080"/>
      <w:sz w:val="32"/>
      <w:szCs w:val="26"/>
    </w:rPr>
  </w:style>
  <w:style w:type="character" w:styleId="Strong">
    <w:name w:val="Strong"/>
    <w:basedOn w:val="DefaultParagraphFont"/>
    <w:qFormat/>
    <w:rsid w:val="00A147F8"/>
    <w:rPr>
      <w:b/>
      <w:bCs/>
    </w:rPr>
  </w:style>
  <w:style w:type="paragraph" w:styleId="Header">
    <w:name w:val="header"/>
    <w:basedOn w:val="Normal"/>
    <w:link w:val="HeaderChar"/>
    <w:autoRedefine/>
    <w:uiPriority w:val="99"/>
    <w:unhideWhenUsed/>
    <w:qFormat/>
    <w:rsid w:val="009F476C"/>
    <w:pPr>
      <w:tabs>
        <w:tab w:val="center" w:pos="4680"/>
        <w:tab w:val="right" w:pos="9360"/>
      </w:tabs>
    </w:pPr>
    <w:rPr>
      <w:sz w:val="32"/>
    </w:rPr>
  </w:style>
  <w:style w:type="character" w:customStyle="1" w:styleId="HeaderChar">
    <w:name w:val="Header Char"/>
    <w:basedOn w:val="DefaultParagraphFont"/>
    <w:link w:val="Header"/>
    <w:uiPriority w:val="99"/>
    <w:rsid w:val="009F476C"/>
    <w:rPr>
      <w:rFonts w:ascii="Arial" w:hAnsi="Arial"/>
      <w:color w:val="000000"/>
      <w:sz w:val="32"/>
    </w:rPr>
  </w:style>
  <w:style w:type="paragraph" w:styleId="BalloonText">
    <w:name w:val="Balloon Text"/>
    <w:basedOn w:val="Normal"/>
    <w:link w:val="BalloonTextChar"/>
    <w:uiPriority w:val="99"/>
    <w:semiHidden/>
    <w:unhideWhenUsed/>
    <w:rsid w:val="007C15C4"/>
    <w:rPr>
      <w:rFonts w:ascii="Tahoma" w:hAnsi="Tahoma" w:cs="Tahoma"/>
      <w:sz w:val="16"/>
      <w:szCs w:val="16"/>
    </w:rPr>
  </w:style>
  <w:style w:type="character" w:customStyle="1" w:styleId="BalloonTextChar">
    <w:name w:val="Balloon Text Char"/>
    <w:basedOn w:val="DefaultParagraphFont"/>
    <w:link w:val="BalloonText"/>
    <w:uiPriority w:val="99"/>
    <w:semiHidden/>
    <w:rsid w:val="007C15C4"/>
    <w:rPr>
      <w:rFonts w:ascii="Tahoma" w:hAnsi="Tahoma" w:cs="Tahoma"/>
      <w:color w:val="000000"/>
      <w:sz w:val="16"/>
      <w:szCs w:val="16"/>
    </w:rPr>
  </w:style>
  <w:style w:type="character" w:customStyle="1" w:styleId="Heading4Char">
    <w:name w:val="Heading 4 Char"/>
    <w:basedOn w:val="DefaultParagraphFont"/>
    <w:link w:val="Heading4"/>
    <w:uiPriority w:val="9"/>
    <w:rsid w:val="00465E65"/>
    <w:rPr>
      <w:b/>
      <w:bCs/>
      <w:iCs/>
      <w:color w:val="002080"/>
      <w:sz w:val="36"/>
    </w:rPr>
  </w:style>
  <w:style w:type="character" w:styleId="Emphasis">
    <w:name w:val="Emphasis"/>
    <w:basedOn w:val="DefaultParagraphFont"/>
    <w:uiPriority w:val="20"/>
    <w:qFormat/>
    <w:rsid w:val="009C014C"/>
    <w:rPr>
      <w:i/>
      <w:iCs/>
    </w:rPr>
  </w:style>
  <w:style w:type="character" w:styleId="IntenseEmphasis">
    <w:name w:val="Intense Emphasis"/>
    <w:basedOn w:val="DefaultParagraphFont"/>
    <w:uiPriority w:val="21"/>
    <w:qFormat/>
    <w:rsid w:val="008E5976"/>
    <w:rPr>
      <w:rFonts w:ascii="Arial" w:hAnsi="Arial"/>
      <w:b/>
      <w:bCs/>
      <w:i/>
      <w:iCs/>
      <w:color w:val="auto"/>
      <w:sz w:val="20"/>
    </w:rPr>
  </w:style>
  <w:style w:type="paragraph" w:styleId="TOC1">
    <w:name w:val="toc 1"/>
    <w:basedOn w:val="Normal"/>
    <w:next w:val="Normal"/>
    <w:autoRedefine/>
    <w:uiPriority w:val="39"/>
    <w:unhideWhenUsed/>
    <w:qFormat/>
    <w:rsid w:val="00B05A0C"/>
    <w:rPr>
      <w:rFonts w:ascii="Arial Bold" w:hAnsi="Arial Bold"/>
      <w:b/>
    </w:rPr>
  </w:style>
  <w:style w:type="paragraph" w:styleId="TOC9">
    <w:name w:val="toc 9"/>
    <w:basedOn w:val="Normal"/>
    <w:next w:val="Normal"/>
    <w:autoRedefine/>
    <w:uiPriority w:val="39"/>
    <w:unhideWhenUsed/>
    <w:rsid w:val="00824D3D"/>
    <w:pPr>
      <w:ind w:left="1920"/>
    </w:pPr>
  </w:style>
  <w:style w:type="paragraph" w:styleId="TOC2">
    <w:name w:val="toc 2"/>
    <w:basedOn w:val="Normal"/>
    <w:next w:val="Normal"/>
    <w:autoRedefine/>
    <w:uiPriority w:val="39"/>
    <w:unhideWhenUsed/>
    <w:qFormat/>
    <w:rsid w:val="00BF06CD"/>
    <w:pPr>
      <w:ind w:left="288"/>
    </w:pPr>
  </w:style>
  <w:style w:type="paragraph" w:styleId="TOC3">
    <w:name w:val="toc 3"/>
    <w:basedOn w:val="Normal"/>
    <w:next w:val="Normal"/>
    <w:autoRedefine/>
    <w:uiPriority w:val="39"/>
    <w:unhideWhenUsed/>
    <w:qFormat/>
    <w:rsid w:val="00BF06CD"/>
    <w:pPr>
      <w:ind w:left="475"/>
    </w:pPr>
  </w:style>
  <w:style w:type="paragraph" w:styleId="TOC4">
    <w:name w:val="toc 4"/>
    <w:basedOn w:val="Normal"/>
    <w:next w:val="Normal"/>
    <w:autoRedefine/>
    <w:uiPriority w:val="39"/>
    <w:unhideWhenUsed/>
    <w:rsid w:val="00BF06CD"/>
    <w:pPr>
      <w:ind w:left="720"/>
    </w:pPr>
  </w:style>
  <w:style w:type="character" w:styleId="Hyperlink">
    <w:name w:val="Hyperlink"/>
    <w:basedOn w:val="DefaultParagraphFont"/>
    <w:uiPriority w:val="99"/>
    <w:unhideWhenUsed/>
    <w:qFormat/>
    <w:rsid w:val="00CE4D0D"/>
    <w:rPr>
      <w:b/>
      <w:color w:val="0000FF"/>
      <w:u w:val="single"/>
    </w:rPr>
  </w:style>
  <w:style w:type="paragraph" w:styleId="TOCHeading">
    <w:name w:val="TOC Heading"/>
    <w:basedOn w:val="Heading2"/>
    <w:next w:val="Normal"/>
    <w:autoRedefine/>
    <w:uiPriority w:val="39"/>
    <w:unhideWhenUsed/>
    <w:qFormat/>
    <w:rsid w:val="0094574A"/>
  </w:style>
  <w:style w:type="character" w:styleId="FollowedHyperlink">
    <w:name w:val="FollowedHyperlink"/>
    <w:basedOn w:val="DefaultParagraphFont"/>
    <w:uiPriority w:val="99"/>
    <w:unhideWhenUsed/>
    <w:rsid w:val="003E0CF2"/>
    <w:rPr>
      <w:color w:val="800080"/>
      <w:u w:val="single"/>
    </w:rPr>
  </w:style>
  <w:style w:type="character" w:styleId="IntenseReference">
    <w:name w:val="Intense Reference"/>
    <w:basedOn w:val="DefaultParagraphFont"/>
    <w:uiPriority w:val="32"/>
    <w:qFormat/>
    <w:rsid w:val="00122472"/>
    <w:rPr>
      <w:b/>
      <w:bCs/>
      <w:color w:val="000000"/>
      <w:spacing w:val="5"/>
      <w:u w:val="single"/>
    </w:rPr>
  </w:style>
  <w:style w:type="character" w:styleId="SubtleReference">
    <w:name w:val="Subtle Reference"/>
    <w:basedOn w:val="DefaultParagraphFont"/>
    <w:uiPriority w:val="31"/>
    <w:qFormat/>
    <w:rsid w:val="00122472"/>
    <w:rPr>
      <w:color w:val="000000"/>
      <w:u w:val="single"/>
    </w:rPr>
  </w:style>
  <w:style w:type="paragraph" w:styleId="IntenseQuote">
    <w:name w:val="Intense Quote"/>
    <w:basedOn w:val="Normal"/>
    <w:next w:val="Normal"/>
    <w:link w:val="IntenseQuoteChar"/>
    <w:autoRedefine/>
    <w:uiPriority w:val="30"/>
    <w:qFormat/>
    <w:rsid w:val="008E5976"/>
    <w:rPr>
      <w:rFonts w:ascii="Arial Bold" w:hAnsi="Arial Bold"/>
      <w:b/>
      <w:bCs/>
      <w:iCs/>
      <w:color w:val="FF0000"/>
    </w:rPr>
  </w:style>
  <w:style w:type="character" w:customStyle="1" w:styleId="IntenseQuoteChar">
    <w:name w:val="Intense Quote Char"/>
    <w:basedOn w:val="DefaultParagraphFont"/>
    <w:link w:val="IntenseQuote"/>
    <w:uiPriority w:val="30"/>
    <w:rsid w:val="008E5976"/>
    <w:rPr>
      <w:rFonts w:ascii="Arial Bold" w:hAnsi="Arial Bold"/>
      <w:b/>
      <w:bCs/>
      <w:iCs/>
      <w:color w:val="FF0000"/>
    </w:rPr>
  </w:style>
  <w:style w:type="paragraph" w:styleId="TOC5">
    <w:name w:val="toc 5"/>
    <w:basedOn w:val="Normal"/>
    <w:next w:val="Normal"/>
    <w:autoRedefine/>
    <w:uiPriority w:val="39"/>
    <w:unhideWhenUsed/>
    <w:rsid w:val="00BF06CD"/>
    <w:pPr>
      <w:ind w:left="960"/>
    </w:pPr>
  </w:style>
  <w:style w:type="paragraph" w:styleId="TOC7">
    <w:name w:val="toc 7"/>
    <w:basedOn w:val="Normal"/>
    <w:next w:val="Normal"/>
    <w:autoRedefine/>
    <w:uiPriority w:val="39"/>
    <w:unhideWhenUsed/>
    <w:rsid w:val="006A5912"/>
    <w:pPr>
      <w:ind w:left="1440"/>
    </w:pPr>
  </w:style>
  <w:style w:type="paragraph" w:styleId="TOC6">
    <w:name w:val="toc 6"/>
    <w:basedOn w:val="Normal"/>
    <w:next w:val="Normal"/>
    <w:autoRedefine/>
    <w:uiPriority w:val="39"/>
    <w:unhideWhenUsed/>
    <w:rsid w:val="00BF06CD"/>
    <w:pPr>
      <w:ind w:left="1200"/>
    </w:pPr>
  </w:style>
  <w:style w:type="paragraph" w:styleId="List">
    <w:name w:val="List"/>
    <w:basedOn w:val="Normal"/>
    <w:autoRedefine/>
    <w:uiPriority w:val="99"/>
    <w:unhideWhenUsed/>
    <w:qFormat/>
    <w:rsid w:val="001E48A5"/>
    <w:pPr>
      <w:numPr>
        <w:numId w:val="16"/>
      </w:numPr>
      <w:contextualSpacing/>
    </w:pPr>
  </w:style>
  <w:style w:type="paragraph" w:styleId="TOC8">
    <w:name w:val="toc 8"/>
    <w:basedOn w:val="Normal"/>
    <w:next w:val="Normal"/>
    <w:autoRedefine/>
    <w:uiPriority w:val="39"/>
    <w:semiHidden/>
    <w:unhideWhenUsed/>
    <w:rsid w:val="006A5912"/>
    <w:pPr>
      <w:ind w:left="1680"/>
    </w:pPr>
  </w:style>
  <w:style w:type="paragraph" w:styleId="ListBullet">
    <w:name w:val="List Bullet"/>
    <w:basedOn w:val="Normal"/>
    <w:autoRedefine/>
    <w:uiPriority w:val="99"/>
    <w:unhideWhenUsed/>
    <w:qFormat/>
    <w:rsid w:val="00455CC3"/>
    <w:pPr>
      <w:numPr>
        <w:numId w:val="14"/>
      </w:numPr>
      <w:contextualSpacing/>
      <w:jc w:val="left"/>
    </w:pPr>
  </w:style>
  <w:style w:type="paragraph" w:styleId="ListNumber">
    <w:name w:val="List Number"/>
    <w:basedOn w:val="Normal"/>
    <w:autoRedefine/>
    <w:uiPriority w:val="99"/>
    <w:unhideWhenUsed/>
    <w:qFormat/>
    <w:rsid w:val="007055BF"/>
    <w:pPr>
      <w:numPr>
        <w:numId w:val="10"/>
      </w:numPr>
      <w:contextualSpacing/>
    </w:pPr>
  </w:style>
  <w:style w:type="character" w:styleId="SubtleEmphasis">
    <w:name w:val="Subtle Emphasis"/>
    <w:basedOn w:val="DefaultParagraphFont"/>
    <w:uiPriority w:val="19"/>
    <w:qFormat/>
    <w:rsid w:val="00C178FE"/>
    <w:rPr>
      <w:i/>
      <w:iCs/>
      <w:color w:val="000000"/>
      <w:u w:val="single"/>
    </w:rPr>
  </w:style>
  <w:style w:type="paragraph" w:styleId="BodyText">
    <w:name w:val="Body Text"/>
    <w:basedOn w:val="Normal"/>
    <w:link w:val="BodyTextChar"/>
    <w:autoRedefine/>
    <w:uiPriority w:val="99"/>
    <w:unhideWhenUsed/>
    <w:qFormat/>
    <w:rsid w:val="005B4E2A"/>
    <w:pPr>
      <w:spacing w:after="120"/>
    </w:pPr>
    <w:rPr>
      <w:sz w:val="16"/>
    </w:rPr>
  </w:style>
  <w:style w:type="character" w:customStyle="1" w:styleId="BodyTextChar">
    <w:name w:val="Body Text Char"/>
    <w:basedOn w:val="DefaultParagraphFont"/>
    <w:link w:val="BodyText"/>
    <w:rsid w:val="005B4E2A"/>
    <w:rPr>
      <w:rFonts w:ascii="Arial" w:hAnsi="Arial"/>
      <w:color w:val="000000"/>
      <w:sz w:val="16"/>
    </w:rPr>
  </w:style>
  <w:style w:type="paragraph" w:styleId="BodyText2">
    <w:name w:val="Body Text 2"/>
    <w:basedOn w:val="Normal"/>
    <w:link w:val="BodyText2Char"/>
    <w:autoRedefine/>
    <w:uiPriority w:val="99"/>
    <w:unhideWhenUsed/>
    <w:qFormat/>
    <w:rsid w:val="005B4E2A"/>
    <w:pPr>
      <w:spacing w:after="120" w:line="480" w:lineRule="auto"/>
    </w:pPr>
    <w:rPr>
      <w:sz w:val="16"/>
      <w:u w:val="single"/>
    </w:rPr>
  </w:style>
  <w:style w:type="character" w:customStyle="1" w:styleId="BodyText2Char">
    <w:name w:val="Body Text 2 Char"/>
    <w:basedOn w:val="DefaultParagraphFont"/>
    <w:link w:val="BodyText2"/>
    <w:rsid w:val="005B4E2A"/>
    <w:rPr>
      <w:rFonts w:ascii="Arial" w:hAnsi="Arial"/>
      <w:color w:val="000000"/>
      <w:sz w:val="16"/>
      <w:u w:val="single"/>
    </w:rPr>
  </w:style>
  <w:style w:type="paragraph" w:styleId="PlainText">
    <w:name w:val="Plain Text"/>
    <w:basedOn w:val="Normal"/>
    <w:link w:val="PlainTextChar"/>
    <w:rsid w:val="005B4E2A"/>
    <w:rPr>
      <w:rFonts w:ascii="Consolas" w:hAnsi="Consolas"/>
      <w:color w:val="auto"/>
      <w:sz w:val="21"/>
      <w:szCs w:val="21"/>
    </w:rPr>
  </w:style>
  <w:style w:type="character" w:customStyle="1" w:styleId="PlainTextChar">
    <w:name w:val="Plain Text Char"/>
    <w:basedOn w:val="DefaultParagraphFont"/>
    <w:link w:val="PlainText"/>
    <w:rsid w:val="005B4E2A"/>
    <w:rPr>
      <w:rFonts w:ascii="Consolas" w:hAnsi="Consolas"/>
      <w:sz w:val="21"/>
      <w:szCs w:val="21"/>
    </w:rPr>
  </w:style>
  <w:style w:type="paragraph" w:styleId="ListBullet2">
    <w:name w:val="List Bullet 2"/>
    <w:basedOn w:val="Normal"/>
    <w:autoRedefine/>
    <w:uiPriority w:val="99"/>
    <w:unhideWhenUsed/>
    <w:qFormat/>
    <w:rsid w:val="00215A79"/>
    <w:pPr>
      <w:numPr>
        <w:numId w:val="1"/>
      </w:numPr>
      <w:contextualSpacing/>
    </w:pPr>
  </w:style>
  <w:style w:type="paragraph" w:styleId="ListBullet3">
    <w:name w:val="List Bullet 3"/>
    <w:basedOn w:val="Normal"/>
    <w:autoRedefine/>
    <w:uiPriority w:val="99"/>
    <w:unhideWhenUsed/>
    <w:qFormat/>
    <w:rsid w:val="00C657F2"/>
    <w:pPr>
      <w:numPr>
        <w:numId w:val="17"/>
      </w:numPr>
      <w:contextualSpacing/>
    </w:pPr>
  </w:style>
  <w:style w:type="paragraph" w:styleId="ListBullet4">
    <w:name w:val="List Bullet 4"/>
    <w:basedOn w:val="Normal"/>
    <w:autoRedefine/>
    <w:uiPriority w:val="99"/>
    <w:unhideWhenUsed/>
    <w:qFormat/>
    <w:rsid w:val="00C502AE"/>
    <w:pPr>
      <w:numPr>
        <w:numId w:val="3"/>
      </w:numPr>
      <w:ind w:left="1800"/>
      <w:contextualSpacing/>
    </w:pPr>
  </w:style>
  <w:style w:type="paragraph" w:styleId="ListBullet5">
    <w:name w:val="List Bullet 5"/>
    <w:basedOn w:val="Normal"/>
    <w:autoRedefine/>
    <w:uiPriority w:val="99"/>
    <w:unhideWhenUsed/>
    <w:qFormat/>
    <w:rsid w:val="00C502AE"/>
    <w:pPr>
      <w:numPr>
        <w:numId w:val="4"/>
      </w:numPr>
      <w:ind w:left="2160"/>
      <w:contextualSpacing/>
    </w:pPr>
  </w:style>
  <w:style w:type="paragraph" w:styleId="ListContinue2">
    <w:name w:val="List Continue 2"/>
    <w:basedOn w:val="Normal"/>
    <w:uiPriority w:val="99"/>
    <w:unhideWhenUsed/>
    <w:rsid w:val="00ED0542"/>
    <w:pPr>
      <w:spacing w:after="120"/>
      <w:ind w:left="720"/>
      <w:contextualSpacing/>
    </w:pPr>
  </w:style>
  <w:style w:type="paragraph" w:styleId="ListContinue">
    <w:name w:val="List Continue"/>
    <w:basedOn w:val="Normal"/>
    <w:uiPriority w:val="99"/>
    <w:unhideWhenUsed/>
    <w:rsid w:val="00ED0542"/>
    <w:pPr>
      <w:spacing w:after="120"/>
      <w:ind w:left="360"/>
      <w:contextualSpacing/>
    </w:pPr>
  </w:style>
  <w:style w:type="paragraph" w:styleId="ListContinue3">
    <w:name w:val="List Continue 3"/>
    <w:basedOn w:val="Normal"/>
    <w:uiPriority w:val="99"/>
    <w:unhideWhenUsed/>
    <w:rsid w:val="00ED0542"/>
    <w:pPr>
      <w:spacing w:after="120"/>
      <w:ind w:left="1080"/>
      <w:contextualSpacing/>
    </w:pPr>
  </w:style>
  <w:style w:type="paragraph" w:styleId="ListNumber4">
    <w:name w:val="List Number 4"/>
    <w:basedOn w:val="Normal"/>
    <w:uiPriority w:val="99"/>
    <w:unhideWhenUsed/>
    <w:rsid w:val="00E31DF9"/>
    <w:pPr>
      <w:numPr>
        <w:numId w:val="7"/>
      </w:numPr>
      <w:contextualSpacing/>
    </w:pPr>
  </w:style>
  <w:style w:type="paragraph" w:styleId="ListNumber5">
    <w:name w:val="List Number 5"/>
    <w:basedOn w:val="Normal"/>
    <w:uiPriority w:val="99"/>
    <w:unhideWhenUsed/>
    <w:rsid w:val="00E31DF9"/>
    <w:pPr>
      <w:numPr>
        <w:numId w:val="8"/>
      </w:numPr>
      <w:contextualSpacing/>
    </w:pPr>
  </w:style>
  <w:style w:type="paragraph" w:styleId="ListNumber3">
    <w:name w:val="List Number 3"/>
    <w:basedOn w:val="Normal"/>
    <w:uiPriority w:val="99"/>
    <w:unhideWhenUsed/>
    <w:rsid w:val="00E31DF9"/>
    <w:pPr>
      <w:numPr>
        <w:numId w:val="6"/>
      </w:numPr>
      <w:contextualSpacing/>
    </w:pPr>
  </w:style>
  <w:style w:type="paragraph" w:styleId="ListNumber2">
    <w:name w:val="List Number 2"/>
    <w:basedOn w:val="Normal"/>
    <w:autoRedefine/>
    <w:uiPriority w:val="99"/>
    <w:unhideWhenUsed/>
    <w:qFormat/>
    <w:rsid w:val="00E90F97"/>
    <w:pPr>
      <w:numPr>
        <w:numId w:val="5"/>
      </w:numPr>
      <w:contextualSpacing/>
    </w:pPr>
  </w:style>
  <w:style w:type="character" w:styleId="LineNumber">
    <w:name w:val="line number"/>
    <w:basedOn w:val="DefaultParagraphFont"/>
    <w:uiPriority w:val="99"/>
    <w:unhideWhenUsed/>
    <w:rsid w:val="00E31DF9"/>
  </w:style>
  <w:style w:type="paragraph" w:styleId="List4">
    <w:name w:val="List 4"/>
    <w:basedOn w:val="Normal"/>
    <w:uiPriority w:val="99"/>
    <w:unhideWhenUsed/>
    <w:rsid w:val="00E90F97"/>
    <w:pPr>
      <w:ind w:left="1440" w:hanging="360"/>
      <w:contextualSpacing/>
    </w:pPr>
  </w:style>
  <w:style w:type="numbering" w:customStyle="1" w:styleId="Style1">
    <w:name w:val="Style1"/>
    <w:uiPriority w:val="99"/>
    <w:rsid w:val="00FA1E41"/>
    <w:pPr>
      <w:numPr>
        <w:numId w:val="9"/>
      </w:numPr>
    </w:pPr>
  </w:style>
  <w:style w:type="numbering" w:customStyle="1" w:styleId="Style2">
    <w:name w:val="Style2"/>
    <w:uiPriority w:val="99"/>
    <w:rsid w:val="00626A1A"/>
    <w:pPr>
      <w:numPr>
        <w:numId w:val="11"/>
      </w:numPr>
    </w:pPr>
  </w:style>
  <w:style w:type="numbering" w:customStyle="1" w:styleId="Style3">
    <w:name w:val="Style3"/>
    <w:uiPriority w:val="99"/>
    <w:rsid w:val="00847AAD"/>
    <w:pPr>
      <w:numPr>
        <w:numId w:val="12"/>
      </w:numPr>
    </w:pPr>
  </w:style>
  <w:style w:type="paragraph" w:styleId="BodyText3">
    <w:name w:val="Body Text 3"/>
    <w:basedOn w:val="Normal"/>
    <w:link w:val="BodyText3Char"/>
    <w:autoRedefine/>
    <w:uiPriority w:val="99"/>
    <w:semiHidden/>
    <w:unhideWhenUsed/>
    <w:qFormat/>
    <w:rsid w:val="00B05A0C"/>
    <w:pPr>
      <w:spacing w:after="120"/>
      <w:ind w:left="360"/>
    </w:pPr>
    <w:rPr>
      <w:szCs w:val="16"/>
    </w:rPr>
  </w:style>
  <w:style w:type="character" w:customStyle="1" w:styleId="BodyText3Char">
    <w:name w:val="Body Text 3 Char"/>
    <w:basedOn w:val="DefaultParagraphFont"/>
    <w:link w:val="BodyText3"/>
    <w:uiPriority w:val="99"/>
    <w:semiHidden/>
    <w:rsid w:val="00B05A0C"/>
    <w:rPr>
      <w:rFonts w:ascii="Arial" w:hAnsi="Arial"/>
      <w:color w:val="000000"/>
      <w:szCs w:val="16"/>
    </w:rPr>
  </w:style>
  <w:style w:type="paragraph" w:styleId="BlockText">
    <w:name w:val="Block Text"/>
    <w:basedOn w:val="Normal"/>
    <w:autoRedefine/>
    <w:uiPriority w:val="99"/>
    <w:unhideWhenUsed/>
    <w:qFormat/>
    <w:rsid w:val="003101F4"/>
    <w:pPr>
      <w:ind w:left="360"/>
    </w:pPr>
  </w:style>
  <w:style w:type="paragraph" w:styleId="Quote">
    <w:name w:val="Quote"/>
    <w:basedOn w:val="Normal"/>
    <w:next w:val="Normal"/>
    <w:link w:val="QuoteChar"/>
    <w:autoRedefine/>
    <w:uiPriority w:val="29"/>
    <w:qFormat/>
    <w:rsid w:val="00455CC3"/>
    <w:pPr>
      <w:spacing w:before="60" w:after="60"/>
    </w:pPr>
    <w:rPr>
      <w:iCs/>
    </w:rPr>
  </w:style>
  <w:style w:type="character" w:customStyle="1" w:styleId="QuoteChar">
    <w:name w:val="Quote Char"/>
    <w:basedOn w:val="DefaultParagraphFont"/>
    <w:link w:val="Quote"/>
    <w:uiPriority w:val="29"/>
    <w:rsid w:val="00455CC3"/>
    <w:rPr>
      <w:rFonts w:ascii="Arial" w:hAnsi="Arial"/>
      <w:iCs/>
      <w:color w:val="000000"/>
    </w:rPr>
  </w:style>
  <w:style w:type="character" w:customStyle="1" w:styleId="Heading7Char">
    <w:name w:val="Heading 7 Char"/>
    <w:basedOn w:val="DefaultParagraphFont"/>
    <w:link w:val="Heading7"/>
    <w:uiPriority w:val="9"/>
    <w:semiHidden/>
    <w:rsid w:val="007C1000"/>
    <w:rPr>
      <w:rFonts w:ascii="Calibri" w:eastAsia="Times New Roman" w:hAnsi="Calibri" w:cs="Times New Roman"/>
      <w:color w:val="000000"/>
      <w:sz w:val="24"/>
      <w:szCs w:val="24"/>
    </w:rPr>
  </w:style>
  <w:style w:type="character" w:customStyle="1" w:styleId="BodyTextIndentChar">
    <w:name w:val="Body Text Indent Char"/>
    <w:basedOn w:val="DefaultParagraphFont"/>
    <w:link w:val="BodyTextIndent"/>
    <w:uiPriority w:val="99"/>
    <w:rsid w:val="00063508"/>
    <w:rPr>
      <w:rFonts w:ascii="Arial" w:hAnsi="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8.png"/><Relationship Id="rId107" Type="http://schemas.openxmlformats.org/officeDocument/2006/relationships/image" Target="media/image9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hyperlink" Target="https://corefp.ok.gov/psp/mrfsi/SUPPLIER/ERP/?cmd=logout" TargetMode="External"/><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png"/><Relationship Id="rId118" Type="http://schemas.openxmlformats.org/officeDocument/2006/relationships/image" Target="media/image109.png"/><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0.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FFF692\~652998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157BD-3D28-4F42-A461-1940449D6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~6529981.dot</Template>
  <TotalTime>0</TotalTime>
  <Pages>59</Pages>
  <Words>4619</Words>
  <Characters>26333</Characters>
  <Application>Microsoft Office Word</Application>
  <DocSecurity>4</DocSecurity>
  <Lines>219</Lines>
  <Paragraphs>61</Paragraphs>
  <ScaleCrop>false</ScaleCrop>
  <HeadingPairs>
    <vt:vector size="2" baseType="variant">
      <vt:variant>
        <vt:lpstr>Title</vt:lpstr>
      </vt:variant>
      <vt:variant>
        <vt:i4>1</vt:i4>
      </vt:variant>
    </vt:vector>
  </HeadingPairs>
  <TitlesOfParts>
    <vt:vector size="1" baseType="lpstr">
      <vt:lpstr>COR251 Strategic Sourcing – Electronic Solicitations</vt:lpstr>
    </vt:vector>
  </TitlesOfParts>
  <Manager>Ronney Maxwell</Manager>
  <Company/>
  <LinksUpToDate>false</LinksUpToDate>
  <CharactersWithSpaces>30891</CharactersWithSpaces>
  <SharedDoc>false</SharedDoc>
  <HLinks>
    <vt:vector size="72" baseType="variant">
      <vt:variant>
        <vt:i4>524288</vt:i4>
      </vt:variant>
      <vt:variant>
        <vt:i4>69</vt:i4>
      </vt:variant>
      <vt:variant>
        <vt:i4>0</vt:i4>
      </vt:variant>
      <vt:variant>
        <vt:i4>5</vt:i4>
      </vt:variant>
      <vt:variant>
        <vt:lpwstr>https://corefp.ok.gov/psp/mrfsi/SUPPLIER/ERP/?cmd=logout</vt:lpwstr>
      </vt:variant>
      <vt:variant>
        <vt:lpwstr/>
      </vt:variant>
      <vt:variant>
        <vt:i4>1114167</vt:i4>
      </vt:variant>
      <vt:variant>
        <vt:i4>62</vt:i4>
      </vt:variant>
      <vt:variant>
        <vt:i4>0</vt:i4>
      </vt:variant>
      <vt:variant>
        <vt:i4>5</vt:i4>
      </vt:variant>
      <vt:variant>
        <vt:lpwstr/>
      </vt:variant>
      <vt:variant>
        <vt:lpwstr>_Toc310523613</vt:lpwstr>
      </vt:variant>
      <vt:variant>
        <vt:i4>1114167</vt:i4>
      </vt:variant>
      <vt:variant>
        <vt:i4>56</vt:i4>
      </vt:variant>
      <vt:variant>
        <vt:i4>0</vt:i4>
      </vt:variant>
      <vt:variant>
        <vt:i4>5</vt:i4>
      </vt:variant>
      <vt:variant>
        <vt:lpwstr/>
      </vt:variant>
      <vt:variant>
        <vt:lpwstr>_Toc310523612</vt:lpwstr>
      </vt:variant>
      <vt:variant>
        <vt:i4>1114167</vt:i4>
      </vt:variant>
      <vt:variant>
        <vt:i4>50</vt:i4>
      </vt:variant>
      <vt:variant>
        <vt:i4>0</vt:i4>
      </vt:variant>
      <vt:variant>
        <vt:i4>5</vt:i4>
      </vt:variant>
      <vt:variant>
        <vt:lpwstr/>
      </vt:variant>
      <vt:variant>
        <vt:lpwstr>_Toc310523611</vt:lpwstr>
      </vt:variant>
      <vt:variant>
        <vt:i4>1114167</vt:i4>
      </vt:variant>
      <vt:variant>
        <vt:i4>44</vt:i4>
      </vt:variant>
      <vt:variant>
        <vt:i4>0</vt:i4>
      </vt:variant>
      <vt:variant>
        <vt:i4>5</vt:i4>
      </vt:variant>
      <vt:variant>
        <vt:lpwstr/>
      </vt:variant>
      <vt:variant>
        <vt:lpwstr>_Toc310523610</vt:lpwstr>
      </vt:variant>
      <vt:variant>
        <vt:i4>1048631</vt:i4>
      </vt:variant>
      <vt:variant>
        <vt:i4>38</vt:i4>
      </vt:variant>
      <vt:variant>
        <vt:i4>0</vt:i4>
      </vt:variant>
      <vt:variant>
        <vt:i4>5</vt:i4>
      </vt:variant>
      <vt:variant>
        <vt:lpwstr/>
      </vt:variant>
      <vt:variant>
        <vt:lpwstr>_Toc310523609</vt:lpwstr>
      </vt:variant>
      <vt:variant>
        <vt:i4>1048631</vt:i4>
      </vt:variant>
      <vt:variant>
        <vt:i4>32</vt:i4>
      </vt:variant>
      <vt:variant>
        <vt:i4>0</vt:i4>
      </vt:variant>
      <vt:variant>
        <vt:i4>5</vt:i4>
      </vt:variant>
      <vt:variant>
        <vt:lpwstr/>
      </vt:variant>
      <vt:variant>
        <vt:lpwstr>_Toc310523608</vt:lpwstr>
      </vt:variant>
      <vt:variant>
        <vt:i4>1048631</vt:i4>
      </vt:variant>
      <vt:variant>
        <vt:i4>26</vt:i4>
      </vt:variant>
      <vt:variant>
        <vt:i4>0</vt:i4>
      </vt:variant>
      <vt:variant>
        <vt:i4>5</vt:i4>
      </vt:variant>
      <vt:variant>
        <vt:lpwstr/>
      </vt:variant>
      <vt:variant>
        <vt:lpwstr>_Toc310523607</vt:lpwstr>
      </vt:variant>
      <vt:variant>
        <vt:i4>1048631</vt:i4>
      </vt:variant>
      <vt:variant>
        <vt:i4>20</vt:i4>
      </vt:variant>
      <vt:variant>
        <vt:i4>0</vt:i4>
      </vt:variant>
      <vt:variant>
        <vt:i4>5</vt:i4>
      </vt:variant>
      <vt:variant>
        <vt:lpwstr/>
      </vt:variant>
      <vt:variant>
        <vt:lpwstr>_Toc310523606</vt:lpwstr>
      </vt:variant>
      <vt:variant>
        <vt:i4>1048631</vt:i4>
      </vt:variant>
      <vt:variant>
        <vt:i4>14</vt:i4>
      </vt:variant>
      <vt:variant>
        <vt:i4>0</vt:i4>
      </vt:variant>
      <vt:variant>
        <vt:i4>5</vt:i4>
      </vt:variant>
      <vt:variant>
        <vt:lpwstr/>
      </vt:variant>
      <vt:variant>
        <vt:lpwstr>_Toc310523605</vt:lpwstr>
      </vt:variant>
      <vt:variant>
        <vt:i4>1048631</vt:i4>
      </vt:variant>
      <vt:variant>
        <vt:i4>8</vt:i4>
      </vt:variant>
      <vt:variant>
        <vt:i4>0</vt:i4>
      </vt:variant>
      <vt:variant>
        <vt:i4>5</vt:i4>
      </vt:variant>
      <vt:variant>
        <vt:lpwstr/>
      </vt:variant>
      <vt:variant>
        <vt:lpwstr>_Toc310523604</vt:lpwstr>
      </vt:variant>
      <vt:variant>
        <vt:i4>1048631</vt:i4>
      </vt:variant>
      <vt:variant>
        <vt:i4>2</vt:i4>
      </vt:variant>
      <vt:variant>
        <vt:i4>0</vt:i4>
      </vt:variant>
      <vt:variant>
        <vt:i4>5</vt:i4>
      </vt:variant>
      <vt:variant>
        <vt:lpwstr/>
      </vt:variant>
      <vt:variant>
        <vt:lpwstr>_Toc310523603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COR251 Strategic Sourcing – Electronic Solicitations</dc:title>
  <dc:subject>A manual detailing steps in strategic sourcing with electronic solicitations used by the State of Oklahoma.</dc:subject>
  <dc:creator>Jeanie Robards</dc:creator>
  <cp:keywords>Oklahoma, State of Oklahoma, CORE, peoplesoft, training manual, cor osf, office of state finance</cp:keywords>
  <cp:lastModifiedBy>Jake Lowrey</cp:lastModifiedBy>
  <cp:revision>2</cp:revision>
  <dcterms:created xsi:type="dcterms:W3CDTF">2020-12-10T19:18:00Z</dcterms:created>
  <dcterms:modified xsi:type="dcterms:W3CDTF">2020-12-10T19:18:00Z</dcterms:modified>
  <cp:category>CORE Manual</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