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2431"/>
        <w:tblW w:w="10950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02"/>
        <w:gridCol w:w="898"/>
        <w:gridCol w:w="3583"/>
        <w:gridCol w:w="992"/>
        <w:gridCol w:w="4475"/>
      </w:tblGrid>
      <w:tr w:rsidR="00A6037D" w14:paraId="0DC54485" w14:textId="77777777" w:rsidTr="004B648E">
        <w:trPr>
          <w:trHeight w:val="347"/>
        </w:trPr>
        <w:tc>
          <w:tcPr>
            <w:tcW w:w="1900" w:type="dxa"/>
            <w:gridSpan w:val="2"/>
            <w:vAlign w:val="center"/>
          </w:tcPr>
          <w:p w14:paraId="05F1B47E" w14:textId="77777777" w:rsidR="00A6037D" w:rsidRPr="00A6037D" w:rsidRDefault="00A6037D" w:rsidP="0019086B">
            <w:pPr>
              <w:rPr>
                <w:rFonts w:cstheme="minorHAnsi"/>
                <w:sz w:val="28"/>
                <w:szCs w:val="28"/>
              </w:rPr>
            </w:pPr>
            <w:r w:rsidRPr="00A6037D">
              <w:rPr>
                <w:rFonts w:cstheme="minorHAnsi"/>
                <w:sz w:val="28"/>
                <w:szCs w:val="28"/>
              </w:rPr>
              <w:t>My name is</w:t>
            </w:r>
          </w:p>
        </w:tc>
        <w:sdt>
          <w:sdtPr>
            <w:rPr>
              <w:rFonts w:cstheme="minorHAnsi"/>
              <w:sz w:val="40"/>
              <w:szCs w:val="40"/>
            </w:rPr>
            <w:id w:val="-903980721"/>
            <w:placeholder>
              <w:docPart w:val="95CE9C4CE3414BD298FB63240CEBAC82"/>
            </w:placeholder>
            <w:showingPlcHdr/>
            <w:text/>
          </w:sdtPr>
          <w:sdtEndPr/>
          <w:sdtContent>
            <w:tc>
              <w:tcPr>
                <w:tcW w:w="9050" w:type="dxa"/>
                <w:gridSpan w:val="3"/>
                <w:vAlign w:val="center"/>
              </w:tcPr>
              <w:p w14:paraId="24A5F56E" w14:textId="77777777" w:rsidR="00A6037D" w:rsidRPr="0019086B" w:rsidRDefault="00181864" w:rsidP="0019086B">
                <w:pPr>
                  <w:rPr>
                    <w:rFonts w:cstheme="minorHAnsi"/>
                    <w:sz w:val="40"/>
                    <w:szCs w:val="40"/>
                  </w:rPr>
                </w:pPr>
                <w:r w:rsidRPr="0019086B">
                  <w:rPr>
                    <w:rStyle w:val="PlaceholderText"/>
                    <w:rFonts w:cstheme="minorHAnsi"/>
                    <w:b/>
                    <w:bCs/>
                    <w:sz w:val="40"/>
                    <w:szCs w:val="40"/>
                  </w:rPr>
                  <w:t>Click</w:t>
                </w:r>
                <w:r w:rsidRPr="0019086B">
                  <w:rPr>
                    <w:rStyle w:val="PlaceholderText"/>
                    <w:rFonts w:cstheme="minorHAnsi"/>
                    <w:sz w:val="40"/>
                    <w:szCs w:val="40"/>
                  </w:rPr>
                  <w:t xml:space="preserve"> or tap here to enter text.</w:t>
                </w:r>
              </w:p>
            </w:tc>
          </w:sdtContent>
        </w:sdt>
      </w:tr>
      <w:tr w:rsidR="00A6037D" w14:paraId="65B1EAEB" w14:textId="77777777" w:rsidTr="004B648E">
        <w:trPr>
          <w:trHeight w:val="3263"/>
        </w:trPr>
        <w:tc>
          <w:tcPr>
            <w:tcW w:w="10950" w:type="dxa"/>
            <w:gridSpan w:val="5"/>
            <w:vAlign w:val="center"/>
          </w:tcPr>
          <w:p w14:paraId="63E267B3" w14:textId="77777777" w:rsidR="00A6037D" w:rsidRPr="00A6037D" w:rsidRDefault="00A6037D" w:rsidP="0019086B">
            <w:p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 xml:space="preserve">I am an employment counselor with the Oklahoma Department of Rehabilitation Services’ </w:t>
            </w:r>
            <w:r w:rsidR="004B648E">
              <w:rPr>
                <w:sz w:val="28"/>
                <w:szCs w:val="28"/>
              </w:rPr>
              <w:t>Services for the Blind and Visually Impaired</w:t>
            </w:r>
            <w:r w:rsidRPr="00A6037D">
              <w:rPr>
                <w:sz w:val="28"/>
                <w:szCs w:val="28"/>
              </w:rPr>
              <w:t xml:space="preserve"> Division, and I assist Oklahomans with disabilities in pursuing lives of independence and work.</w:t>
            </w:r>
          </w:p>
          <w:p w14:paraId="7FB11F81" w14:textId="77777777" w:rsidR="00A6037D" w:rsidRPr="00A6037D" w:rsidRDefault="00A6037D" w:rsidP="0019086B">
            <w:pPr>
              <w:rPr>
                <w:b/>
                <w:bCs/>
                <w:sz w:val="28"/>
                <w:szCs w:val="28"/>
              </w:rPr>
            </w:pPr>
            <w:r w:rsidRPr="00A6037D">
              <w:rPr>
                <w:b/>
                <w:bCs/>
                <w:sz w:val="28"/>
                <w:szCs w:val="28"/>
              </w:rPr>
              <w:t>Services offered to assist people in job placement:</w:t>
            </w:r>
          </w:p>
          <w:p w14:paraId="4912A421" w14:textId="77777777" w:rsidR="00A6037D" w:rsidRPr="00A6037D" w:rsidRDefault="00A6037D" w:rsidP="0019086B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>Counseling</w:t>
            </w:r>
          </w:p>
          <w:p w14:paraId="6B2F6106" w14:textId="77777777" w:rsidR="00A6037D" w:rsidRPr="00A6037D" w:rsidRDefault="00A6037D" w:rsidP="0019086B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>Job placement</w:t>
            </w:r>
          </w:p>
          <w:p w14:paraId="13AA179F" w14:textId="77777777" w:rsidR="00A6037D" w:rsidRPr="00A6037D" w:rsidRDefault="00A6037D" w:rsidP="0019086B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>Vocational training</w:t>
            </w:r>
          </w:p>
          <w:p w14:paraId="7F58ECB9" w14:textId="77777777" w:rsidR="00A6037D" w:rsidRPr="00A6037D" w:rsidRDefault="00A6037D" w:rsidP="0019086B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>Physical restoration</w:t>
            </w:r>
          </w:p>
          <w:p w14:paraId="117E7DBB" w14:textId="77777777" w:rsidR="00A6037D" w:rsidRPr="00A6037D" w:rsidRDefault="00A6037D" w:rsidP="0019086B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>Job retention and workplace accommodations</w:t>
            </w:r>
          </w:p>
          <w:p w14:paraId="3CAA209D" w14:textId="77777777" w:rsidR="00A6037D" w:rsidRPr="00A6037D" w:rsidRDefault="00A6037D" w:rsidP="0019086B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 w:rsidRPr="00A6037D">
              <w:rPr>
                <w:sz w:val="28"/>
                <w:szCs w:val="28"/>
              </w:rPr>
              <w:t>Supportive environment</w:t>
            </w:r>
          </w:p>
        </w:tc>
      </w:tr>
      <w:tr w:rsidR="00A6037D" w14:paraId="559E7490" w14:textId="77777777" w:rsidTr="004B648E">
        <w:trPr>
          <w:trHeight w:val="293"/>
        </w:trPr>
        <w:tc>
          <w:tcPr>
            <w:tcW w:w="1900" w:type="dxa"/>
            <w:gridSpan w:val="2"/>
            <w:vAlign w:val="center"/>
          </w:tcPr>
          <w:p w14:paraId="758E28F0" w14:textId="77777777" w:rsidR="00A6037D" w:rsidRPr="00A6037D" w:rsidRDefault="00A6037D" w:rsidP="0019086B">
            <w:pPr>
              <w:tabs>
                <w:tab w:val="left" w:pos="3435"/>
              </w:tabs>
              <w:rPr>
                <w:b/>
                <w:bCs/>
                <w:sz w:val="28"/>
                <w:szCs w:val="28"/>
              </w:rPr>
            </w:pPr>
            <w:r w:rsidRPr="00A6037D">
              <w:rPr>
                <w:b/>
                <w:bCs/>
                <w:sz w:val="28"/>
                <w:szCs w:val="28"/>
              </w:rPr>
              <w:t>Areas served:</w:t>
            </w:r>
          </w:p>
        </w:tc>
        <w:sdt>
          <w:sdtPr>
            <w:rPr>
              <w:rFonts w:ascii="Verdana" w:hAnsi="Verdana"/>
              <w:sz w:val="40"/>
              <w:szCs w:val="40"/>
            </w:rPr>
            <w:id w:val="1921748874"/>
            <w:placeholder>
              <w:docPart w:val="78D552C946124F95B97CE60A0767DC7A"/>
            </w:placeholder>
            <w:showingPlcHdr/>
            <w:text/>
          </w:sdtPr>
          <w:sdtEndPr/>
          <w:sdtContent>
            <w:tc>
              <w:tcPr>
                <w:tcW w:w="9050" w:type="dxa"/>
                <w:gridSpan w:val="3"/>
                <w:vAlign w:val="center"/>
              </w:tcPr>
              <w:p w14:paraId="69C56AC8" w14:textId="77777777" w:rsidR="00A6037D" w:rsidRDefault="00181864" w:rsidP="0019086B">
                <w:pPr>
                  <w:rPr>
                    <w:rFonts w:ascii="Verdana" w:hAnsi="Verdana"/>
                    <w:sz w:val="40"/>
                    <w:szCs w:val="40"/>
                  </w:rPr>
                </w:pPr>
                <w:r w:rsidRPr="00C72F8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6037D" w14:paraId="5700B0CB" w14:textId="77777777" w:rsidTr="004B648E">
        <w:trPr>
          <w:trHeight w:val="88"/>
        </w:trPr>
        <w:tc>
          <w:tcPr>
            <w:tcW w:w="10950" w:type="dxa"/>
            <w:gridSpan w:val="5"/>
            <w:vAlign w:val="center"/>
          </w:tcPr>
          <w:p w14:paraId="3AEAA675" w14:textId="77777777" w:rsidR="00A6037D" w:rsidRPr="00A6037D" w:rsidRDefault="00A6037D" w:rsidP="0019086B">
            <w:pPr>
              <w:rPr>
                <w:rFonts w:ascii="Verdana" w:hAnsi="Verdana"/>
                <w:sz w:val="28"/>
                <w:szCs w:val="28"/>
              </w:rPr>
            </w:pPr>
            <w:r w:rsidRPr="00A6037D">
              <w:rPr>
                <w:b/>
                <w:bCs/>
                <w:sz w:val="28"/>
                <w:szCs w:val="28"/>
              </w:rPr>
              <w:t>Contact information:</w:t>
            </w:r>
          </w:p>
        </w:tc>
      </w:tr>
      <w:tr w:rsidR="00A6037D" w14:paraId="06DE7551" w14:textId="77777777" w:rsidTr="004B648E">
        <w:trPr>
          <w:trHeight w:val="86"/>
        </w:trPr>
        <w:sdt>
          <w:sdtPr>
            <w:rPr>
              <w:rFonts w:cstheme="minorHAnsi"/>
              <w:sz w:val="40"/>
              <w:szCs w:val="40"/>
            </w:rPr>
            <w:id w:val="1919519625"/>
            <w:placeholder>
              <w:docPart w:val="A138D7F94DE54ED5ADDDD75FF62CFD2B"/>
            </w:placeholder>
            <w:showingPlcHdr/>
            <w:text/>
          </w:sdtPr>
          <w:sdtEndPr/>
          <w:sdtContent>
            <w:tc>
              <w:tcPr>
                <w:tcW w:w="10950" w:type="dxa"/>
                <w:gridSpan w:val="5"/>
                <w:vAlign w:val="center"/>
              </w:tcPr>
              <w:p w14:paraId="508B30DD" w14:textId="77777777" w:rsidR="00A6037D" w:rsidRPr="0019086B" w:rsidRDefault="00181864" w:rsidP="0019086B">
                <w:pPr>
                  <w:rPr>
                    <w:rFonts w:cstheme="minorHAnsi"/>
                    <w:sz w:val="40"/>
                    <w:szCs w:val="40"/>
                  </w:rPr>
                </w:pPr>
                <w:r w:rsidRPr="0019086B">
                  <w:rPr>
                    <w:rStyle w:val="PlaceholderText"/>
                    <w:rFonts w:cstheme="minorHAnsi"/>
                    <w:sz w:val="40"/>
                    <w:szCs w:val="40"/>
                  </w:rPr>
                  <w:t>Click or tap here to enter text.</w:t>
                </w:r>
              </w:p>
            </w:tc>
          </w:sdtContent>
        </w:sdt>
      </w:tr>
      <w:tr w:rsidR="00A6037D" w14:paraId="0D9CBAC2" w14:textId="77777777" w:rsidTr="004B648E">
        <w:trPr>
          <w:trHeight w:val="86"/>
        </w:trPr>
        <w:sdt>
          <w:sdtPr>
            <w:rPr>
              <w:rFonts w:ascii="Calibri" w:hAnsi="Calibri" w:cs="Calibri"/>
              <w:sz w:val="40"/>
              <w:szCs w:val="40"/>
            </w:rPr>
            <w:id w:val="-1839523406"/>
            <w:placeholder>
              <w:docPart w:val="906D1CB960914B6C8226889F248473A8"/>
            </w:placeholder>
            <w:showingPlcHdr/>
            <w:text/>
          </w:sdtPr>
          <w:sdtEndPr/>
          <w:sdtContent>
            <w:tc>
              <w:tcPr>
                <w:tcW w:w="10950" w:type="dxa"/>
                <w:gridSpan w:val="5"/>
                <w:vAlign w:val="center"/>
              </w:tcPr>
              <w:p w14:paraId="1F474E8A" w14:textId="77777777" w:rsidR="00A6037D" w:rsidRPr="0019086B" w:rsidRDefault="00181864" w:rsidP="0019086B">
                <w:pPr>
                  <w:rPr>
                    <w:rFonts w:ascii="Calibri" w:hAnsi="Calibri" w:cs="Calibri"/>
                    <w:sz w:val="40"/>
                    <w:szCs w:val="40"/>
                  </w:rPr>
                </w:pPr>
                <w:r w:rsidRPr="0019086B">
                  <w:rPr>
                    <w:rStyle w:val="PlaceholderText"/>
                    <w:rFonts w:ascii="Calibri" w:hAnsi="Calibri" w:cs="Calibri"/>
                    <w:sz w:val="40"/>
                    <w:szCs w:val="40"/>
                  </w:rPr>
                  <w:t>Click or tap here to enter text.</w:t>
                </w:r>
              </w:p>
            </w:tc>
          </w:sdtContent>
        </w:sdt>
      </w:tr>
      <w:tr w:rsidR="00A6037D" w14:paraId="5A6041C4" w14:textId="77777777" w:rsidTr="004B648E">
        <w:trPr>
          <w:trHeight w:val="86"/>
        </w:trPr>
        <w:sdt>
          <w:sdtPr>
            <w:rPr>
              <w:rFonts w:cstheme="minorHAnsi"/>
              <w:sz w:val="40"/>
              <w:szCs w:val="40"/>
            </w:rPr>
            <w:id w:val="-695011277"/>
            <w:placeholder>
              <w:docPart w:val="86AA8E19F28F469796C582E33EB9BB93"/>
            </w:placeholder>
            <w:showingPlcHdr/>
            <w:text/>
          </w:sdtPr>
          <w:sdtEndPr/>
          <w:sdtContent>
            <w:tc>
              <w:tcPr>
                <w:tcW w:w="10950" w:type="dxa"/>
                <w:gridSpan w:val="5"/>
                <w:vAlign w:val="center"/>
              </w:tcPr>
              <w:p w14:paraId="50B567E9" w14:textId="77777777" w:rsidR="00A6037D" w:rsidRPr="0019086B" w:rsidRDefault="00181864" w:rsidP="0019086B">
                <w:pPr>
                  <w:rPr>
                    <w:rFonts w:cstheme="minorHAnsi"/>
                    <w:sz w:val="40"/>
                    <w:szCs w:val="40"/>
                  </w:rPr>
                </w:pPr>
                <w:r w:rsidRPr="0019086B">
                  <w:rPr>
                    <w:rStyle w:val="PlaceholderText"/>
                    <w:rFonts w:cstheme="minorHAnsi"/>
                    <w:sz w:val="40"/>
                    <w:szCs w:val="40"/>
                  </w:rPr>
                  <w:t>Click or tap here to enter text.</w:t>
                </w:r>
              </w:p>
            </w:tc>
          </w:sdtContent>
        </w:sdt>
      </w:tr>
      <w:tr w:rsidR="00A6037D" w14:paraId="43094E8E" w14:textId="77777777" w:rsidTr="004B648E">
        <w:trPr>
          <w:trHeight w:val="86"/>
        </w:trPr>
        <w:sdt>
          <w:sdtPr>
            <w:rPr>
              <w:rFonts w:cstheme="minorHAnsi"/>
              <w:sz w:val="40"/>
              <w:szCs w:val="40"/>
            </w:rPr>
            <w:id w:val="-506444024"/>
            <w:placeholder>
              <w:docPart w:val="E9F078B0083741179A055D51A8A91678"/>
            </w:placeholder>
            <w:showingPlcHdr/>
            <w:text/>
          </w:sdtPr>
          <w:sdtEndPr/>
          <w:sdtContent>
            <w:tc>
              <w:tcPr>
                <w:tcW w:w="10950" w:type="dxa"/>
                <w:gridSpan w:val="5"/>
                <w:vAlign w:val="center"/>
              </w:tcPr>
              <w:p w14:paraId="39C7DA2A" w14:textId="77777777" w:rsidR="00A6037D" w:rsidRPr="0019086B" w:rsidRDefault="00181864" w:rsidP="0019086B">
                <w:pPr>
                  <w:rPr>
                    <w:rFonts w:cstheme="minorHAnsi"/>
                    <w:sz w:val="40"/>
                    <w:szCs w:val="40"/>
                  </w:rPr>
                </w:pPr>
                <w:r w:rsidRPr="0019086B">
                  <w:rPr>
                    <w:rStyle w:val="PlaceholderText"/>
                    <w:rFonts w:cstheme="minorHAnsi"/>
                    <w:sz w:val="40"/>
                    <w:szCs w:val="40"/>
                  </w:rPr>
                  <w:t>Click or tap here to enter text.</w:t>
                </w:r>
              </w:p>
            </w:tc>
          </w:sdtContent>
        </w:sdt>
      </w:tr>
      <w:tr w:rsidR="00A6037D" w14:paraId="176C27E5" w14:textId="77777777" w:rsidTr="004B648E">
        <w:trPr>
          <w:trHeight w:val="86"/>
        </w:trPr>
        <w:tc>
          <w:tcPr>
            <w:tcW w:w="1002" w:type="dxa"/>
            <w:vAlign w:val="center"/>
          </w:tcPr>
          <w:p w14:paraId="57177A7F" w14:textId="77777777" w:rsidR="00A6037D" w:rsidRPr="00A6037D" w:rsidRDefault="00A6037D" w:rsidP="0019086B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A6037D">
              <w:rPr>
                <w:rFonts w:cstheme="minorHAnsi"/>
                <w:b/>
                <w:bCs/>
                <w:sz w:val="28"/>
                <w:szCs w:val="28"/>
              </w:rPr>
              <w:t>Office:</w:t>
            </w:r>
          </w:p>
        </w:tc>
        <w:sdt>
          <w:sdtPr>
            <w:rPr>
              <w:rFonts w:cstheme="minorHAnsi"/>
              <w:sz w:val="28"/>
              <w:szCs w:val="28"/>
            </w:rPr>
            <w:id w:val="1131672478"/>
            <w:placeholder>
              <w:docPart w:val="2AD1F0051B4544068FA06F40A2FDFB8F"/>
            </w:placeholder>
            <w:showingPlcHdr/>
          </w:sdtPr>
          <w:sdtEndPr/>
          <w:sdtContent>
            <w:tc>
              <w:tcPr>
                <w:tcW w:w="4481" w:type="dxa"/>
                <w:gridSpan w:val="2"/>
                <w:vAlign w:val="center"/>
              </w:tcPr>
              <w:p w14:paraId="3AC33CF8" w14:textId="77777777" w:rsidR="00A6037D" w:rsidRPr="0019086B" w:rsidRDefault="0019086B" w:rsidP="0019086B">
                <w:pPr>
                  <w:rPr>
                    <w:rFonts w:cstheme="minorHAnsi"/>
                    <w:sz w:val="28"/>
                    <w:szCs w:val="28"/>
                  </w:rPr>
                </w:pPr>
                <w:r w:rsidRPr="0019086B">
                  <w:rPr>
                    <w:rStyle w:val="PlaceholderText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tc>
          <w:tcPr>
            <w:tcW w:w="992" w:type="dxa"/>
            <w:vAlign w:val="center"/>
          </w:tcPr>
          <w:p w14:paraId="6F06BFF8" w14:textId="77777777" w:rsidR="00A6037D" w:rsidRPr="00A6037D" w:rsidRDefault="00A6037D" w:rsidP="0019086B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A6037D">
              <w:rPr>
                <w:rFonts w:cstheme="minorHAnsi"/>
                <w:b/>
                <w:bCs/>
                <w:sz w:val="28"/>
                <w:szCs w:val="28"/>
              </w:rPr>
              <w:t>Fax:</w:t>
            </w:r>
          </w:p>
        </w:tc>
        <w:sdt>
          <w:sdtPr>
            <w:rPr>
              <w:rFonts w:cstheme="minorHAnsi"/>
              <w:sz w:val="28"/>
              <w:szCs w:val="28"/>
            </w:rPr>
            <w:id w:val="1027760930"/>
            <w:placeholder>
              <w:docPart w:val="40782E4EC08C45AF9238C20DA59E099E"/>
            </w:placeholder>
            <w:showingPlcHdr/>
          </w:sdtPr>
          <w:sdtEndPr/>
          <w:sdtContent>
            <w:tc>
              <w:tcPr>
                <w:tcW w:w="4475" w:type="dxa"/>
                <w:vAlign w:val="center"/>
              </w:tcPr>
              <w:p w14:paraId="70FF910A" w14:textId="77777777" w:rsidR="00A6037D" w:rsidRPr="0019086B" w:rsidRDefault="0019086B" w:rsidP="0019086B">
                <w:pPr>
                  <w:rPr>
                    <w:rFonts w:cstheme="minorHAnsi"/>
                    <w:sz w:val="28"/>
                    <w:szCs w:val="28"/>
                  </w:rPr>
                </w:pPr>
                <w:r w:rsidRPr="0019086B">
                  <w:rPr>
                    <w:rStyle w:val="PlaceholderText"/>
                    <w:rFonts w:cstheme="minorHAnsi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A6037D" w14:paraId="292636AB" w14:textId="77777777" w:rsidTr="004B648E">
        <w:trPr>
          <w:trHeight w:val="86"/>
        </w:trPr>
        <w:tc>
          <w:tcPr>
            <w:tcW w:w="1002" w:type="dxa"/>
            <w:vAlign w:val="center"/>
          </w:tcPr>
          <w:p w14:paraId="2B432807" w14:textId="77777777" w:rsidR="00A6037D" w:rsidRPr="00A6037D" w:rsidRDefault="00A6037D" w:rsidP="0019086B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A6037D">
              <w:rPr>
                <w:rFonts w:cstheme="minorHAnsi"/>
                <w:b/>
                <w:bCs/>
                <w:sz w:val="28"/>
                <w:szCs w:val="28"/>
              </w:rPr>
              <w:t>Cell:</w:t>
            </w:r>
          </w:p>
        </w:tc>
        <w:sdt>
          <w:sdtPr>
            <w:rPr>
              <w:rFonts w:cstheme="minorHAnsi"/>
              <w:sz w:val="28"/>
              <w:szCs w:val="28"/>
            </w:rPr>
            <w:id w:val="1957447487"/>
            <w:placeholder>
              <w:docPart w:val="E38D74DFD0D24B079CCAE80E71916489"/>
            </w:placeholder>
            <w:showingPlcHdr/>
          </w:sdtPr>
          <w:sdtEndPr/>
          <w:sdtContent>
            <w:tc>
              <w:tcPr>
                <w:tcW w:w="4481" w:type="dxa"/>
                <w:gridSpan w:val="2"/>
                <w:vAlign w:val="center"/>
              </w:tcPr>
              <w:p w14:paraId="4A6351FC" w14:textId="77777777" w:rsidR="00A6037D" w:rsidRPr="0019086B" w:rsidRDefault="0019086B" w:rsidP="0019086B">
                <w:pPr>
                  <w:rPr>
                    <w:rFonts w:cstheme="minorHAnsi"/>
                    <w:sz w:val="28"/>
                    <w:szCs w:val="28"/>
                  </w:rPr>
                </w:pPr>
                <w:r w:rsidRPr="0019086B">
                  <w:rPr>
                    <w:rStyle w:val="PlaceholderText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tc>
          <w:tcPr>
            <w:tcW w:w="992" w:type="dxa"/>
            <w:vAlign w:val="center"/>
          </w:tcPr>
          <w:p w14:paraId="5F4D0849" w14:textId="77777777" w:rsidR="00A6037D" w:rsidRPr="00A6037D" w:rsidRDefault="00A6037D" w:rsidP="0019086B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A6037D">
              <w:rPr>
                <w:rFonts w:cstheme="minorHAnsi"/>
                <w:b/>
                <w:bCs/>
                <w:sz w:val="28"/>
                <w:szCs w:val="28"/>
              </w:rPr>
              <w:t>Email:</w:t>
            </w:r>
          </w:p>
        </w:tc>
        <w:sdt>
          <w:sdtPr>
            <w:rPr>
              <w:rFonts w:cstheme="minorHAnsi"/>
              <w:sz w:val="28"/>
              <w:szCs w:val="28"/>
            </w:rPr>
            <w:id w:val="-258223916"/>
            <w:placeholder>
              <w:docPart w:val="8BD51CCF54C34986A2152C9D1814C0A4"/>
            </w:placeholder>
            <w:showingPlcHdr/>
          </w:sdtPr>
          <w:sdtEndPr/>
          <w:sdtContent>
            <w:tc>
              <w:tcPr>
                <w:tcW w:w="4475" w:type="dxa"/>
                <w:vAlign w:val="center"/>
              </w:tcPr>
              <w:p w14:paraId="2943CD42" w14:textId="77777777" w:rsidR="00A6037D" w:rsidRPr="0019086B" w:rsidRDefault="0019086B" w:rsidP="0019086B">
                <w:pPr>
                  <w:rPr>
                    <w:rFonts w:cstheme="minorHAnsi"/>
                    <w:sz w:val="28"/>
                    <w:szCs w:val="28"/>
                  </w:rPr>
                </w:pPr>
                <w:r w:rsidRPr="0019086B">
                  <w:rPr>
                    <w:rStyle w:val="PlaceholderText"/>
                    <w:rFonts w:cstheme="minorHAnsi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</w:tbl>
    <w:p w14:paraId="3A0C01DB" w14:textId="77777777" w:rsidR="00A6037D" w:rsidRPr="00A6037D" w:rsidRDefault="004B648E">
      <w:pPr>
        <w:rPr>
          <w:rFonts w:ascii="Verdana" w:hAnsi="Verdana"/>
          <w:sz w:val="40"/>
          <w:szCs w:val="40"/>
        </w:rPr>
      </w:pPr>
      <w:r w:rsidRPr="00A6037D">
        <w:rPr>
          <w:rFonts w:ascii="Verdana" w:hAnsi="Verdana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9B01030" wp14:editId="7269F546">
                <wp:simplePos x="0" y="0"/>
                <wp:positionH relativeFrom="page">
                  <wp:posOffset>1990725</wp:posOffset>
                </wp:positionH>
                <wp:positionV relativeFrom="margin">
                  <wp:posOffset>68580</wp:posOffset>
                </wp:positionV>
                <wp:extent cx="5648325" cy="92392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8325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D0C936" w14:textId="77777777" w:rsidR="00A6037D" w:rsidRPr="00A6037D" w:rsidRDefault="004B648E">
                            <w:pPr>
                              <w:rPr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color w:val="538135" w:themeColor="accent6" w:themeShade="BF"/>
                                <w:sz w:val="52"/>
                                <w:szCs w:val="52"/>
                              </w:rPr>
                              <w:t xml:space="preserve">Services for the Blind </w:t>
                            </w:r>
                            <w:r>
                              <w:rPr>
                                <w:rFonts w:ascii="Verdana" w:hAnsi="Verdana"/>
                                <w:b/>
                                <w:bCs/>
                                <w:color w:val="538135" w:themeColor="accent6" w:themeShade="BF"/>
                                <w:sz w:val="52"/>
                                <w:szCs w:val="52"/>
                              </w:rPr>
                              <w:br/>
                              <w:t>and Visually Impaired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B0103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6.75pt;margin-top:5.4pt;width:444.75pt;height:72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" stroked="f">
                <v:textbox>
                  <w:txbxContent>
                    <w:p w14:paraId="4AD0C936" w14:textId="77777777" w:rsidR="00A6037D" w:rsidRPr="00A6037D" w:rsidRDefault="004B648E">
                      <w:pPr>
                        <w:rPr>
                          <w:sz w:val="56"/>
                          <w:szCs w:val="56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color w:val="538135" w:themeColor="accent6" w:themeShade="BF"/>
                          <w:sz w:val="52"/>
                          <w:szCs w:val="52"/>
                        </w:rPr>
                        <w:t xml:space="preserve">Services for the Blind </w:t>
                      </w:r>
                      <w:r>
                        <w:rPr>
                          <w:rFonts w:ascii="Verdana" w:hAnsi="Verdana"/>
                          <w:b/>
                          <w:bCs/>
                          <w:color w:val="538135" w:themeColor="accent6" w:themeShade="BF"/>
                          <w:sz w:val="52"/>
                          <w:szCs w:val="52"/>
                        </w:rPr>
                        <w:br/>
                        <w:t>and Visually Impaired</w:t>
                      </w:r>
                    </w:p>
                  </w:txbxContent>
                </v:textbox>
                <w10:wrap type="square" anchorx="page" anchory="margin"/>
              </v:shape>
            </w:pict>
          </mc:Fallback>
        </mc:AlternateContent>
      </w:r>
      <w:r w:rsidR="00A6037D" w:rsidRPr="00A6037D">
        <w:rPr>
          <w:rFonts w:ascii="Verdana" w:hAnsi="Verdana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5F377BD" wp14:editId="48456A7F">
                <wp:simplePos x="0" y="0"/>
                <wp:positionH relativeFrom="page">
                  <wp:align>right</wp:align>
                </wp:positionH>
                <wp:positionV relativeFrom="page">
                  <wp:posOffset>1438275</wp:posOffset>
                </wp:positionV>
                <wp:extent cx="5781675" cy="295275"/>
                <wp:effectExtent l="0" t="0" r="9525" b="95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16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993AC3" w14:textId="77777777" w:rsidR="00A6037D" w:rsidRDefault="00A6037D">
                            <w:pPr>
                              <w:rPr>
                                <w:rFonts w:ascii="Verdana" w:hAnsi="Verdana"/>
                                <w:sz w:val="28"/>
                                <w:szCs w:val="28"/>
                              </w:rPr>
                            </w:pPr>
                            <w:r w:rsidRPr="00A6037D">
                              <w:rPr>
                                <w:rFonts w:ascii="Verdana" w:hAnsi="Verdana"/>
                                <w:sz w:val="28"/>
                                <w:szCs w:val="28"/>
                              </w:rPr>
                              <w:t>Oklahomans with disabilities employment resources</w:t>
                            </w:r>
                          </w:p>
                          <w:p w14:paraId="1F7029ED" w14:textId="77777777" w:rsidR="00A6037D" w:rsidRDefault="00A6037D">
                            <w:pPr>
                              <w:rPr>
                                <w:rFonts w:ascii="Verdana" w:hAnsi="Verdana"/>
                                <w:sz w:val="28"/>
                                <w:szCs w:val="28"/>
                              </w:rPr>
                            </w:pPr>
                          </w:p>
                          <w:p w14:paraId="2D052FD5" w14:textId="77777777" w:rsidR="00A6037D" w:rsidRPr="00A6037D" w:rsidRDefault="00A6037D">
                            <w:pPr>
                              <w:rPr>
                                <w:rFonts w:ascii="Verdana" w:hAnsi="Verdana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377BD" id="_x0000_s1027" type="#_x0000_t202" style="position:absolute;margin-left:404.05pt;margin-top:113.25pt;width:455.25pt;height:23.2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" stroked="f">
                <v:textbox>
                  <w:txbxContent>
                    <w:p w14:paraId="66993AC3" w14:textId="77777777" w:rsidR="00A6037D" w:rsidRDefault="00A6037D">
                      <w:pPr>
                        <w:rPr>
                          <w:rFonts w:ascii="Verdana" w:hAnsi="Verdana"/>
                          <w:sz w:val="28"/>
                          <w:szCs w:val="28"/>
                        </w:rPr>
                      </w:pPr>
                      <w:r w:rsidRPr="00A6037D">
                        <w:rPr>
                          <w:rFonts w:ascii="Verdana" w:hAnsi="Verdana"/>
                          <w:sz w:val="28"/>
                          <w:szCs w:val="28"/>
                        </w:rPr>
                        <w:t>Oklahomans with disabilities employment resources</w:t>
                      </w:r>
                    </w:p>
                    <w:p w14:paraId="1F7029ED" w14:textId="77777777" w:rsidR="00A6037D" w:rsidRDefault="00A6037D">
                      <w:pPr>
                        <w:rPr>
                          <w:rFonts w:ascii="Verdana" w:hAnsi="Verdana"/>
                          <w:sz w:val="28"/>
                          <w:szCs w:val="28"/>
                        </w:rPr>
                      </w:pPr>
                    </w:p>
                    <w:p w14:paraId="2D052FD5" w14:textId="77777777" w:rsidR="00A6037D" w:rsidRPr="00A6037D" w:rsidRDefault="00A6037D">
                      <w:pPr>
                        <w:rPr>
                          <w:rFonts w:ascii="Verdana" w:hAnsi="Verdana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A6037D">
        <w:rPr>
          <w:rFonts w:ascii="Verdana" w:hAnsi="Verdana"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 wp14:anchorId="2A136600" wp14:editId="453CDC00">
            <wp:simplePos x="0" y="0"/>
            <wp:positionH relativeFrom="margin">
              <wp:posOffset>0</wp:posOffset>
            </wp:positionH>
            <wp:positionV relativeFrom="margin">
              <wp:posOffset>104775</wp:posOffset>
            </wp:positionV>
            <wp:extent cx="1323975" cy="1184275"/>
            <wp:effectExtent l="0" t="0" r="9525" b="0"/>
            <wp:wrapNone/>
            <wp:docPr id="5" name="Picture 5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hab_Services_Vertical_FullColour_Pos_RGB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184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6037D" w:rsidRPr="00A6037D" w:rsidSect="0019086B"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5444C"/>
    <w:multiLevelType w:val="hybridMultilevel"/>
    <w:tmpl w:val="CF3A94B2"/>
    <w:lvl w:ilvl="0" w:tplc="8E72517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3D6BAA"/>
    <w:multiLevelType w:val="hybridMultilevel"/>
    <w:tmpl w:val="4ADEA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E97118"/>
    <w:multiLevelType w:val="hybridMultilevel"/>
    <w:tmpl w:val="F370C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ocumentProtection w:edit="forms"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16"/>
    <w:rsid w:val="00181864"/>
    <w:rsid w:val="0019086B"/>
    <w:rsid w:val="001A3516"/>
    <w:rsid w:val="004B648E"/>
    <w:rsid w:val="00516011"/>
    <w:rsid w:val="00561916"/>
    <w:rsid w:val="00566B4E"/>
    <w:rsid w:val="006B503E"/>
    <w:rsid w:val="00750CEE"/>
    <w:rsid w:val="008F6A4B"/>
    <w:rsid w:val="00A6037D"/>
    <w:rsid w:val="00B33D0D"/>
    <w:rsid w:val="00D47FE5"/>
    <w:rsid w:val="00FA3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57FD8B"/>
  <w15:chartTrackingRefBased/>
  <w15:docId w15:val="{71254A24-0CDF-42B9-8323-B5D92D5ED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037D"/>
    <w:pPr>
      <w:ind w:left="720"/>
      <w:contextualSpacing/>
    </w:pPr>
    <w:rPr>
      <w:rFonts w:eastAsiaTheme="minorEastAsia"/>
    </w:rPr>
  </w:style>
  <w:style w:type="character" w:styleId="PlaceholderText">
    <w:name w:val="Placeholder Text"/>
    <w:basedOn w:val="DefaultParagraphFont"/>
    <w:uiPriority w:val="99"/>
    <w:semiHidden/>
    <w:rsid w:val="0018186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51214\Downloads\2020%20SBVI%20form%20lette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5CE9C4CE3414BD298FB63240CEBA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401F2F-3B19-47DE-BB7B-9C2FF77D017D}"/>
      </w:docPartPr>
      <w:docPartBody>
        <w:p w:rsidR="00000000" w:rsidRDefault="00B91268">
          <w:pPr>
            <w:pStyle w:val="95CE9C4CE3414BD298FB63240CEBAC82"/>
          </w:pPr>
          <w:r w:rsidRPr="0019086B">
            <w:rPr>
              <w:rStyle w:val="PlaceholderText"/>
              <w:rFonts w:cstheme="minorHAnsi"/>
              <w:b/>
              <w:bCs/>
              <w:sz w:val="40"/>
              <w:szCs w:val="40"/>
            </w:rPr>
            <w:t>Click</w:t>
          </w:r>
          <w:r w:rsidRPr="0019086B">
            <w:rPr>
              <w:rStyle w:val="PlaceholderText"/>
              <w:rFonts w:cstheme="minorHAnsi"/>
              <w:sz w:val="40"/>
              <w:szCs w:val="40"/>
            </w:rPr>
            <w:t xml:space="preserve"> or tap here to enter text.</w:t>
          </w:r>
        </w:p>
      </w:docPartBody>
    </w:docPart>
    <w:docPart>
      <w:docPartPr>
        <w:name w:val="78D552C946124F95B97CE60A0767DC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7D74D-130C-43E2-877B-3D083AB5CD2D}"/>
      </w:docPartPr>
      <w:docPartBody>
        <w:p w:rsidR="00000000" w:rsidRDefault="00B91268">
          <w:pPr>
            <w:pStyle w:val="78D552C946124F95B97CE60A0767DC7A"/>
          </w:pPr>
          <w:r w:rsidRPr="00C72F8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38D7F94DE54ED5ADDDD75FF62CFD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E006A-3C60-4A7E-A2D7-0659CBB7DC47}"/>
      </w:docPartPr>
      <w:docPartBody>
        <w:p w:rsidR="00000000" w:rsidRDefault="00B91268">
          <w:pPr>
            <w:pStyle w:val="A138D7F94DE54ED5ADDDD75FF62CFD2B"/>
          </w:pPr>
          <w:r w:rsidRPr="0019086B">
            <w:rPr>
              <w:rStyle w:val="PlaceholderText"/>
              <w:rFonts w:cstheme="minorHAnsi"/>
              <w:sz w:val="40"/>
              <w:szCs w:val="40"/>
            </w:rPr>
            <w:t>Click or tap here to enter text.</w:t>
          </w:r>
        </w:p>
      </w:docPartBody>
    </w:docPart>
    <w:docPart>
      <w:docPartPr>
        <w:name w:val="906D1CB960914B6C8226889F24847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781281-CE91-4F67-BBB8-81F59AFF19B8}"/>
      </w:docPartPr>
      <w:docPartBody>
        <w:p w:rsidR="00000000" w:rsidRDefault="00B91268">
          <w:pPr>
            <w:pStyle w:val="906D1CB960914B6C8226889F248473A8"/>
          </w:pPr>
          <w:r w:rsidRPr="0019086B">
            <w:rPr>
              <w:rStyle w:val="PlaceholderText"/>
              <w:rFonts w:ascii="Calibri" w:hAnsi="Calibri" w:cs="Calibri"/>
              <w:sz w:val="40"/>
              <w:szCs w:val="40"/>
            </w:rPr>
            <w:t>Click or tap here to enter text.</w:t>
          </w:r>
        </w:p>
      </w:docPartBody>
    </w:docPart>
    <w:docPart>
      <w:docPartPr>
        <w:name w:val="86AA8E19F28F469796C582E33EB9BB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20D8F9-B5A4-4191-934F-48A9B42ECF4B}"/>
      </w:docPartPr>
      <w:docPartBody>
        <w:p w:rsidR="00000000" w:rsidRDefault="00B91268">
          <w:pPr>
            <w:pStyle w:val="86AA8E19F28F469796C582E33EB9BB93"/>
          </w:pPr>
          <w:r w:rsidRPr="0019086B">
            <w:rPr>
              <w:rStyle w:val="PlaceholderText"/>
              <w:rFonts w:cstheme="minorHAnsi"/>
              <w:sz w:val="40"/>
              <w:szCs w:val="40"/>
            </w:rPr>
            <w:t>Click or tap here to enter text.</w:t>
          </w:r>
        </w:p>
      </w:docPartBody>
    </w:docPart>
    <w:docPart>
      <w:docPartPr>
        <w:name w:val="E9F078B0083741179A055D51A8A91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C2853-FF1B-4EF5-A412-CF38E1A9983B}"/>
      </w:docPartPr>
      <w:docPartBody>
        <w:p w:rsidR="00000000" w:rsidRDefault="00B91268">
          <w:pPr>
            <w:pStyle w:val="E9F078B0083741179A055D51A8A91678"/>
          </w:pPr>
          <w:r w:rsidRPr="0019086B">
            <w:rPr>
              <w:rStyle w:val="PlaceholderText"/>
              <w:rFonts w:cstheme="minorHAnsi"/>
              <w:sz w:val="40"/>
              <w:szCs w:val="40"/>
            </w:rPr>
            <w:t>Click or tap here to enter text.</w:t>
          </w:r>
        </w:p>
      </w:docPartBody>
    </w:docPart>
    <w:docPart>
      <w:docPartPr>
        <w:name w:val="2AD1F0051B4544068FA06F40A2FDFB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E59F71-BF4E-43D7-BFF8-E505B67FF7A8}"/>
      </w:docPartPr>
      <w:docPartBody>
        <w:p w:rsidR="00000000" w:rsidRDefault="00B91268">
          <w:pPr>
            <w:pStyle w:val="2AD1F0051B4544068FA06F40A2FDFB8F"/>
          </w:pPr>
          <w:r w:rsidRPr="0019086B">
            <w:rPr>
              <w:rStyle w:val="PlaceholderText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40782E4EC08C45AF9238C20DA59E09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45A773-DA9E-49F8-A837-3776FAC78843}"/>
      </w:docPartPr>
      <w:docPartBody>
        <w:p w:rsidR="00000000" w:rsidRDefault="00B91268">
          <w:pPr>
            <w:pStyle w:val="40782E4EC08C45AF9238C20DA59E099E"/>
          </w:pPr>
          <w:r w:rsidRPr="0019086B">
            <w:rPr>
              <w:rStyle w:val="PlaceholderText"/>
              <w:rFonts w:cstheme="minorHAnsi"/>
              <w:sz w:val="28"/>
              <w:szCs w:val="28"/>
            </w:rPr>
            <w:t xml:space="preserve">Click or tap here to </w:t>
          </w:r>
          <w:r w:rsidRPr="0019086B">
            <w:rPr>
              <w:rStyle w:val="PlaceholderText"/>
              <w:rFonts w:cstheme="minorHAnsi"/>
              <w:sz w:val="28"/>
              <w:szCs w:val="28"/>
            </w:rPr>
            <w:t>enter text.</w:t>
          </w:r>
        </w:p>
      </w:docPartBody>
    </w:docPart>
    <w:docPart>
      <w:docPartPr>
        <w:name w:val="E38D74DFD0D24B079CCAE80E71916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2AFFA2-9FD0-4CCA-BF04-CA5CAC25F39A}"/>
      </w:docPartPr>
      <w:docPartBody>
        <w:p w:rsidR="00000000" w:rsidRDefault="00B91268">
          <w:pPr>
            <w:pStyle w:val="E38D74DFD0D24B079CCAE80E71916489"/>
          </w:pPr>
          <w:r w:rsidRPr="0019086B">
            <w:rPr>
              <w:rStyle w:val="PlaceholderText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8BD51CCF54C34986A2152C9D1814C0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E9DDC-DA03-4F45-A855-0CA40B73787C}"/>
      </w:docPartPr>
      <w:docPartBody>
        <w:p w:rsidR="00000000" w:rsidRDefault="00B91268">
          <w:pPr>
            <w:pStyle w:val="8BD51CCF54C34986A2152C9D1814C0A4"/>
          </w:pPr>
          <w:r w:rsidRPr="0019086B">
            <w:rPr>
              <w:rStyle w:val="PlaceholderText"/>
              <w:rFonts w:cstheme="minorHAnsi"/>
              <w:sz w:val="28"/>
              <w:szCs w:val="28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268"/>
    <w:rsid w:val="00B91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95CE9C4CE3414BD298FB63240CEBAC82">
    <w:name w:val="95CE9C4CE3414BD298FB63240CEBAC82"/>
  </w:style>
  <w:style w:type="paragraph" w:customStyle="1" w:styleId="78D552C946124F95B97CE60A0767DC7A">
    <w:name w:val="78D552C946124F95B97CE60A0767DC7A"/>
  </w:style>
  <w:style w:type="paragraph" w:customStyle="1" w:styleId="A138D7F94DE54ED5ADDDD75FF62CFD2B">
    <w:name w:val="A138D7F94DE54ED5ADDDD75FF62CFD2B"/>
  </w:style>
  <w:style w:type="paragraph" w:customStyle="1" w:styleId="906D1CB960914B6C8226889F248473A8">
    <w:name w:val="906D1CB960914B6C8226889F248473A8"/>
  </w:style>
  <w:style w:type="paragraph" w:customStyle="1" w:styleId="86AA8E19F28F469796C582E33EB9BB93">
    <w:name w:val="86AA8E19F28F469796C582E33EB9BB93"/>
  </w:style>
  <w:style w:type="paragraph" w:customStyle="1" w:styleId="E9F078B0083741179A055D51A8A91678">
    <w:name w:val="E9F078B0083741179A055D51A8A91678"/>
  </w:style>
  <w:style w:type="paragraph" w:customStyle="1" w:styleId="2AD1F0051B4544068FA06F40A2FDFB8F">
    <w:name w:val="2AD1F0051B4544068FA06F40A2FDFB8F"/>
  </w:style>
  <w:style w:type="paragraph" w:customStyle="1" w:styleId="40782E4EC08C45AF9238C20DA59E099E">
    <w:name w:val="40782E4EC08C45AF9238C20DA59E099E"/>
  </w:style>
  <w:style w:type="paragraph" w:customStyle="1" w:styleId="E38D74DFD0D24B079CCAE80E71916489">
    <w:name w:val="E38D74DFD0D24B079CCAE80E71916489"/>
  </w:style>
  <w:style w:type="paragraph" w:customStyle="1" w:styleId="8BD51CCF54C34986A2152C9D1814C0A4">
    <w:name w:val="8BD51CCF54C34986A2152C9D1814C0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2020 SBVI form letter.dotm</Template>
  <TotalTime>1</TotalTime>
  <Pages>1</Pages>
  <Words>142</Words>
  <Characters>683</Characters>
  <Application>Microsoft Office Word</Application>
  <DocSecurity>0</DocSecurity>
  <Lines>28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Tallon</dc:creator>
  <cp:keywords/>
  <dc:description/>
  <cp:lastModifiedBy>Dana Tallon</cp:lastModifiedBy>
  <cp:revision>1</cp:revision>
  <dcterms:created xsi:type="dcterms:W3CDTF">2024-05-14T14:34:00Z</dcterms:created>
  <dcterms:modified xsi:type="dcterms:W3CDTF">2024-05-14T14:35:00Z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57445d7b-8598-462e-ae96-5634949d1502</vt:lpwstr>
  </property>
</Properties>
</file>