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5946" w:type="dxa"/>
        <w:tblInd w:w="-869" w:type="dxa"/>
        <w:tblLook w:val="0000" w:firstRow="0" w:lastRow="0" w:firstColumn="0" w:lastColumn="0" w:noHBand="0" w:noVBand="0"/>
      </w:tblPr>
      <w:tblGrid>
        <w:gridCol w:w="5369"/>
        <w:gridCol w:w="5130"/>
        <w:gridCol w:w="5447"/>
      </w:tblGrid>
      <w:tr w:rsidR="002A6CE2" w:rsidTr="005F59DE">
        <w:trPr>
          <w:trHeight w:val="4125"/>
        </w:trPr>
        <w:tc>
          <w:tcPr>
            <w:tcW w:w="5369" w:type="dxa"/>
            <w:vAlign w:val="center"/>
          </w:tcPr>
          <w:p w:rsidR="00C16B75" w:rsidRDefault="00C16B75" w:rsidP="005F223D">
            <w:pPr>
              <w:ind w:left="864"/>
            </w:pPr>
          </w:p>
          <w:p w:rsidR="004158B0" w:rsidRDefault="0045303F" w:rsidP="005F223D">
            <w:pPr>
              <w:ind w:left="864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1CF7E3E1" wp14:editId="6CEDFB2A">
                      <wp:extent cx="2410460" cy="1771650"/>
                      <wp:effectExtent l="0" t="0" r="8890" b="0"/>
                      <wp:docPr id="3" name="Text Box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/>
                            </wps:cNvSpPr>
                            <wps:spPr bwMode="auto">
                              <a:xfrm>
                                <a:off x="0" y="0"/>
                                <a:ext cx="2410460" cy="1771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CCC9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0" algn="in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45303F" w:rsidRDefault="0045303F" w:rsidP="0045303F">
                                  <w:pPr>
                                    <w:pStyle w:val="Subtitle"/>
                                    <w:rPr>
                                      <w:rStyle w:val="IntenseEmphasis"/>
                                    </w:rPr>
                                  </w:pPr>
                                  <w:r w:rsidRPr="00060468">
                                    <w:rPr>
                                      <w:rStyle w:val="IntenseEmphasis"/>
                                    </w:rPr>
                                    <w:t>“</w:t>
                                  </w:r>
                                  <w:r>
                                    <w:rPr>
                                      <w:rStyle w:val="IntenseEmphasis"/>
                                    </w:rPr>
                                    <w:t>Providing career direction for those in Transition</w:t>
                                  </w:r>
                                  <w:r w:rsidRPr="00060468">
                                    <w:rPr>
                                      <w:rStyle w:val="IntenseEmphasis"/>
                                    </w:rPr>
                                    <w:t>.”</w:t>
                                  </w:r>
                                </w:p>
                                <w:p w:rsidR="003D46A9" w:rsidRPr="003D46A9" w:rsidRDefault="003D46A9" w:rsidP="003D46A9">
                                  <w:pPr>
                                    <w:rPr>
                                      <w:b/>
                                    </w:rPr>
                                  </w:pPr>
                                  <w:r w:rsidRPr="00C33AE1">
                                    <w:rPr>
                                      <w:b/>
                                      <w:sz w:val="23"/>
                                      <w:szCs w:val="23"/>
                                    </w:rPr>
                                    <w:t>If you are out of work through no fault of your own</w:t>
                                  </w:r>
                                  <w:r w:rsidR="00300676" w:rsidRPr="00C33AE1">
                                    <w:rPr>
                                      <w:b/>
                                      <w:sz w:val="23"/>
                                      <w:szCs w:val="23"/>
                                    </w:rPr>
                                    <w:t>,</w:t>
                                  </w:r>
                                  <w:r w:rsidRPr="00C33AE1">
                                    <w:rPr>
                                      <w:b/>
                                      <w:sz w:val="23"/>
                                      <w:szCs w:val="23"/>
                                    </w:rPr>
                                    <w:t xml:space="preserve"> need </w:t>
                                  </w:r>
                                  <w:r w:rsidR="00300676" w:rsidRPr="00C33AE1">
                                    <w:rPr>
                                      <w:b/>
                                      <w:sz w:val="23"/>
                                      <w:szCs w:val="23"/>
                                    </w:rPr>
                                    <w:t>skills upgrade</w:t>
                                  </w:r>
                                  <w:r w:rsidRPr="00C33AE1">
                                    <w:rPr>
                                      <w:b/>
                                      <w:sz w:val="23"/>
                                      <w:szCs w:val="23"/>
                                    </w:rPr>
                                    <w:t xml:space="preserve"> training</w:t>
                                  </w:r>
                                  <w:r w:rsidR="00300676" w:rsidRPr="00C33AE1">
                                    <w:rPr>
                                      <w:b/>
                                      <w:sz w:val="23"/>
                                      <w:szCs w:val="23"/>
                                    </w:rPr>
                                    <w:t xml:space="preserve"> and retraining</w:t>
                                  </w:r>
                                  <w:r w:rsidRPr="00C33AE1">
                                    <w:rPr>
                                      <w:b/>
                                      <w:sz w:val="23"/>
                                      <w:szCs w:val="23"/>
                                    </w:rPr>
                                    <w:t xml:space="preserve"> you may be eligible for the Trade and Economic Transition Dislocated Worker Program</w:t>
                                  </w:r>
                                  <w:r w:rsidRPr="003D46A9">
                                    <w:rPr>
                                      <w:b/>
                                    </w:rPr>
                                    <w:t xml:space="preserve">.  </w:t>
                                  </w:r>
                                </w:p>
                                <w:p w:rsidR="0045303F" w:rsidRPr="003B1578" w:rsidRDefault="0045303F" w:rsidP="0045303F"/>
                                <w:p w:rsidR="0045303F" w:rsidRPr="00060468" w:rsidRDefault="0045303F" w:rsidP="0045303F">
                                  <w:pPr>
                                    <w:pStyle w:val="Subtitle"/>
                                    <w:rPr>
                                      <w:rStyle w:val="IntenseEmphasi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195" tIns="36195" rIns="36195" bIns="36195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shapetype w14:anchorId="1CF7E3E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5" o:spid="_x0000_s1026" type="#_x0000_t202" style="width:189.8pt;height:13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" filled="f" fillcolor="#cc9" stroked="f" strokeweight="0" insetpen="t">
                      <o:lock v:ext="edit" shapetype="t"/>
                      <v:textbox inset="2.85pt,2.85pt,2.85pt,2.85pt">
                        <w:txbxContent>
                          <w:p w:rsidR="0045303F" w:rsidRDefault="0045303F" w:rsidP="0045303F">
                            <w:pPr>
                              <w:pStyle w:val="Subtitle"/>
                              <w:rPr>
                                <w:rStyle w:val="IntenseEmphasis"/>
                              </w:rPr>
                            </w:pPr>
                            <w:r w:rsidRPr="00060468">
                              <w:rPr>
                                <w:rStyle w:val="IntenseEmphasis"/>
                              </w:rPr>
                              <w:t>“</w:t>
                            </w:r>
                            <w:r>
                              <w:rPr>
                                <w:rStyle w:val="IntenseEmphasis"/>
                              </w:rPr>
                              <w:t>Providing career direction for those in Transition</w:t>
                            </w:r>
                            <w:r w:rsidRPr="00060468">
                              <w:rPr>
                                <w:rStyle w:val="IntenseEmphasis"/>
                              </w:rPr>
                              <w:t>.”</w:t>
                            </w:r>
                          </w:p>
                          <w:p w:rsidR="003D46A9" w:rsidRPr="003D46A9" w:rsidRDefault="003D46A9" w:rsidP="003D46A9">
                            <w:pPr>
                              <w:rPr>
                                <w:b/>
                              </w:rPr>
                            </w:pPr>
                            <w:r w:rsidRPr="00C33AE1">
                              <w:rPr>
                                <w:b/>
                                <w:sz w:val="23"/>
                                <w:szCs w:val="23"/>
                              </w:rPr>
                              <w:t>If you are out of work through no fault of your own</w:t>
                            </w:r>
                            <w:r w:rsidR="00300676" w:rsidRPr="00C33AE1">
                              <w:rPr>
                                <w:b/>
                                <w:sz w:val="23"/>
                                <w:szCs w:val="23"/>
                              </w:rPr>
                              <w:t>,</w:t>
                            </w:r>
                            <w:r w:rsidRPr="00C33AE1">
                              <w:rPr>
                                <w:b/>
                                <w:sz w:val="23"/>
                                <w:szCs w:val="23"/>
                              </w:rPr>
                              <w:t xml:space="preserve"> need </w:t>
                            </w:r>
                            <w:r w:rsidR="00300676" w:rsidRPr="00C33AE1">
                              <w:rPr>
                                <w:b/>
                                <w:sz w:val="23"/>
                                <w:szCs w:val="23"/>
                              </w:rPr>
                              <w:t>skills upgrade</w:t>
                            </w:r>
                            <w:r w:rsidRPr="00C33AE1">
                              <w:rPr>
                                <w:b/>
                                <w:sz w:val="23"/>
                                <w:szCs w:val="23"/>
                              </w:rPr>
                              <w:t xml:space="preserve"> training</w:t>
                            </w:r>
                            <w:r w:rsidR="00300676" w:rsidRPr="00C33AE1">
                              <w:rPr>
                                <w:b/>
                                <w:sz w:val="23"/>
                                <w:szCs w:val="23"/>
                              </w:rPr>
                              <w:t xml:space="preserve"> and retraining</w:t>
                            </w:r>
                            <w:r w:rsidRPr="00C33AE1">
                              <w:rPr>
                                <w:b/>
                                <w:sz w:val="23"/>
                                <w:szCs w:val="23"/>
                              </w:rPr>
                              <w:t xml:space="preserve"> you may be eligible for the Trade and Economic Transition Dislocated Worker Program</w:t>
                            </w:r>
                            <w:r w:rsidRPr="003D46A9">
                              <w:rPr>
                                <w:b/>
                              </w:rPr>
                              <w:t xml:space="preserve">.  </w:t>
                            </w:r>
                          </w:p>
                          <w:p w:rsidR="0045303F" w:rsidRPr="003B1578" w:rsidRDefault="0045303F" w:rsidP="0045303F"/>
                          <w:p w:rsidR="0045303F" w:rsidRPr="00060468" w:rsidRDefault="0045303F" w:rsidP="0045303F">
                            <w:pPr>
                              <w:pStyle w:val="Subtitle"/>
                              <w:rPr>
                                <w:rStyle w:val="IntenseEmphasis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:rsidR="004158B0" w:rsidRDefault="004158B0" w:rsidP="005F223D">
            <w:pPr>
              <w:ind w:left="864"/>
            </w:pPr>
          </w:p>
          <w:p w:rsidR="004158B0" w:rsidRDefault="004158B0" w:rsidP="005F223D">
            <w:pPr>
              <w:ind w:left="864"/>
            </w:pPr>
          </w:p>
          <w:p w:rsidR="004158B0" w:rsidRDefault="004158B0" w:rsidP="005F223D">
            <w:pPr>
              <w:ind w:left="864"/>
            </w:pPr>
          </w:p>
          <w:p w:rsidR="004158B0" w:rsidRDefault="004158B0" w:rsidP="005F223D">
            <w:pPr>
              <w:ind w:left="864"/>
            </w:pPr>
          </w:p>
        </w:tc>
        <w:tc>
          <w:tcPr>
            <w:tcW w:w="5130" w:type="dxa"/>
            <w:vAlign w:val="center"/>
          </w:tcPr>
          <w:p w:rsidR="009452A1" w:rsidRPr="009452A1" w:rsidRDefault="009452A1" w:rsidP="009452A1">
            <w:pPr>
              <w:ind w:left="882" w:hanging="810"/>
              <w:rPr>
                <w:b/>
                <w:noProof/>
                <w:sz w:val="24"/>
                <w:szCs w:val="24"/>
              </w:rPr>
            </w:pPr>
            <w:r w:rsidRPr="009452A1">
              <w:rPr>
                <w:b/>
                <w:noProof/>
                <w:sz w:val="24"/>
                <w:szCs w:val="24"/>
              </w:rPr>
              <w:t>Oklahoma Employment Security Commission</w:t>
            </w:r>
          </w:p>
          <w:p w:rsidR="007C3695" w:rsidRDefault="005C0591" w:rsidP="009452A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7941CE5B" wp14:editId="6C966BFF">
                      <wp:simplePos x="0" y="0"/>
                      <wp:positionH relativeFrom="column">
                        <wp:posOffset>179070</wp:posOffset>
                      </wp:positionH>
                      <wp:positionV relativeFrom="paragraph">
                        <wp:posOffset>100965</wp:posOffset>
                      </wp:positionV>
                      <wp:extent cx="1828800" cy="813435"/>
                      <wp:effectExtent l="0" t="0" r="0" b="5715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81373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9452A1" w:rsidRDefault="009452A1" w:rsidP="009452A1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4472C4" w:themeColor="accent1"/>
                                      <w:sz w:val="32"/>
                                      <w:szCs w:val="3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4472C4" w:themeColor="accent1"/>
                                      <w:sz w:val="32"/>
                                      <w:szCs w:val="3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For connection to nearest </w:t>
                                  </w:r>
                                </w:p>
                                <w:p w:rsidR="009452A1" w:rsidRDefault="009452A1" w:rsidP="009452A1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4472C4" w:themeColor="accent1"/>
                                      <w:sz w:val="32"/>
                                      <w:szCs w:val="3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4472C4" w:themeColor="accent1"/>
                                      <w:sz w:val="32"/>
                                      <w:szCs w:val="3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Workforce</w:t>
                                  </w:r>
                                  <w:r w:rsidR="005C0591">
                                    <w:rPr>
                                      <w:rFonts w:asciiTheme="majorHAnsi" w:hAnsiTheme="majorHAnsi" w:cstheme="majorHAnsi"/>
                                      <w:color w:val="4472C4" w:themeColor="accent1"/>
                                      <w:sz w:val="32"/>
                                      <w:szCs w:val="3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Center call:</w:t>
                                  </w:r>
                                </w:p>
                                <w:p w:rsidR="009452A1" w:rsidRPr="009452A1" w:rsidRDefault="009452A1" w:rsidP="009452A1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4472C4" w:themeColor="accent1"/>
                                      <w:sz w:val="32"/>
                                      <w:szCs w:val="3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4472C4" w:themeColor="accent1"/>
                                      <w:sz w:val="32"/>
                                      <w:szCs w:val="3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1-888-980-9675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941CE5B" id="Text Box 2" o:spid="_x0000_s1027" type="#_x0000_t202" style="position:absolute;margin-left:14.1pt;margin-top:7.95pt;width:2in;height:64.05pt;z-index:251678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" filled="f" stroked="f">
                      <v:textbox>
                        <w:txbxContent>
                          <w:p w:rsidR="009452A1" w:rsidRDefault="009452A1" w:rsidP="009452A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For connection to nearest </w:t>
                            </w:r>
                          </w:p>
                          <w:p w:rsidR="009452A1" w:rsidRDefault="009452A1" w:rsidP="009452A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Workforce</w:t>
                            </w:r>
                            <w:r w:rsidR="005C0591">
                              <w:rPr>
                                <w:rFonts w:asciiTheme="majorHAnsi" w:hAnsiTheme="majorHAnsi" w:cstheme="majorHAnsi"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Center call:</w:t>
                            </w:r>
                          </w:p>
                          <w:p w:rsidR="009452A1" w:rsidRPr="009452A1" w:rsidRDefault="009452A1" w:rsidP="009452A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1-888-980-9675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452A1">
              <w:t xml:space="preserve">     </w:t>
            </w:r>
          </w:p>
          <w:p w:rsidR="009452A1" w:rsidRDefault="005C0591" w:rsidP="009452A1"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805815</wp:posOffset>
                  </wp:positionH>
                  <wp:positionV relativeFrom="paragraph">
                    <wp:posOffset>887095</wp:posOffset>
                  </wp:positionV>
                  <wp:extent cx="1165860" cy="1091565"/>
                  <wp:effectExtent l="0" t="0" r="0" b="0"/>
                  <wp:wrapTopAndBottom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1091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47" w:type="dxa"/>
          </w:tcPr>
          <w:p w:rsidR="006D75E4" w:rsidRDefault="006D75E4" w:rsidP="00E941D3">
            <w:pPr>
              <w:pStyle w:val="Heading1"/>
            </w:pPr>
          </w:p>
          <w:p w:rsidR="006D75E4" w:rsidRDefault="006D75E4" w:rsidP="00E941D3">
            <w:pPr>
              <w:pStyle w:val="Heading1"/>
            </w:pPr>
          </w:p>
          <w:p w:rsidR="006D75E4" w:rsidRDefault="006D75E4" w:rsidP="00E941D3">
            <w:pPr>
              <w:pStyle w:val="Heading1"/>
            </w:pPr>
          </w:p>
          <w:p w:rsidR="006D75E4" w:rsidRDefault="006D75E4" w:rsidP="00E941D3">
            <w:pPr>
              <w:pStyle w:val="Heading1"/>
            </w:pPr>
          </w:p>
          <w:p w:rsidR="006D75E4" w:rsidRDefault="006D75E4" w:rsidP="00E941D3">
            <w:pPr>
              <w:pStyle w:val="Heading1"/>
            </w:pPr>
          </w:p>
          <w:p w:rsidR="006D75E4" w:rsidRDefault="006D75E4" w:rsidP="00E941D3">
            <w:pPr>
              <w:pStyle w:val="Heading1"/>
            </w:pPr>
          </w:p>
          <w:p w:rsidR="006D75E4" w:rsidRDefault="006D75E4" w:rsidP="00E941D3">
            <w:pPr>
              <w:pStyle w:val="Heading1"/>
            </w:pPr>
          </w:p>
          <w:p w:rsidR="00C16B75" w:rsidRDefault="006D75E4" w:rsidP="00852C0F">
            <w:pPr>
              <w:pStyle w:val="Heading1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B9DCACD" wp14:editId="0F79D512">
                      <wp:simplePos x="0" y="0"/>
                      <wp:positionH relativeFrom="column">
                        <wp:posOffset>-134154</wp:posOffset>
                      </wp:positionH>
                      <wp:positionV relativeFrom="paragraph">
                        <wp:posOffset>199996</wp:posOffset>
                      </wp:positionV>
                      <wp:extent cx="3286125" cy="1828800"/>
                      <wp:effectExtent l="0" t="0" r="0" b="9525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86125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6D75E4" w:rsidRPr="00E82DD8" w:rsidRDefault="00D4179D" w:rsidP="00D4179D">
                                  <w:pPr>
                                    <w:pStyle w:val="Heading1"/>
                                    <w:ind w:hanging="180"/>
                                    <w:jc w:val="center"/>
                                    <w:rPr>
                                      <w:b w:val="0"/>
                                      <w:noProof/>
                                      <w:color w:val="4472C4" w:themeColor="accent1"/>
                                      <w:spacing w:val="0"/>
                                      <w:sz w:val="48"/>
                                      <w:szCs w:val="48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 w:val="0"/>
                                      <w:noProof/>
                                      <w:color w:val="4472C4" w:themeColor="accent1"/>
                                      <w:spacing w:val="0"/>
                                      <w:sz w:val="48"/>
                                      <w:szCs w:val="48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="006D75E4" w:rsidRPr="00E82DD8">
                                    <w:rPr>
                                      <w:b w:val="0"/>
                                      <w:noProof/>
                                      <w:color w:val="4472C4" w:themeColor="accent1"/>
                                      <w:spacing w:val="0"/>
                                      <w:sz w:val="48"/>
                                      <w:szCs w:val="48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Trade and Economic </w:t>
                                  </w:r>
                                  <w:r w:rsidR="00444030">
                                    <w:rPr>
                                      <w:b w:val="0"/>
                                      <w:noProof/>
                                      <w:color w:val="4472C4" w:themeColor="accent1"/>
                                      <w:spacing w:val="0"/>
                                      <w:sz w:val="48"/>
                                      <w:szCs w:val="48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b w:val="0"/>
                                      <w:noProof/>
                                      <w:color w:val="4472C4" w:themeColor="accent1"/>
                                      <w:spacing w:val="0"/>
                                      <w:sz w:val="48"/>
                                      <w:szCs w:val="48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="006D75E4" w:rsidRPr="00E82DD8">
                                    <w:rPr>
                                      <w:b w:val="0"/>
                                      <w:noProof/>
                                      <w:color w:val="4472C4" w:themeColor="accent1"/>
                                      <w:spacing w:val="0"/>
                                      <w:sz w:val="48"/>
                                      <w:szCs w:val="48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Transition Dislocated </w:t>
                                  </w:r>
                                  <w:r w:rsidR="00444030">
                                    <w:rPr>
                                      <w:b w:val="0"/>
                                      <w:noProof/>
                                      <w:color w:val="4472C4" w:themeColor="accent1"/>
                                      <w:spacing w:val="0"/>
                                      <w:sz w:val="48"/>
                                      <w:szCs w:val="48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="006D75E4" w:rsidRPr="00E82DD8">
                                    <w:rPr>
                                      <w:b w:val="0"/>
                                      <w:noProof/>
                                      <w:color w:val="4472C4" w:themeColor="accent1"/>
                                      <w:spacing w:val="0"/>
                                      <w:sz w:val="48"/>
                                      <w:szCs w:val="48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Worker Program</w:t>
                                  </w:r>
                                </w:p>
                                <w:p w:rsidR="006D75E4" w:rsidRPr="006D75E4" w:rsidRDefault="006D75E4" w:rsidP="006D75E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B9DCACD" id="Text Box 5" o:spid="_x0000_s1028" type="#_x0000_t202" style="position:absolute;margin-left:-10.55pt;margin-top:15.75pt;width:258.75pt;height:2in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" filled="f" stroked="f">
                      <v:textbox style="mso-fit-shape-to-text:t">
                        <w:txbxContent>
                          <w:p w:rsidR="006D75E4" w:rsidRPr="00E82DD8" w:rsidRDefault="00D4179D" w:rsidP="00D4179D">
                            <w:pPr>
                              <w:pStyle w:val="Heading1"/>
                              <w:ind w:hanging="180"/>
                              <w:jc w:val="center"/>
                              <w:rPr>
                                <w:b w:val="0"/>
                                <w:noProof/>
                                <w:color w:val="4472C4" w:themeColor="accent1"/>
                                <w:spacing w:val="0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 w:val="0"/>
                                <w:noProof/>
                                <w:color w:val="4472C4" w:themeColor="accent1"/>
                                <w:spacing w:val="0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6D75E4" w:rsidRPr="00E82DD8">
                              <w:rPr>
                                <w:b w:val="0"/>
                                <w:noProof/>
                                <w:color w:val="4472C4" w:themeColor="accent1"/>
                                <w:spacing w:val="0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Trade and Economic </w:t>
                            </w:r>
                            <w:r w:rsidR="00444030">
                              <w:rPr>
                                <w:b w:val="0"/>
                                <w:noProof/>
                                <w:color w:val="4472C4" w:themeColor="accent1"/>
                                <w:spacing w:val="0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>
                              <w:rPr>
                                <w:b w:val="0"/>
                                <w:noProof/>
                                <w:color w:val="4472C4" w:themeColor="accent1"/>
                                <w:spacing w:val="0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6D75E4" w:rsidRPr="00E82DD8">
                              <w:rPr>
                                <w:b w:val="0"/>
                                <w:noProof/>
                                <w:color w:val="4472C4" w:themeColor="accent1"/>
                                <w:spacing w:val="0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Transition Dislocated </w:t>
                            </w:r>
                            <w:r w:rsidR="00444030">
                              <w:rPr>
                                <w:b w:val="0"/>
                                <w:noProof/>
                                <w:color w:val="4472C4" w:themeColor="accent1"/>
                                <w:spacing w:val="0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6D75E4" w:rsidRPr="00E82DD8">
                              <w:rPr>
                                <w:b w:val="0"/>
                                <w:noProof/>
                                <w:color w:val="4472C4" w:themeColor="accent1"/>
                                <w:spacing w:val="0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Worker Program</w:t>
                            </w:r>
                          </w:p>
                          <w:p w:rsidR="006D75E4" w:rsidRPr="006D75E4" w:rsidRDefault="006D75E4" w:rsidP="006D75E4"/>
                        </w:txbxContent>
                      </v:textbox>
                    </v:shape>
                  </w:pict>
                </mc:Fallback>
              </mc:AlternateContent>
            </w:r>
            <w:r w:rsidR="005547E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1" locked="0" layoutInCell="1" allowOverlap="1" wp14:anchorId="4FEFC8AA" wp14:editId="3CF1F348">
                      <wp:simplePos x="0" y="0"/>
                      <wp:positionH relativeFrom="column">
                        <wp:posOffset>699135</wp:posOffset>
                      </wp:positionH>
                      <wp:positionV relativeFrom="page">
                        <wp:posOffset>-949278</wp:posOffset>
                      </wp:positionV>
                      <wp:extent cx="2921000" cy="2373630"/>
                      <wp:effectExtent l="0" t="0" r="0" b="7620"/>
                      <wp:wrapNone/>
                      <wp:docPr id="53" name="Group 53" descr="colored graphic  bar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21000" cy="2373630"/>
                                <a:chOff x="0" y="0"/>
                                <a:chExt cx="2989375" cy="2303813"/>
                              </a:xfrm>
                            </wpg:grpSpPr>
                            <wps:wsp>
                              <wps:cNvPr id="45" name="Parallelogram 45"/>
                              <wps:cNvSpPr/>
                              <wps:spPr>
                                <a:xfrm>
                                  <a:off x="629392" y="0"/>
                                  <a:ext cx="1187450" cy="1543685"/>
                                </a:xfrm>
                                <a:custGeom>
                                  <a:avLst/>
                                  <a:gdLst>
                                    <a:gd name="connsiteX0" fmla="*/ 0 w 2196465"/>
                                    <a:gd name="connsiteY0" fmla="*/ 1958975 h 1958975"/>
                                    <a:gd name="connsiteX1" fmla="*/ 489744 w 2196465"/>
                                    <a:gd name="connsiteY1" fmla="*/ 0 h 1958975"/>
                                    <a:gd name="connsiteX2" fmla="*/ 2196465 w 2196465"/>
                                    <a:gd name="connsiteY2" fmla="*/ 0 h 1958975"/>
                                    <a:gd name="connsiteX3" fmla="*/ 1706721 w 2196465"/>
                                    <a:gd name="connsiteY3" fmla="*/ 1958975 h 1958975"/>
                                    <a:gd name="connsiteX4" fmla="*/ 0 w 2196465"/>
                                    <a:gd name="connsiteY4" fmla="*/ 1958975 h 1958975"/>
                                    <a:gd name="connsiteX0" fmla="*/ 199024 w 1706721"/>
                                    <a:gd name="connsiteY0" fmla="*/ 1958975 h 1958975"/>
                                    <a:gd name="connsiteX1" fmla="*/ 0 w 1706721"/>
                                    <a:gd name="connsiteY1" fmla="*/ 0 h 1958975"/>
                                    <a:gd name="connsiteX2" fmla="*/ 1706721 w 1706721"/>
                                    <a:gd name="connsiteY2" fmla="*/ 0 h 1958975"/>
                                    <a:gd name="connsiteX3" fmla="*/ 1216977 w 1706721"/>
                                    <a:gd name="connsiteY3" fmla="*/ 1958975 h 1958975"/>
                                    <a:gd name="connsiteX4" fmla="*/ 199024 w 1706721"/>
                                    <a:gd name="connsiteY4" fmla="*/ 1958975 h 1958975"/>
                                    <a:gd name="connsiteX0" fmla="*/ 0 w 1507697"/>
                                    <a:gd name="connsiteY0" fmla="*/ 1958975 h 1958975"/>
                                    <a:gd name="connsiteX1" fmla="*/ 525304 w 1507697"/>
                                    <a:gd name="connsiteY1" fmla="*/ 0 h 1958975"/>
                                    <a:gd name="connsiteX2" fmla="*/ 1507697 w 1507697"/>
                                    <a:gd name="connsiteY2" fmla="*/ 0 h 1958975"/>
                                    <a:gd name="connsiteX3" fmla="*/ 1017953 w 1507697"/>
                                    <a:gd name="connsiteY3" fmla="*/ 1958975 h 1958975"/>
                                    <a:gd name="connsiteX4" fmla="*/ 0 w 1507697"/>
                                    <a:gd name="connsiteY4" fmla="*/ 1958975 h 195897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1507697" h="1958975">
                                      <a:moveTo>
                                        <a:pt x="0" y="1958975"/>
                                      </a:moveTo>
                                      <a:lnTo>
                                        <a:pt x="525304" y="0"/>
                                      </a:lnTo>
                                      <a:lnTo>
                                        <a:pt x="1507697" y="0"/>
                                      </a:lnTo>
                                      <a:lnTo>
                                        <a:pt x="1017953" y="1958975"/>
                                      </a:lnTo>
                                      <a:lnTo>
                                        <a:pt x="0" y="195897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" name="Parallelogram 45"/>
                              <wps:cNvSpPr/>
                              <wps:spPr>
                                <a:xfrm>
                                  <a:off x="0" y="296883"/>
                                  <a:ext cx="1187450" cy="1543685"/>
                                </a:xfrm>
                                <a:custGeom>
                                  <a:avLst/>
                                  <a:gdLst>
                                    <a:gd name="connsiteX0" fmla="*/ 0 w 2196465"/>
                                    <a:gd name="connsiteY0" fmla="*/ 1958975 h 1958975"/>
                                    <a:gd name="connsiteX1" fmla="*/ 489744 w 2196465"/>
                                    <a:gd name="connsiteY1" fmla="*/ 0 h 1958975"/>
                                    <a:gd name="connsiteX2" fmla="*/ 2196465 w 2196465"/>
                                    <a:gd name="connsiteY2" fmla="*/ 0 h 1958975"/>
                                    <a:gd name="connsiteX3" fmla="*/ 1706721 w 2196465"/>
                                    <a:gd name="connsiteY3" fmla="*/ 1958975 h 1958975"/>
                                    <a:gd name="connsiteX4" fmla="*/ 0 w 2196465"/>
                                    <a:gd name="connsiteY4" fmla="*/ 1958975 h 1958975"/>
                                    <a:gd name="connsiteX0" fmla="*/ 199024 w 1706721"/>
                                    <a:gd name="connsiteY0" fmla="*/ 1958975 h 1958975"/>
                                    <a:gd name="connsiteX1" fmla="*/ 0 w 1706721"/>
                                    <a:gd name="connsiteY1" fmla="*/ 0 h 1958975"/>
                                    <a:gd name="connsiteX2" fmla="*/ 1706721 w 1706721"/>
                                    <a:gd name="connsiteY2" fmla="*/ 0 h 1958975"/>
                                    <a:gd name="connsiteX3" fmla="*/ 1216977 w 1706721"/>
                                    <a:gd name="connsiteY3" fmla="*/ 1958975 h 1958975"/>
                                    <a:gd name="connsiteX4" fmla="*/ 199024 w 1706721"/>
                                    <a:gd name="connsiteY4" fmla="*/ 1958975 h 1958975"/>
                                    <a:gd name="connsiteX0" fmla="*/ 0 w 1507697"/>
                                    <a:gd name="connsiteY0" fmla="*/ 1958975 h 1958975"/>
                                    <a:gd name="connsiteX1" fmla="*/ 525304 w 1507697"/>
                                    <a:gd name="connsiteY1" fmla="*/ 0 h 1958975"/>
                                    <a:gd name="connsiteX2" fmla="*/ 1507697 w 1507697"/>
                                    <a:gd name="connsiteY2" fmla="*/ 0 h 1958975"/>
                                    <a:gd name="connsiteX3" fmla="*/ 1017953 w 1507697"/>
                                    <a:gd name="connsiteY3" fmla="*/ 1958975 h 1958975"/>
                                    <a:gd name="connsiteX4" fmla="*/ 0 w 1507697"/>
                                    <a:gd name="connsiteY4" fmla="*/ 1958975 h 195897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1507697" h="1958975">
                                      <a:moveTo>
                                        <a:pt x="0" y="1958975"/>
                                      </a:moveTo>
                                      <a:lnTo>
                                        <a:pt x="525304" y="0"/>
                                      </a:lnTo>
                                      <a:lnTo>
                                        <a:pt x="1507697" y="0"/>
                                      </a:lnTo>
                                      <a:lnTo>
                                        <a:pt x="1017953" y="1958975"/>
                                      </a:lnTo>
                                      <a:lnTo>
                                        <a:pt x="0" y="195897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" name="Parallelogram 45"/>
                              <wps:cNvSpPr/>
                              <wps:spPr>
                                <a:xfrm>
                                  <a:off x="1021278" y="1092530"/>
                                  <a:ext cx="931805" cy="1211283"/>
                                </a:xfrm>
                                <a:custGeom>
                                  <a:avLst/>
                                  <a:gdLst>
                                    <a:gd name="connsiteX0" fmla="*/ 0 w 2196465"/>
                                    <a:gd name="connsiteY0" fmla="*/ 1958975 h 1958975"/>
                                    <a:gd name="connsiteX1" fmla="*/ 489744 w 2196465"/>
                                    <a:gd name="connsiteY1" fmla="*/ 0 h 1958975"/>
                                    <a:gd name="connsiteX2" fmla="*/ 2196465 w 2196465"/>
                                    <a:gd name="connsiteY2" fmla="*/ 0 h 1958975"/>
                                    <a:gd name="connsiteX3" fmla="*/ 1706721 w 2196465"/>
                                    <a:gd name="connsiteY3" fmla="*/ 1958975 h 1958975"/>
                                    <a:gd name="connsiteX4" fmla="*/ 0 w 2196465"/>
                                    <a:gd name="connsiteY4" fmla="*/ 1958975 h 1958975"/>
                                    <a:gd name="connsiteX0" fmla="*/ 199024 w 1706721"/>
                                    <a:gd name="connsiteY0" fmla="*/ 1958975 h 1958975"/>
                                    <a:gd name="connsiteX1" fmla="*/ 0 w 1706721"/>
                                    <a:gd name="connsiteY1" fmla="*/ 0 h 1958975"/>
                                    <a:gd name="connsiteX2" fmla="*/ 1706721 w 1706721"/>
                                    <a:gd name="connsiteY2" fmla="*/ 0 h 1958975"/>
                                    <a:gd name="connsiteX3" fmla="*/ 1216977 w 1706721"/>
                                    <a:gd name="connsiteY3" fmla="*/ 1958975 h 1958975"/>
                                    <a:gd name="connsiteX4" fmla="*/ 199024 w 1706721"/>
                                    <a:gd name="connsiteY4" fmla="*/ 1958975 h 1958975"/>
                                    <a:gd name="connsiteX0" fmla="*/ 0 w 1507697"/>
                                    <a:gd name="connsiteY0" fmla="*/ 1958975 h 1958975"/>
                                    <a:gd name="connsiteX1" fmla="*/ 525304 w 1507697"/>
                                    <a:gd name="connsiteY1" fmla="*/ 0 h 1958975"/>
                                    <a:gd name="connsiteX2" fmla="*/ 1507697 w 1507697"/>
                                    <a:gd name="connsiteY2" fmla="*/ 0 h 1958975"/>
                                    <a:gd name="connsiteX3" fmla="*/ 1017953 w 1507697"/>
                                    <a:gd name="connsiteY3" fmla="*/ 1958975 h 1958975"/>
                                    <a:gd name="connsiteX4" fmla="*/ 0 w 1507697"/>
                                    <a:gd name="connsiteY4" fmla="*/ 1958975 h 195897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1507697" h="1958975">
                                      <a:moveTo>
                                        <a:pt x="0" y="1958975"/>
                                      </a:moveTo>
                                      <a:lnTo>
                                        <a:pt x="525304" y="0"/>
                                      </a:lnTo>
                                      <a:lnTo>
                                        <a:pt x="1507697" y="0"/>
                                      </a:lnTo>
                                      <a:lnTo>
                                        <a:pt x="1017953" y="1958975"/>
                                      </a:lnTo>
                                      <a:lnTo>
                                        <a:pt x="0" y="195897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4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" name="Parallelogram 45"/>
                              <wps:cNvSpPr/>
                              <wps:spPr>
                                <a:xfrm>
                                  <a:off x="2054431" y="391886"/>
                                  <a:ext cx="688340" cy="895350"/>
                                </a:xfrm>
                                <a:custGeom>
                                  <a:avLst/>
                                  <a:gdLst>
                                    <a:gd name="connsiteX0" fmla="*/ 0 w 2196465"/>
                                    <a:gd name="connsiteY0" fmla="*/ 1958975 h 1958975"/>
                                    <a:gd name="connsiteX1" fmla="*/ 489744 w 2196465"/>
                                    <a:gd name="connsiteY1" fmla="*/ 0 h 1958975"/>
                                    <a:gd name="connsiteX2" fmla="*/ 2196465 w 2196465"/>
                                    <a:gd name="connsiteY2" fmla="*/ 0 h 1958975"/>
                                    <a:gd name="connsiteX3" fmla="*/ 1706721 w 2196465"/>
                                    <a:gd name="connsiteY3" fmla="*/ 1958975 h 1958975"/>
                                    <a:gd name="connsiteX4" fmla="*/ 0 w 2196465"/>
                                    <a:gd name="connsiteY4" fmla="*/ 1958975 h 1958975"/>
                                    <a:gd name="connsiteX0" fmla="*/ 199024 w 1706721"/>
                                    <a:gd name="connsiteY0" fmla="*/ 1958975 h 1958975"/>
                                    <a:gd name="connsiteX1" fmla="*/ 0 w 1706721"/>
                                    <a:gd name="connsiteY1" fmla="*/ 0 h 1958975"/>
                                    <a:gd name="connsiteX2" fmla="*/ 1706721 w 1706721"/>
                                    <a:gd name="connsiteY2" fmla="*/ 0 h 1958975"/>
                                    <a:gd name="connsiteX3" fmla="*/ 1216977 w 1706721"/>
                                    <a:gd name="connsiteY3" fmla="*/ 1958975 h 1958975"/>
                                    <a:gd name="connsiteX4" fmla="*/ 199024 w 1706721"/>
                                    <a:gd name="connsiteY4" fmla="*/ 1958975 h 1958975"/>
                                    <a:gd name="connsiteX0" fmla="*/ 0 w 1507697"/>
                                    <a:gd name="connsiteY0" fmla="*/ 1958975 h 1958975"/>
                                    <a:gd name="connsiteX1" fmla="*/ 525304 w 1507697"/>
                                    <a:gd name="connsiteY1" fmla="*/ 0 h 1958975"/>
                                    <a:gd name="connsiteX2" fmla="*/ 1507697 w 1507697"/>
                                    <a:gd name="connsiteY2" fmla="*/ 0 h 1958975"/>
                                    <a:gd name="connsiteX3" fmla="*/ 1017953 w 1507697"/>
                                    <a:gd name="connsiteY3" fmla="*/ 1958975 h 1958975"/>
                                    <a:gd name="connsiteX4" fmla="*/ 0 w 1507697"/>
                                    <a:gd name="connsiteY4" fmla="*/ 1958975 h 195897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1507697" h="1958975">
                                      <a:moveTo>
                                        <a:pt x="0" y="1958975"/>
                                      </a:moveTo>
                                      <a:lnTo>
                                        <a:pt x="525304" y="0"/>
                                      </a:lnTo>
                                      <a:lnTo>
                                        <a:pt x="1507697" y="0"/>
                                      </a:lnTo>
                                      <a:lnTo>
                                        <a:pt x="1017953" y="1958975"/>
                                      </a:lnTo>
                                      <a:lnTo>
                                        <a:pt x="0" y="195897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" name="Parallelogram 45"/>
                              <wps:cNvSpPr/>
                              <wps:spPr>
                                <a:xfrm>
                                  <a:off x="2244436" y="973777"/>
                                  <a:ext cx="439387" cy="571527"/>
                                </a:xfrm>
                                <a:custGeom>
                                  <a:avLst/>
                                  <a:gdLst>
                                    <a:gd name="connsiteX0" fmla="*/ 0 w 2196465"/>
                                    <a:gd name="connsiteY0" fmla="*/ 1958975 h 1958975"/>
                                    <a:gd name="connsiteX1" fmla="*/ 489744 w 2196465"/>
                                    <a:gd name="connsiteY1" fmla="*/ 0 h 1958975"/>
                                    <a:gd name="connsiteX2" fmla="*/ 2196465 w 2196465"/>
                                    <a:gd name="connsiteY2" fmla="*/ 0 h 1958975"/>
                                    <a:gd name="connsiteX3" fmla="*/ 1706721 w 2196465"/>
                                    <a:gd name="connsiteY3" fmla="*/ 1958975 h 1958975"/>
                                    <a:gd name="connsiteX4" fmla="*/ 0 w 2196465"/>
                                    <a:gd name="connsiteY4" fmla="*/ 1958975 h 1958975"/>
                                    <a:gd name="connsiteX0" fmla="*/ 199024 w 1706721"/>
                                    <a:gd name="connsiteY0" fmla="*/ 1958975 h 1958975"/>
                                    <a:gd name="connsiteX1" fmla="*/ 0 w 1706721"/>
                                    <a:gd name="connsiteY1" fmla="*/ 0 h 1958975"/>
                                    <a:gd name="connsiteX2" fmla="*/ 1706721 w 1706721"/>
                                    <a:gd name="connsiteY2" fmla="*/ 0 h 1958975"/>
                                    <a:gd name="connsiteX3" fmla="*/ 1216977 w 1706721"/>
                                    <a:gd name="connsiteY3" fmla="*/ 1958975 h 1958975"/>
                                    <a:gd name="connsiteX4" fmla="*/ 199024 w 1706721"/>
                                    <a:gd name="connsiteY4" fmla="*/ 1958975 h 1958975"/>
                                    <a:gd name="connsiteX0" fmla="*/ 0 w 1507697"/>
                                    <a:gd name="connsiteY0" fmla="*/ 1958975 h 1958975"/>
                                    <a:gd name="connsiteX1" fmla="*/ 525304 w 1507697"/>
                                    <a:gd name="connsiteY1" fmla="*/ 0 h 1958975"/>
                                    <a:gd name="connsiteX2" fmla="*/ 1507697 w 1507697"/>
                                    <a:gd name="connsiteY2" fmla="*/ 0 h 1958975"/>
                                    <a:gd name="connsiteX3" fmla="*/ 1017953 w 1507697"/>
                                    <a:gd name="connsiteY3" fmla="*/ 1958975 h 1958975"/>
                                    <a:gd name="connsiteX4" fmla="*/ 0 w 1507697"/>
                                    <a:gd name="connsiteY4" fmla="*/ 1958975 h 195897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1507697" h="1958975">
                                      <a:moveTo>
                                        <a:pt x="0" y="1958975"/>
                                      </a:moveTo>
                                      <a:lnTo>
                                        <a:pt x="525304" y="0"/>
                                      </a:lnTo>
                                      <a:lnTo>
                                        <a:pt x="1507697" y="0"/>
                                      </a:lnTo>
                                      <a:lnTo>
                                        <a:pt x="1017953" y="1958975"/>
                                      </a:lnTo>
                                      <a:lnTo>
                                        <a:pt x="0" y="195897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>
                                    <a:alpha val="7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" name="Parallelogram 45"/>
                              <wps:cNvSpPr/>
                              <wps:spPr>
                                <a:xfrm>
                                  <a:off x="2743200" y="973777"/>
                                  <a:ext cx="246175" cy="320633"/>
                                </a:xfrm>
                                <a:custGeom>
                                  <a:avLst/>
                                  <a:gdLst>
                                    <a:gd name="connsiteX0" fmla="*/ 0 w 2196465"/>
                                    <a:gd name="connsiteY0" fmla="*/ 1958975 h 1958975"/>
                                    <a:gd name="connsiteX1" fmla="*/ 489744 w 2196465"/>
                                    <a:gd name="connsiteY1" fmla="*/ 0 h 1958975"/>
                                    <a:gd name="connsiteX2" fmla="*/ 2196465 w 2196465"/>
                                    <a:gd name="connsiteY2" fmla="*/ 0 h 1958975"/>
                                    <a:gd name="connsiteX3" fmla="*/ 1706721 w 2196465"/>
                                    <a:gd name="connsiteY3" fmla="*/ 1958975 h 1958975"/>
                                    <a:gd name="connsiteX4" fmla="*/ 0 w 2196465"/>
                                    <a:gd name="connsiteY4" fmla="*/ 1958975 h 1958975"/>
                                    <a:gd name="connsiteX0" fmla="*/ 199024 w 1706721"/>
                                    <a:gd name="connsiteY0" fmla="*/ 1958975 h 1958975"/>
                                    <a:gd name="connsiteX1" fmla="*/ 0 w 1706721"/>
                                    <a:gd name="connsiteY1" fmla="*/ 0 h 1958975"/>
                                    <a:gd name="connsiteX2" fmla="*/ 1706721 w 1706721"/>
                                    <a:gd name="connsiteY2" fmla="*/ 0 h 1958975"/>
                                    <a:gd name="connsiteX3" fmla="*/ 1216977 w 1706721"/>
                                    <a:gd name="connsiteY3" fmla="*/ 1958975 h 1958975"/>
                                    <a:gd name="connsiteX4" fmla="*/ 199024 w 1706721"/>
                                    <a:gd name="connsiteY4" fmla="*/ 1958975 h 1958975"/>
                                    <a:gd name="connsiteX0" fmla="*/ 0 w 1507697"/>
                                    <a:gd name="connsiteY0" fmla="*/ 1958975 h 1958975"/>
                                    <a:gd name="connsiteX1" fmla="*/ 525304 w 1507697"/>
                                    <a:gd name="connsiteY1" fmla="*/ 0 h 1958975"/>
                                    <a:gd name="connsiteX2" fmla="*/ 1507697 w 1507697"/>
                                    <a:gd name="connsiteY2" fmla="*/ 0 h 1958975"/>
                                    <a:gd name="connsiteX3" fmla="*/ 1017953 w 1507697"/>
                                    <a:gd name="connsiteY3" fmla="*/ 1958975 h 1958975"/>
                                    <a:gd name="connsiteX4" fmla="*/ 0 w 1507697"/>
                                    <a:gd name="connsiteY4" fmla="*/ 1958975 h 195897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1507697" h="1958975">
                                      <a:moveTo>
                                        <a:pt x="0" y="1958975"/>
                                      </a:moveTo>
                                      <a:lnTo>
                                        <a:pt x="525304" y="0"/>
                                      </a:lnTo>
                                      <a:lnTo>
                                        <a:pt x="1507697" y="0"/>
                                      </a:lnTo>
                                      <a:lnTo>
                                        <a:pt x="1017953" y="1958975"/>
                                      </a:lnTo>
                                      <a:lnTo>
                                        <a:pt x="0" y="195897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7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0D984BC6" id="Group 53" o:spid="_x0000_s1026" alt="colored graphic  bars" style="position:absolute;margin-left:55.05pt;margin-top:-74.75pt;width:230pt;height:186.9pt;z-index:-251654144;mso-position-vertical-relative:page;mso-width-relative:margin;mso-height-relative:margin" coordsize="29893,23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">
                      <v:shape id="Parallelogram 45" o:spid="_x0000_s1027" style="position:absolute;left:6293;width:11875;height:15436;visibility:visible;mso-wrap-style:square;v-text-anchor:middle" coordsize="1507697,1958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UF8IA&#10;AADbAAAADwAAAGRycy9kb3ducmV2LnhtbESP0YrCMBRE3wX/IVzBN5taV1m6RlFREVxYdP2AS3O3&#10;LTY3tYna/XsjCD4OM3OGmc5bU4kbNa60rGAYxSCIM6tLzhWcfjeDTxDOI2usLJOCf3Iwn3U7U0y1&#10;vfOBbkefiwBhl6KCwvs6ldJlBRl0ka2Jg/dnG4M+yCaXusF7gJtKJnE8kQZLDgsF1rQqKDsfr0aB&#10;TMbf/jRaL7fJzz5b8UUvrdZK9Xvt4guEp9a/w6/2Tiv4GMPzS/gBcv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RtQXwgAAANsAAAAPAAAAAAAAAAAAAAAAAJgCAABkcnMvZG93&#10;bnJldi54bWxQSwUGAAAAAAQABAD1AAAAhwMAAAAA&#10;" path="m,1958975l525304,r982393,l1017953,1958975,,1958975xe" fillcolor="#44546a [3215]" stroked="f" strokeweight="1pt">
                        <v:stroke joinstyle="miter"/>
                        <v:path arrowok="t" o:connecttype="custom" o:connectlocs="0,1543685;413725,0;1187450,0;801732,1543685;0,1543685" o:connectangles="0,0,0,0,0"/>
                      </v:shape>
                      <v:shape id="Parallelogram 45" o:spid="_x0000_s1028" style="position:absolute;top:2968;width:11874;height:15437;visibility:visible;mso-wrap-style:square;v-text-anchor:middle" coordsize="1507697,1958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fGXcMA&#10;AADbAAAADwAAAGRycy9kb3ducmV2LnhtbESPT4vCMBTE78J+h/AWvMiaKupq1yiy4OLV+uf8aJ5t&#10;2eSlNNla/fQbQfA4zMxvmOW6s0a01PjKsYLRMAFBnDtdcaHgeNh+zEH4gKzROCYFN/KwXr31lphq&#10;d+U9tVkoRISwT1FBGUKdSunzkiz6oauJo3dxjcUQZVNI3eA1wq2R4ySZSYsVx4USa/ouKf/N/qyC&#10;wX0z8+H2M+3aZJGZ08Scj9ORUv33bvMFIlAXXuFne6cVTD7h8SX+AL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fGXcMAAADbAAAADwAAAAAAAAAAAAAAAACYAgAAZHJzL2Rv&#10;d25yZXYueG1sUEsFBgAAAAAEAAQA9QAAAIgDAAAAAA==&#10;" path="m,1958975l525304,r982393,l1017953,1958975,,1958975xe" fillcolor="#4472c4 [3204]" stroked="f" strokeweight="1pt">
                        <v:stroke joinstyle="miter"/>
                        <v:path arrowok="t" o:connecttype="custom" o:connectlocs="0,1543685;413725,0;1187450,0;801732,1543685;0,1543685" o:connectangles="0,0,0,0,0"/>
                      </v:shape>
                      <v:shape id="Parallelogram 45" o:spid="_x0000_s1029" style="position:absolute;left:10212;top:10925;width:9318;height:12113;visibility:visible;mso-wrap-style:square;v-text-anchor:middle" coordsize="1507697,1958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iEicMA&#10;AADbAAAADwAAAGRycy9kb3ducmV2LnhtbERPy2oCMRTdF/oP4QrdFM1UxOpolNJSKKKL+gJ3l+Q6&#10;GTq5GSbpOPr1ZlHo8nDe82XnKtFSE0rPCl4GGQhi7U3JhYL97rM/AREissHKMym4UoDl4vFhjrnx&#10;F/6mdhsLkUI45KjAxljnUgZtyWEY+Jo4cWffOIwJNoU0DV5SuKvkMMvG0mHJqcFiTe+W9M/21ykY&#10;t/pYTl+fh/Z42Fz16rS+fbi1Uk+97m0GIlIX/8V/7i+jYJTGpi/pB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ViEicMAAADbAAAADwAAAAAAAAAAAAAAAACYAgAAZHJzL2Rv&#10;d25yZXYueG1sUEsFBgAAAAAEAAQA9QAAAIgDAAAAAA==&#10;" path="m,1958975l525304,r982393,l1017953,1958975,,1958975xe" fillcolor="#4472c4 [3204]" stroked="f" strokeweight="1pt">
                        <v:fill opacity="26214f"/>
                        <v:stroke joinstyle="miter"/>
                        <v:path arrowok="t" o:connecttype="custom" o:connectlocs="0,1211283;324655,0;931805,0;629128,1211283;0,1211283" o:connectangles="0,0,0,0,0"/>
                      </v:shape>
                      <v:shape id="Parallelogram 45" o:spid="_x0000_s1030" style="position:absolute;left:20544;top:3918;width:6883;height:8954;visibility:visible;mso-wrap-style:square;v-text-anchor:middle" coordsize="1507697,1958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iOY8EA&#10;AADbAAAADwAAAGRycy9kb3ducmV2LnhtbERPPWvDMBDdC/kP4gLdGrl2Wopj2YSUQIcMqdPQ9bAu&#10;tqh1MpYaO/8+GgodH++7qGbbiyuN3jhW8LxKQBA3ThtuFXyd9k9vIHxA1tg7JgU38lCVi4cCc+0m&#10;/qRrHVoRQ9jnqKALYcil9E1HFv3KDcSRu7jRYohwbKUecYrhtpdpkrxKi4ZjQ4cD7TpqfupfqyCz&#10;ltcmOx78d/q+T2pzlnw8K/W4nLcbEIHm8C/+c39oBS9xffwSf4As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4jmPBAAAA2wAAAA8AAAAAAAAAAAAAAAAAmAIAAGRycy9kb3du&#10;cmV2LnhtbFBLBQYAAAAABAAEAPUAAACGAwAAAAA=&#10;" path="m,1958975l525304,r982393,l1017953,1958975,,1958975xe" fillcolor="#ffc000 [3207]" stroked="f" strokeweight="1pt">
                        <v:stroke joinstyle="miter"/>
                        <v:path arrowok="t" o:connecttype="custom" o:connectlocs="0,895350;239828,0;688340,0;464747,895350;0,895350" o:connectangles="0,0,0,0,0"/>
                      </v:shape>
                      <v:shape id="Parallelogram 45" o:spid="_x0000_s1031" style="position:absolute;left:22444;top:9737;width:4394;height:5716;visibility:visible;mso-wrap-style:square;v-text-anchor:middle" coordsize="1507697,1958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a+LMEA&#10;AADbAAAADwAAAGRycy9kb3ducmV2LnhtbESPQYvCMBSE7wv7H8Jb8LamFbqs1SjLgih42ip4fSTP&#10;tti8lCTa+u+NsOBxmJlvmOV6tJ24kQ+tYwX5NANBrJ1puVZwPGw+v0GEiGywc0wK7hRgvXp/W2Jp&#10;3MB/dKtiLRKEQ4kKmhj7UsqgG7IYpq4nTt7ZeYsxSV9L43FIcNvJWZZ9SYstp4UGe/ptSF+qq1VQ&#10;FVpTnG+HYp5n9+G4OY1+f1Jq8jH+LEBEGuMr/N/eGQVFDs8v6Qf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mvizBAAAA2wAAAA8AAAAAAAAAAAAAAAAAmAIAAGRycy9kb3du&#10;cmV2LnhtbFBLBQYAAAAABAAEAPUAAACGAwAAAAA=&#10;" path="m,1958975l525304,r982393,l1017953,1958975,,1958975xe" fillcolor="#a5a5a5 [3206]" stroked="f" strokeweight="1pt">
                        <v:fill opacity="46003f"/>
                        <v:stroke joinstyle="miter"/>
                        <v:path arrowok="t" o:connecttype="custom" o:connectlocs="0,571527;153089,0;439387,0;296661,571527;0,571527" o:connectangles="0,0,0,0,0"/>
                      </v:shape>
                      <v:shape id="Parallelogram 45" o:spid="_x0000_s1032" style="position:absolute;left:27432;top:9737;width:2461;height:3207;visibility:visible;mso-wrap-style:square;v-text-anchor:middle" coordsize="1507697,1958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fFjscA&#10;AADbAAAADwAAAGRycy9kb3ducmV2LnhtbESPT2sCMRTE7wW/Q3hCbzVbsSKrUYqiCD20/mPx9ti8&#10;bpZuXtZNqms/vREKHoeZ+Q0zmbW2EmdqfOlYwWsvAUGcO11yoWC/W76MQPiArLFyTAqu5GE27TxN&#10;MNXuwhs6b0MhIoR9igpMCHUqpc8NWfQ9VxNH79s1FkOUTSF1g5cIt5XsJ8lQWiw5LhisaW4o/9n+&#10;WgXZKdt/fgy/Tua4WC8H2d/qujislHrutu9jEIHa8Aj/t9dawVsf7l/iD5D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HxY7HAAAA2wAAAA8AAAAAAAAAAAAAAAAAmAIAAGRy&#10;cy9kb3ducmV2LnhtbFBLBQYAAAAABAAEAPUAAACMAwAAAAA=&#10;" path="m,1958975l525304,r982393,l1017953,1958975,,1958975xe" fillcolor="#4472c4 [3204]" stroked="f" strokeweight="1pt">
                        <v:fill opacity="46003f"/>
                        <v:stroke joinstyle="miter"/>
                        <v:path arrowok="t" o:connecttype="custom" o:connectlocs="0,320633;85771,0;246175,0;166210,320633;0,320633" o:connectangles="0,0,0,0,0"/>
                      </v:shape>
                      <w10:wrap anchory="page"/>
                    </v:group>
                  </w:pict>
                </mc:Fallback>
              </mc:AlternateContent>
            </w:r>
          </w:p>
        </w:tc>
      </w:tr>
      <w:tr w:rsidR="002A6CE2" w:rsidTr="005F59DE">
        <w:trPr>
          <w:trHeight w:val="5845"/>
        </w:trPr>
        <w:tc>
          <w:tcPr>
            <w:tcW w:w="5369" w:type="dxa"/>
            <w:vMerge w:val="restart"/>
            <w:vAlign w:val="center"/>
          </w:tcPr>
          <w:p w:rsidR="00E941D3" w:rsidRDefault="00E941D3" w:rsidP="00E941D3">
            <w:pPr>
              <w:ind w:left="864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290EDC9C" wp14:editId="3A322324">
                      <wp:extent cx="2400300" cy="3571875"/>
                      <wp:effectExtent l="0" t="0" r="0" b="9525"/>
                      <wp:docPr id="31" name="Text Box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/>
                            </wps:cNvSpPr>
                            <wps:spPr bwMode="auto">
                              <a:xfrm>
                                <a:off x="0" y="0"/>
                                <a:ext cx="2400300" cy="3571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CCC9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0" algn="in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E941D3" w:rsidRDefault="00B4715F" w:rsidP="00B4715F">
                                  <w:pPr>
                                    <w:pStyle w:val="Heading2"/>
                                    <w:jc w:val="center"/>
                                    <w:rPr>
                                      <w:color w:val="4472C4" w:themeColor="accent1"/>
                                    </w:rPr>
                                  </w:pPr>
                                  <w:r>
                                    <w:rPr>
                                      <w:color w:val="4472C4" w:themeColor="accent1"/>
                                    </w:rPr>
                                    <w:t>Who is eligible?</w:t>
                                  </w:r>
                                </w:p>
                                <w:p w:rsidR="00B4715F" w:rsidRPr="00C33AE1" w:rsidRDefault="00B4715F" w:rsidP="00B4715F">
                                  <w:pPr>
                                    <w:rPr>
                                      <w:color w:val="4472C4" w:themeColor="accent1"/>
                                      <w:sz w:val="23"/>
                                      <w:szCs w:val="23"/>
                                      <w:lang w:val="en"/>
                                    </w:rPr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I</w:t>
                                  </w:r>
                                  <w:r w:rsidRPr="00C33AE1">
                                    <w:rPr>
                                      <w:sz w:val="23"/>
                                      <w:szCs w:val="23"/>
                                    </w:rPr>
                                    <w:t>ndividuals who’ve experienced layoffs or transitions due to the decline of energy sector (</w:t>
                                  </w:r>
                                  <w:r w:rsidRPr="00C85D6C">
                                    <w:rPr>
                                      <w:b/>
                                      <w:sz w:val="23"/>
                                      <w:szCs w:val="23"/>
                                    </w:rPr>
                                    <w:t>primarily oil and gas</w:t>
                                  </w:r>
                                  <w:r w:rsidRPr="00C33AE1">
                                    <w:rPr>
                                      <w:sz w:val="23"/>
                                      <w:szCs w:val="23"/>
                                    </w:rPr>
                                    <w:t>) jobs</w:t>
                                  </w:r>
                                  <w:r w:rsidRPr="00B4715F">
                                    <w:rPr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 w:rsidRPr="00C33AE1">
                                    <w:rPr>
                                      <w:sz w:val="23"/>
                                      <w:szCs w:val="23"/>
                                    </w:rPr>
                                    <w:t>may be eligible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</w:p>
                                <w:p w:rsidR="003D46A9" w:rsidRPr="00C33AE1" w:rsidRDefault="003D46A9" w:rsidP="00E04645">
                                  <w:pPr>
                                    <w:rPr>
                                      <w:b/>
                                      <w:sz w:val="23"/>
                                      <w:szCs w:val="23"/>
                                    </w:rPr>
                                  </w:pPr>
                                  <w:r w:rsidRPr="00C33AE1">
                                    <w:rPr>
                                      <w:b/>
                                      <w:sz w:val="23"/>
                                      <w:szCs w:val="23"/>
                                    </w:rPr>
                                    <w:t xml:space="preserve">   * You have been laid off</w:t>
                                  </w:r>
                                  <w:r w:rsidR="00B4715F">
                                    <w:rPr>
                                      <w:b/>
                                      <w:sz w:val="23"/>
                                      <w:szCs w:val="23"/>
                                    </w:rPr>
                                    <w:t xml:space="preserve"> or</w:t>
                                  </w:r>
                                  <w:r w:rsidRPr="00C33AE1">
                                    <w:rPr>
                                      <w:b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</w:p>
                                <w:p w:rsidR="00B4715F" w:rsidRDefault="003D46A9" w:rsidP="00E04645">
                                  <w:pPr>
                                    <w:rPr>
                                      <w:b/>
                                      <w:sz w:val="23"/>
                                      <w:szCs w:val="23"/>
                                    </w:rPr>
                                  </w:pPr>
                                  <w:r w:rsidRPr="00C33AE1">
                                    <w:rPr>
                                      <w:b/>
                                      <w:sz w:val="23"/>
                                      <w:szCs w:val="23"/>
                                    </w:rPr>
                                    <w:t xml:space="preserve">      </w:t>
                                  </w:r>
                                  <w:r w:rsidR="00B4715F">
                                    <w:rPr>
                                      <w:b/>
                                      <w:sz w:val="23"/>
                                      <w:szCs w:val="23"/>
                                    </w:rPr>
                                    <w:t xml:space="preserve">Separated from </w:t>
                                  </w:r>
                                  <w:r w:rsidR="00CF440D" w:rsidRPr="00C33AE1">
                                    <w:rPr>
                                      <w:b/>
                                      <w:sz w:val="23"/>
                                      <w:szCs w:val="23"/>
                                    </w:rPr>
                                    <w:t>y</w:t>
                                  </w:r>
                                  <w:r w:rsidRPr="00C33AE1">
                                    <w:rPr>
                                      <w:b/>
                                      <w:sz w:val="23"/>
                                      <w:szCs w:val="23"/>
                                    </w:rPr>
                                    <w:t>our job through</w:t>
                                  </w:r>
                                </w:p>
                                <w:p w:rsidR="003D46A9" w:rsidRPr="00C33AE1" w:rsidRDefault="00B4715F" w:rsidP="00E04645">
                                  <w:pPr>
                                    <w:rPr>
                                      <w:b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b/>
                                      <w:sz w:val="23"/>
                                      <w:szCs w:val="23"/>
                                    </w:rPr>
                                    <w:t xml:space="preserve">      No fault of your own,</w:t>
                                  </w:r>
                                  <w:r w:rsidR="003D46A9" w:rsidRPr="00C33AE1">
                                    <w:rPr>
                                      <w:b/>
                                      <w:sz w:val="23"/>
                                      <w:szCs w:val="23"/>
                                    </w:rPr>
                                    <w:t xml:space="preserve">  </w:t>
                                  </w:r>
                                </w:p>
                                <w:p w:rsidR="003D46A9" w:rsidRPr="00C33AE1" w:rsidRDefault="003D46A9" w:rsidP="003D46A9">
                                  <w:pPr>
                                    <w:rPr>
                                      <w:b/>
                                      <w:sz w:val="23"/>
                                      <w:szCs w:val="23"/>
                                    </w:rPr>
                                  </w:pPr>
                                  <w:r w:rsidRPr="00C33AE1">
                                    <w:rPr>
                                      <w:b/>
                                      <w:sz w:val="23"/>
                                      <w:szCs w:val="23"/>
                                    </w:rPr>
                                    <w:t xml:space="preserve">   *Lost your job through plant</w:t>
                                  </w:r>
                                </w:p>
                                <w:p w:rsidR="005E576D" w:rsidRPr="00C33AE1" w:rsidRDefault="003D46A9" w:rsidP="003D46A9">
                                  <w:pPr>
                                    <w:rPr>
                                      <w:b/>
                                      <w:sz w:val="23"/>
                                      <w:szCs w:val="23"/>
                                    </w:rPr>
                                  </w:pPr>
                                  <w:r w:rsidRPr="00C33AE1">
                                    <w:rPr>
                                      <w:b/>
                                      <w:sz w:val="23"/>
                                      <w:szCs w:val="23"/>
                                    </w:rPr>
                                    <w:t xml:space="preserve">     Closing</w:t>
                                  </w:r>
                                  <w:r w:rsidR="005E576D" w:rsidRPr="00C33AE1">
                                    <w:rPr>
                                      <w:b/>
                                      <w:sz w:val="23"/>
                                      <w:szCs w:val="23"/>
                                    </w:rPr>
                                    <w:t>,</w:t>
                                  </w:r>
                                </w:p>
                                <w:p w:rsidR="00E941D3" w:rsidRPr="00C33AE1" w:rsidRDefault="005E576D" w:rsidP="003D46A9">
                                  <w:pPr>
                                    <w:rPr>
                                      <w:b/>
                                      <w:sz w:val="23"/>
                                      <w:szCs w:val="23"/>
                                    </w:rPr>
                                  </w:pPr>
                                  <w:r w:rsidRPr="00C33AE1">
                                    <w:rPr>
                                      <w:b/>
                                      <w:sz w:val="23"/>
                                      <w:szCs w:val="23"/>
                                    </w:rPr>
                                    <w:t xml:space="preserve">   *Downsizing or,</w:t>
                                  </w:r>
                                  <w:r w:rsidR="003D46A9" w:rsidRPr="00C33AE1">
                                    <w:rPr>
                                      <w:b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</w:p>
                                <w:p w:rsidR="005E576D" w:rsidRPr="00C33AE1" w:rsidRDefault="005E576D" w:rsidP="003D46A9">
                                  <w:pPr>
                                    <w:rPr>
                                      <w:b/>
                                      <w:sz w:val="23"/>
                                      <w:szCs w:val="23"/>
                                    </w:rPr>
                                  </w:pPr>
                                  <w:r w:rsidRPr="00C33AE1">
                                    <w:rPr>
                                      <w:b/>
                                      <w:sz w:val="23"/>
                                      <w:szCs w:val="23"/>
                                    </w:rPr>
                                    <w:t xml:space="preserve">   *Company merger.</w:t>
                                  </w:r>
                                </w:p>
                                <w:p w:rsidR="00E04645" w:rsidRPr="00C33AE1" w:rsidRDefault="00E04645" w:rsidP="00E04645">
                                  <w:pPr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</w:p>
                                <w:p w:rsidR="00E941D3" w:rsidRPr="00C33AE1" w:rsidRDefault="005E576D" w:rsidP="00E04645">
                                  <w:pPr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 w:rsidRPr="00C33AE1">
                                    <w:rPr>
                                      <w:sz w:val="23"/>
                                      <w:szCs w:val="23"/>
                                    </w:rPr>
                                    <w:t>You should contact the Trade and Economic Transition Program.</w:t>
                                  </w:r>
                                </w:p>
                                <w:p w:rsidR="005E576D" w:rsidRDefault="005E576D" w:rsidP="00E04645"/>
                                <w:p w:rsidR="005E576D" w:rsidRPr="005E576D" w:rsidRDefault="00FB4941" w:rsidP="005E576D">
                                  <w:pPr>
                                    <w:ind w:left="864" w:hanging="864"/>
                                    <w:rPr>
                                      <w:b/>
                                      <w:noProof/>
                                      <w:sz w:val="20"/>
                                    </w:rPr>
                                  </w:pPr>
                                  <w:hyperlink r:id="rId10" w:history="1">
                                    <w:r w:rsidR="005E576D" w:rsidRPr="005E576D">
                                      <w:rPr>
                                        <w:rStyle w:val="Hyperlink"/>
                                        <w:b/>
                                        <w:noProof/>
                                        <w:sz w:val="20"/>
                                      </w:rPr>
                                      <w:t>EconomicTransitionDWG@oesc.state.ok.us</w:t>
                                    </w:r>
                                  </w:hyperlink>
                                  <w:r w:rsidR="005E576D" w:rsidRPr="005E576D">
                                    <w:rPr>
                                      <w:b/>
                                      <w:noProof/>
                                      <w:sz w:val="20"/>
                                    </w:rPr>
                                    <w:t xml:space="preserve"> </w:t>
                                  </w:r>
                                </w:p>
                                <w:p w:rsidR="005E576D" w:rsidRPr="005E576D" w:rsidRDefault="005E576D" w:rsidP="005E576D">
                                  <w:pPr>
                                    <w:ind w:left="864"/>
                                    <w:rPr>
                                      <w:b/>
                                      <w:noProof/>
                                      <w:sz w:val="18"/>
                                      <w:szCs w:val="18"/>
                                    </w:rPr>
                                  </w:pPr>
                                  <w:r w:rsidRPr="005E576D">
                                    <w:rPr>
                                      <w:b/>
                                      <w:noProof/>
                                      <w:sz w:val="18"/>
                                      <w:szCs w:val="18"/>
                                    </w:rPr>
                                    <w:t xml:space="preserve">   </w:t>
                                  </w:r>
                                  <w:r w:rsidR="00CF440D">
                                    <w:rPr>
                                      <w:b/>
                                      <w:noProof/>
                                      <w:sz w:val="18"/>
                                      <w:szCs w:val="18"/>
                                    </w:rPr>
                                    <w:t xml:space="preserve">     </w:t>
                                  </w:r>
                                  <w:r w:rsidRPr="005E576D">
                                    <w:rPr>
                                      <w:b/>
                                      <w:noProof/>
                                      <w:sz w:val="18"/>
                                      <w:szCs w:val="18"/>
                                    </w:rPr>
                                    <w:t>405-557-</w:t>
                                  </w:r>
                                  <w:r w:rsidR="00FB1F83">
                                    <w:rPr>
                                      <w:b/>
                                      <w:noProof/>
                                      <w:sz w:val="18"/>
                                      <w:szCs w:val="18"/>
                                    </w:rPr>
                                    <w:t>5371</w:t>
                                  </w:r>
                                </w:p>
                                <w:p w:rsidR="005E576D" w:rsidRDefault="005E576D" w:rsidP="00E04645"/>
                              </w:txbxContent>
                            </wps:txbx>
                            <wps:bodyPr rot="0" vert="horz" wrap="square" lIns="36195" tIns="36195" rIns="36195" bIns="36195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shape w14:anchorId="290EDC9C" id="_x0000_s1029" type="#_x0000_t202" style="width:189pt;height:28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" filled="f" fillcolor="#cc9" stroked="f" strokeweight="0" insetpen="t">
                      <o:lock v:ext="edit" shapetype="t"/>
                      <v:textbox inset="2.85pt,2.85pt,2.85pt,2.85pt">
                        <w:txbxContent>
                          <w:p w:rsidR="00E941D3" w:rsidRDefault="00B4715F" w:rsidP="00B4715F">
                            <w:pPr>
                              <w:pStyle w:val="Heading2"/>
                              <w:jc w:val="center"/>
                              <w:rPr>
                                <w:color w:val="4472C4" w:themeColor="accent1"/>
                              </w:rPr>
                            </w:pPr>
                            <w:r>
                              <w:rPr>
                                <w:color w:val="4472C4" w:themeColor="accent1"/>
                              </w:rPr>
                              <w:t>Who is eligible?</w:t>
                            </w:r>
                          </w:p>
                          <w:p w:rsidR="00B4715F" w:rsidRPr="00C33AE1" w:rsidRDefault="00B4715F" w:rsidP="00B4715F">
                            <w:pPr>
                              <w:rPr>
                                <w:color w:val="4472C4" w:themeColor="accent1"/>
                                <w:sz w:val="23"/>
                                <w:szCs w:val="23"/>
                                <w:lang w:val="en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I</w:t>
                            </w:r>
                            <w:r w:rsidRPr="00C33AE1">
                              <w:rPr>
                                <w:sz w:val="23"/>
                                <w:szCs w:val="23"/>
                              </w:rPr>
                              <w:t>ndividuals who’ve experienced layoffs or transitions due to the decline of energy sector (</w:t>
                            </w:r>
                            <w:r w:rsidRPr="00C85D6C">
                              <w:rPr>
                                <w:b/>
                                <w:sz w:val="23"/>
                                <w:szCs w:val="23"/>
                              </w:rPr>
                              <w:t>primarily oil and gas</w:t>
                            </w:r>
                            <w:r w:rsidRPr="00C33AE1">
                              <w:rPr>
                                <w:sz w:val="23"/>
                                <w:szCs w:val="23"/>
                              </w:rPr>
                              <w:t>) jobs</w:t>
                            </w:r>
                            <w:r w:rsidRPr="00B4715F"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C33AE1">
                              <w:rPr>
                                <w:sz w:val="23"/>
                                <w:szCs w:val="23"/>
                              </w:rPr>
                              <w:t>may be eligible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  <w:p w:rsidR="003D46A9" w:rsidRPr="00C33AE1" w:rsidRDefault="003D46A9" w:rsidP="00E04645">
                            <w:pPr>
                              <w:rPr>
                                <w:b/>
                                <w:sz w:val="23"/>
                                <w:szCs w:val="23"/>
                              </w:rPr>
                            </w:pPr>
                            <w:r w:rsidRPr="00C33AE1">
                              <w:rPr>
                                <w:b/>
                                <w:sz w:val="23"/>
                                <w:szCs w:val="23"/>
                              </w:rPr>
                              <w:t xml:space="preserve">   * You have been laid off</w:t>
                            </w:r>
                            <w:r w:rsidR="00B4715F">
                              <w:rPr>
                                <w:b/>
                                <w:sz w:val="23"/>
                                <w:szCs w:val="23"/>
                              </w:rPr>
                              <w:t xml:space="preserve"> or</w:t>
                            </w:r>
                            <w:r w:rsidRPr="00C33AE1">
                              <w:rPr>
                                <w:b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  <w:p w:rsidR="00B4715F" w:rsidRDefault="003D46A9" w:rsidP="00E04645">
                            <w:pPr>
                              <w:rPr>
                                <w:b/>
                                <w:sz w:val="23"/>
                                <w:szCs w:val="23"/>
                              </w:rPr>
                            </w:pPr>
                            <w:r w:rsidRPr="00C33AE1">
                              <w:rPr>
                                <w:b/>
                                <w:sz w:val="23"/>
                                <w:szCs w:val="23"/>
                              </w:rPr>
                              <w:t xml:space="preserve">      </w:t>
                            </w:r>
                            <w:r w:rsidR="00B4715F">
                              <w:rPr>
                                <w:b/>
                                <w:sz w:val="23"/>
                                <w:szCs w:val="23"/>
                              </w:rPr>
                              <w:t xml:space="preserve">Separated from </w:t>
                            </w:r>
                            <w:r w:rsidR="00CF440D" w:rsidRPr="00C33AE1">
                              <w:rPr>
                                <w:b/>
                                <w:sz w:val="23"/>
                                <w:szCs w:val="23"/>
                              </w:rPr>
                              <w:t>y</w:t>
                            </w:r>
                            <w:r w:rsidRPr="00C33AE1">
                              <w:rPr>
                                <w:b/>
                                <w:sz w:val="23"/>
                                <w:szCs w:val="23"/>
                              </w:rPr>
                              <w:t>our job through</w:t>
                            </w:r>
                          </w:p>
                          <w:p w:rsidR="003D46A9" w:rsidRPr="00C33AE1" w:rsidRDefault="00B4715F" w:rsidP="00E04645">
                            <w:pPr>
                              <w:rPr>
                                <w:b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b/>
                                <w:sz w:val="23"/>
                                <w:szCs w:val="23"/>
                              </w:rPr>
                              <w:t xml:space="preserve">      No fault of your own,</w:t>
                            </w:r>
                            <w:r w:rsidR="003D46A9" w:rsidRPr="00C33AE1">
                              <w:rPr>
                                <w:b/>
                                <w:sz w:val="23"/>
                                <w:szCs w:val="23"/>
                              </w:rPr>
                              <w:t xml:space="preserve">  </w:t>
                            </w:r>
                          </w:p>
                          <w:p w:rsidR="003D46A9" w:rsidRPr="00C33AE1" w:rsidRDefault="003D46A9" w:rsidP="003D46A9">
                            <w:pPr>
                              <w:rPr>
                                <w:b/>
                                <w:sz w:val="23"/>
                                <w:szCs w:val="23"/>
                              </w:rPr>
                            </w:pPr>
                            <w:r w:rsidRPr="00C33AE1">
                              <w:rPr>
                                <w:b/>
                                <w:sz w:val="23"/>
                                <w:szCs w:val="23"/>
                              </w:rPr>
                              <w:t xml:space="preserve">   *Lost your job through plant</w:t>
                            </w:r>
                          </w:p>
                          <w:p w:rsidR="005E576D" w:rsidRPr="00C33AE1" w:rsidRDefault="003D46A9" w:rsidP="003D46A9">
                            <w:pPr>
                              <w:rPr>
                                <w:b/>
                                <w:sz w:val="23"/>
                                <w:szCs w:val="23"/>
                              </w:rPr>
                            </w:pPr>
                            <w:r w:rsidRPr="00C33AE1">
                              <w:rPr>
                                <w:b/>
                                <w:sz w:val="23"/>
                                <w:szCs w:val="23"/>
                              </w:rPr>
                              <w:t xml:space="preserve">     Closing</w:t>
                            </w:r>
                            <w:r w:rsidR="005E576D" w:rsidRPr="00C33AE1">
                              <w:rPr>
                                <w:b/>
                                <w:sz w:val="23"/>
                                <w:szCs w:val="23"/>
                              </w:rPr>
                              <w:t>,</w:t>
                            </w:r>
                          </w:p>
                          <w:p w:rsidR="00E941D3" w:rsidRPr="00C33AE1" w:rsidRDefault="005E576D" w:rsidP="003D46A9">
                            <w:pPr>
                              <w:rPr>
                                <w:b/>
                                <w:sz w:val="23"/>
                                <w:szCs w:val="23"/>
                              </w:rPr>
                            </w:pPr>
                            <w:r w:rsidRPr="00C33AE1">
                              <w:rPr>
                                <w:b/>
                                <w:sz w:val="23"/>
                                <w:szCs w:val="23"/>
                              </w:rPr>
                              <w:t xml:space="preserve">   *Downsizing or,</w:t>
                            </w:r>
                            <w:r w:rsidR="003D46A9" w:rsidRPr="00C33AE1">
                              <w:rPr>
                                <w:b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  <w:p w:rsidR="005E576D" w:rsidRPr="00C33AE1" w:rsidRDefault="005E576D" w:rsidP="003D46A9">
                            <w:pPr>
                              <w:rPr>
                                <w:b/>
                                <w:sz w:val="23"/>
                                <w:szCs w:val="23"/>
                              </w:rPr>
                            </w:pPr>
                            <w:r w:rsidRPr="00C33AE1">
                              <w:rPr>
                                <w:b/>
                                <w:sz w:val="23"/>
                                <w:szCs w:val="23"/>
                              </w:rPr>
                              <w:t xml:space="preserve">   *Company merger.</w:t>
                            </w:r>
                          </w:p>
                          <w:p w:rsidR="00E04645" w:rsidRPr="00C33AE1" w:rsidRDefault="00E04645" w:rsidP="00E04645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</w:p>
                          <w:p w:rsidR="00E941D3" w:rsidRPr="00C33AE1" w:rsidRDefault="005E576D" w:rsidP="00E04645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  <w:r w:rsidRPr="00C33AE1">
                              <w:rPr>
                                <w:sz w:val="23"/>
                                <w:szCs w:val="23"/>
                              </w:rPr>
                              <w:t>You should contact the Trade and Economic Transition Program.</w:t>
                            </w:r>
                          </w:p>
                          <w:p w:rsidR="005E576D" w:rsidRDefault="005E576D" w:rsidP="00E04645"/>
                          <w:p w:rsidR="005E576D" w:rsidRPr="005E576D" w:rsidRDefault="005674DF" w:rsidP="005E576D">
                            <w:pPr>
                              <w:ind w:left="864" w:hanging="864"/>
                              <w:rPr>
                                <w:b/>
                                <w:noProof/>
                                <w:sz w:val="20"/>
                              </w:rPr>
                            </w:pPr>
                            <w:hyperlink r:id="rId11" w:history="1">
                              <w:r w:rsidR="005E576D" w:rsidRPr="005E576D">
                                <w:rPr>
                                  <w:rStyle w:val="Hyperlink"/>
                                  <w:b/>
                                  <w:noProof/>
                                  <w:sz w:val="20"/>
                                </w:rPr>
                                <w:t>EconomicTransitionDWG@oesc.state.ok.us</w:t>
                              </w:r>
                            </w:hyperlink>
                            <w:r w:rsidR="005E576D" w:rsidRPr="005E576D">
                              <w:rPr>
                                <w:b/>
                                <w:noProof/>
                                <w:sz w:val="20"/>
                              </w:rPr>
                              <w:t xml:space="preserve"> </w:t>
                            </w:r>
                          </w:p>
                          <w:p w:rsidR="005E576D" w:rsidRPr="005E576D" w:rsidRDefault="005E576D" w:rsidP="005E576D">
                            <w:pPr>
                              <w:ind w:left="864"/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</w:pPr>
                            <w:r w:rsidRPr="005E576D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="00CF440D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t xml:space="preserve">     </w:t>
                            </w:r>
                            <w:r w:rsidRPr="005E576D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t>405-557-</w:t>
                            </w:r>
                            <w:r w:rsidR="00FB1F83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t>5371</w:t>
                            </w:r>
                          </w:p>
                          <w:p w:rsidR="005E576D" w:rsidRDefault="005E576D" w:rsidP="00E04645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130" w:type="dxa"/>
          </w:tcPr>
          <w:p w:rsidR="00B4715F" w:rsidRDefault="00B4715F" w:rsidP="00444030">
            <w:pPr>
              <w:ind w:left="864"/>
            </w:pPr>
          </w:p>
          <w:p w:rsidR="00E941D3" w:rsidRDefault="00F674E7" w:rsidP="00444030">
            <w:pPr>
              <w:ind w:left="864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3600" behindDoc="1" locked="0" layoutInCell="1" allowOverlap="1" wp14:anchorId="307AE715" wp14:editId="75FFE3A6">
                      <wp:simplePos x="0" y="0"/>
                      <wp:positionH relativeFrom="column">
                        <wp:posOffset>-1248410</wp:posOffset>
                      </wp:positionH>
                      <wp:positionV relativeFrom="page">
                        <wp:posOffset>1858010</wp:posOffset>
                      </wp:positionV>
                      <wp:extent cx="4505325" cy="3662045"/>
                      <wp:effectExtent l="0" t="0" r="9525" b="0"/>
                      <wp:wrapNone/>
                      <wp:docPr id="54" name="Group 54" descr="colored graphic bar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05325" cy="3662045"/>
                                <a:chOff x="0" y="0"/>
                                <a:chExt cx="2989375" cy="2303813"/>
                              </a:xfrm>
                            </wpg:grpSpPr>
                            <wps:wsp>
                              <wps:cNvPr id="55" name="Parallelogram 45"/>
                              <wps:cNvSpPr/>
                              <wps:spPr>
                                <a:xfrm>
                                  <a:off x="629392" y="0"/>
                                  <a:ext cx="1187450" cy="1543685"/>
                                </a:xfrm>
                                <a:custGeom>
                                  <a:avLst/>
                                  <a:gdLst>
                                    <a:gd name="connsiteX0" fmla="*/ 0 w 2196465"/>
                                    <a:gd name="connsiteY0" fmla="*/ 1958975 h 1958975"/>
                                    <a:gd name="connsiteX1" fmla="*/ 489744 w 2196465"/>
                                    <a:gd name="connsiteY1" fmla="*/ 0 h 1958975"/>
                                    <a:gd name="connsiteX2" fmla="*/ 2196465 w 2196465"/>
                                    <a:gd name="connsiteY2" fmla="*/ 0 h 1958975"/>
                                    <a:gd name="connsiteX3" fmla="*/ 1706721 w 2196465"/>
                                    <a:gd name="connsiteY3" fmla="*/ 1958975 h 1958975"/>
                                    <a:gd name="connsiteX4" fmla="*/ 0 w 2196465"/>
                                    <a:gd name="connsiteY4" fmla="*/ 1958975 h 1958975"/>
                                    <a:gd name="connsiteX0" fmla="*/ 199024 w 1706721"/>
                                    <a:gd name="connsiteY0" fmla="*/ 1958975 h 1958975"/>
                                    <a:gd name="connsiteX1" fmla="*/ 0 w 1706721"/>
                                    <a:gd name="connsiteY1" fmla="*/ 0 h 1958975"/>
                                    <a:gd name="connsiteX2" fmla="*/ 1706721 w 1706721"/>
                                    <a:gd name="connsiteY2" fmla="*/ 0 h 1958975"/>
                                    <a:gd name="connsiteX3" fmla="*/ 1216977 w 1706721"/>
                                    <a:gd name="connsiteY3" fmla="*/ 1958975 h 1958975"/>
                                    <a:gd name="connsiteX4" fmla="*/ 199024 w 1706721"/>
                                    <a:gd name="connsiteY4" fmla="*/ 1958975 h 1958975"/>
                                    <a:gd name="connsiteX0" fmla="*/ 0 w 1507697"/>
                                    <a:gd name="connsiteY0" fmla="*/ 1958975 h 1958975"/>
                                    <a:gd name="connsiteX1" fmla="*/ 525304 w 1507697"/>
                                    <a:gd name="connsiteY1" fmla="*/ 0 h 1958975"/>
                                    <a:gd name="connsiteX2" fmla="*/ 1507697 w 1507697"/>
                                    <a:gd name="connsiteY2" fmla="*/ 0 h 1958975"/>
                                    <a:gd name="connsiteX3" fmla="*/ 1017953 w 1507697"/>
                                    <a:gd name="connsiteY3" fmla="*/ 1958975 h 1958975"/>
                                    <a:gd name="connsiteX4" fmla="*/ 0 w 1507697"/>
                                    <a:gd name="connsiteY4" fmla="*/ 1958975 h 195897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1507697" h="1958975">
                                      <a:moveTo>
                                        <a:pt x="0" y="1958975"/>
                                      </a:moveTo>
                                      <a:lnTo>
                                        <a:pt x="525304" y="0"/>
                                      </a:lnTo>
                                      <a:lnTo>
                                        <a:pt x="1507697" y="0"/>
                                      </a:lnTo>
                                      <a:lnTo>
                                        <a:pt x="1017953" y="1958975"/>
                                      </a:lnTo>
                                      <a:lnTo>
                                        <a:pt x="0" y="195897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852C0F" w:rsidRDefault="00852C0F" w:rsidP="00852C0F">
                                    <w:r>
                                      <w:tab/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" name="Parallelogram 45"/>
                              <wps:cNvSpPr/>
                              <wps:spPr>
                                <a:xfrm>
                                  <a:off x="0" y="296883"/>
                                  <a:ext cx="1187450" cy="1543685"/>
                                </a:xfrm>
                                <a:custGeom>
                                  <a:avLst/>
                                  <a:gdLst>
                                    <a:gd name="connsiteX0" fmla="*/ 0 w 2196465"/>
                                    <a:gd name="connsiteY0" fmla="*/ 1958975 h 1958975"/>
                                    <a:gd name="connsiteX1" fmla="*/ 489744 w 2196465"/>
                                    <a:gd name="connsiteY1" fmla="*/ 0 h 1958975"/>
                                    <a:gd name="connsiteX2" fmla="*/ 2196465 w 2196465"/>
                                    <a:gd name="connsiteY2" fmla="*/ 0 h 1958975"/>
                                    <a:gd name="connsiteX3" fmla="*/ 1706721 w 2196465"/>
                                    <a:gd name="connsiteY3" fmla="*/ 1958975 h 1958975"/>
                                    <a:gd name="connsiteX4" fmla="*/ 0 w 2196465"/>
                                    <a:gd name="connsiteY4" fmla="*/ 1958975 h 1958975"/>
                                    <a:gd name="connsiteX0" fmla="*/ 199024 w 1706721"/>
                                    <a:gd name="connsiteY0" fmla="*/ 1958975 h 1958975"/>
                                    <a:gd name="connsiteX1" fmla="*/ 0 w 1706721"/>
                                    <a:gd name="connsiteY1" fmla="*/ 0 h 1958975"/>
                                    <a:gd name="connsiteX2" fmla="*/ 1706721 w 1706721"/>
                                    <a:gd name="connsiteY2" fmla="*/ 0 h 1958975"/>
                                    <a:gd name="connsiteX3" fmla="*/ 1216977 w 1706721"/>
                                    <a:gd name="connsiteY3" fmla="*/ 1958975 h 1958975"/>
                                    <a:gd name="connsiteX4" fmla="*/ 199024 w 1706721"/>
                                    <a:gd name="connsiteY4" fmla="*/ 1958975 h 1958975"/>
                                    <a:gd name="connsiteX0" fmla="*/ 0 w 1507697"/>
                                    <a:gd name="connsiteY0" fmla="*/ 1958975 h 1958975"/>
                                    <a:gd name="connsiteX1" fmla="*/ 525304 w 1507697"/>
                                    <a:gd name="connsiteY1" fmla="*/ 0 h 1958975"/>
                                    <a:gd name="connsiteX2" fmla="*/ 1507697 w 1507697"/>
                                    <a:gd name="connsiteY2" fmla="*/ 0 h 1958975"/>
                                    <a:gd name="connsiteX3" fmla="*/ 1017953 w 1507697"/>
                                    <a:gd name="connsiteY3" fmla="*/ 1958975 h 1958975"/>
                                    <a:gd name="connsiteX4" fmla="*/ 0 w 1507697"/>
                                    <a:gd name="connsiteY4" fmla="*/ 1958975 h 195897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1507697" h="1958975">
                                      <a:moveTo>
                                        <a:pt x="0" y="1958975"/>
                                      </a:moveTo>
                                      <a:lnTo>
                                        <a:pt x="525304" y="0"/>
                                      </a:lnTo>
                                      <a:lnTo>
                                        <a:pt x="1507697" y="0"/>
                                      </a:lnTo>
                                      <a:lnTo>
                                        <a:pt x="1017953" y="1958975"/>
                                      </a:lnTo>
                                      <a:lnTo>
                                        <a:pt x="0" y="195897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2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" name="Parallelogram 45"/>
                              <wps:cNvSpPr/>
                              <wps:spPr>
                                <a:xfrm>
                                  <a:off x="1021278" y="1092530"/>
                                  <a:ext cx="931805" cy="1211283"/>
                                </a:xfrm>
                                <a:custGeom>
                                  <a:avLst/>
                                  <a:gdLst>
                                    <a:gd name="connsiteX0" fmla="*/ 0 w 2196465"/>
                                    <a:gd name="connsiteY0" fmla="*/ 1958975 h 1958975"/>
                                    <a:gd name="connsiteX1" fmla="*/ 489744 w 2196465"/>
                                    <a:gd name="connsiteY1" fmla="*/ 0 h 1958975"/>
                                    <a:gd name="connsiteX2" fmla="*/ 2196465 w 2196465"/>
                                    <a:gd name="connsiteY2" fmla="*/ 0 h 1958975"/>
                                    <a:gd name="connsiteX3" fmla="*/ 1706721 w 2196465"/>
                                    <a:gd name="connsiteY3" fmla="*/ 1958975 h 1958975"/>
                                    <a:gd name="connsiteX4" fmla="*/ 0 w 2196465"/>
                                    <a:gd name="connsiteY4" fmla="*/ 1958975 h 1958975"/>
                                    <a:gd name="connsiteX0" fmla="*/ 199024 w 1706721"/>
                                    <a:gd name="connsiteY0" fmla="*/ 1958975 h 1958975"/>
                                    <a:gd name="connsiteX1" fmla="*/ 0 w 1706721"/>
                                    <a:gd name="connsiteY1" fmla="*/ 0 h 1958975"/>
                                    <a:gd name="connsiteX2" fmla="*/ 1706721 w 1706721"/>
                                    <a:gd name="connsiteY2" fmla="*/ 0 h 1958975"/>
                                    <a:gd name="connsiteX3" fmla="*/ 1216977 w 1706721"/>
                                    <a:gd name="connsiteY3" fmla="*/ 1958975 h 1958975"/>
                                    <a:gd name="connsiteX4" fmla="*/ 199024 w 1706721"/>
                                    <a:gd name="connsiteY4" fmla="*/ 1958975 h 1958975"/>
                                    <a:gd name="connsiteX0" fmla="*/ 0 w 1507697"/>
                                    <a:gd name="connsiteY0" fmla="*/ 1958975 h 1958975"/>
                                    <a:gd name="connsiteX1" fmla="*/ 525304 w 1507697"/>
                                    <a:gd name="connsiteY1" fmla="*/ 0 h 1958975"/>
                                    <a:gd name="connsiteX2" fmla="*/ 1507697 w 1507697"/>
                                    <a:gd name="connsiteY2" fmla="*/ 0 h 1958975"/>
                                    <a:gd name="connsiteX3" fmla="*/ 1017953 w 1507697"/>
                                    <a:gd name="connsiteY3" fmla="*/ 1958975 h 1958975"/>
                                    <a:gd name="connsiteX4" fmla="*/ 0 w 1507697"/>
                                    <a:gd name="connsiteY4" fmla="*/ 1958975 h 195897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1507697" h="1958975">
                                      <a:moveTo>
                                        <a:pt x="0" y="1958975"/>
                                      </a:moveTo>
                                      <a:lnTo>
                                        <a:pt x="525304" y="0"/>
                                      </a:lnTo>
                                      <a:lnTo>
                                        <a:pt x="1507697" y="0"/>
                                      </a:lnTo>
                                      <a:lnTo>
                                        <a:pt x="1017953" y="1958975"/>
                                      </a:lnTo>
                                      <a:lnTo>
                                        <a:pt x="0" y="195897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4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" name="Parallelogram 45"/>
                              <wps:cNvSpPr/>
                              <wps:spPr>
                                <a:xfrm>
                                  <a:off x="2054431" y="391886"/>
                                  <a:ext cx="688340" cy="895350"/>
                                </a:xfrm>
                                <a:custGeom>
                                  <a:avLst/>
                                  <a:gdLst>
                                    <a:gd name="connsiteX0" fmla="*/ 0 w 2196465"/>
                                    <a:gd name="connsiteY0" fmla="*/ 1958975 h 1958975"/>
                                    <a:gd name="connsiteX1" fmla="*/ 489744 w 2196465"/>
                                    <a:gd name="connsiteY1" fmla="*/ 0 h 1958975"/>
                                    <a:gd name="connsiteX2" fmla="*/ 2196465 w 2196465"/>
                                    <a:gd name="connsiteY2" fmla="*/ 0 h 1958975"/>
                                    <a:gd name="connsiteX3" fmla="*/ 1706721 w 2196465"/>
                                    <a:gd name="connsiteY3" fmla="*/ 1958975 h 1958975"/>
                                    <a:gd name="connsiteX4" fmla="*/ 0 w 2196465"/>
                                    <a:gd name="connsiteY4" fmla="*/ 1958975 h 1958975"/>
                                    <a:gd name="connsiteX0" fmla="*/ 199024 w 1706721"/>
                                    <a:gd name="connsiteY0" fmla="*/ 1958975 h 1958975"/>
                                    <a:gd name="connsiteX1" fmla="*/ 0 w 1706721"/>
                                    <a:gd name="connsiteY1" fmla="*/ 0 h 1958975"/>
                                    <a:gd name="connsiteX2" fmla="*/ 1706721 w 1706721"/>
                                    <a:gd name="connsiteY2" fmla="*/ 0 h 1958975"/>
                                    <a:gd name="connsiteX3" fmla="*/ 1216977 w 1706721"/>
                                    <a:gd name="connsiteY3" fmla="*/ 1958975 h 1958975"/>
                                    <a:gd name="connsiteX4" fmla="*/ 199024 w 1706721"/>
                                    <a:gd name="connsiteY4" fmla="*/ 1958975 h 1958975"/>
                                    <a:gd name="connsiteX0" fmla="*/ 0 w 1507697"/>
                                    <a:gd name="connsiteY0" fmla="*/ 1958975 h 1958975"/>
                                    <a:gd name="connsiteX1" fmla="*/ 525304 w 1507697"/>
                                    <a:gd name="connsiteY1" fmla="*/ 0 h 1958975"/>
                                    <a:gd name="connsiteX2" fmla="*/ 1507697 w 1507697"/>
                                    <a:gd name="connsiteY2" fmla="*/ 0 h 1958975"/>
                                    <a:gd name="connsiteX3" fmla="*/ 1017953 w 1507697"/>
                                    <a:gd name="connsiteY3" fmla="*/ 1958975 h 1958975"/>
                                    <a:gd name="connsiteX4" fmla="*/ 0 w 1507697"/>
                                    <a:gd name="connsiteY4" fmla="*/ 1958975 h 195897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1507697" h="1958975">
                                      <a:moveTo>
                                        <a:pt x="0" y="1958975"/>
                                      </a:moveTo>
                                      <a:lnTo>
                                        <a:pt x="525304" y="0"/>
                                      </a:lnTo>
                                      <a:lnTo>
                                        <a:pt x="1507697" y="0"/>
                                      </a:lnTo>
                                      <a:lnTo>
                                        <a:pt x="1017953" y="1958975"/>
                                      </a:lnTo>
                                      <a:lnTo>
                                        <a:pt x="0" y="195897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9" name="Parallelogram 45"/>
                              <wps:cNvSpPr/>
                              <wps:spPr>
                                <a:xfrm>
                                  <a:off x="2244436" y="973777"/>
                                  <a:ext cx="439387" cy="571527"/>
                                </a:xfrm>
                                <a:custGeom>
                                  <a:avLst/>
                                  <a:gdLst>
                                    <a:gd name="connsiteX0" fmla="*/ 0 w 2196465"/>
                                    <a:gd name="connsiteY0" fmla="*/ 1958975 h 1958975"/>
                                    <a:gd name="connsiteX1" fmla="*/ 489744 w 2196465"/>
                                    <a:gd name="connsiteY1" fmla="*/ 0 h 1958975"/>
                                    <a:gd name="connsiteX2" fmla="*/ 2196465 w 2196465"/>
                                    <a:gd name="connsiteY2" fmla="*/ 0 h 1958975"/>
                                    <a:gd name="connsiteX3" fmla="*/ 1706721 w 2196465"/>
                                    <a:gd name="connsiteY3" fmla="*/ 1958975 h 1958975"/>
                                    <a:gd name="connsiteX4" fmla="*/ 0 w 2196465"/>
                                    <a:gd name="connsiteY4" fmla="*/ 1958975 h 1958975"/>
                                    <a:gd name="connsiteX0" fmla="*/ 199024 w 1706721"/>
                                    <a:gd name="connsiteY0" fmla="*/ 1958975 h 1958975"/>
                                    <a:gd name="connsiteX1" fmla="*/ 0 w 1706721"/>
                                    <a:gd name="connsiteY1" fmla="*/ 0 h 1958975"/>
                                    <a:gd name="connsiteX2" fmla="*/ 1706721 w 1706721"/>
                                    <a:gd name="connsiteY2" fmla="*/ 0 h 1958975"/>
                                    <a:gd name="connsiteX3" fmla="*/ 1216977 w 1706721"/>
                                    <a:gd name="connsiteY3" fmla="*/ 1958975 h 1958975"/>
                                    <a:gd name="connsiteX4" fmla="*/ 199024 w 1706721"/>
                                    <a:gd name="connsiteY4" fmla="*/ 1958975 h 1958975"/>
                                    <a:gd name="connsiteX0" fmla="*/ 0 w 1507697"/>
                                    <a:gd name="connsiteY0" fmla="*/ 1958975 h 1958975"/>
                                    <a:gd name="connsiteX1" fmla="*/ 525304 w 1507697"/>
                                    <a:gd name="connsiteY1" fmla="*/ 0 h 1958975"/>
                                    <a:gd name="connsiteX2" fmla="*/ 1507697 w 1507697"/>
                                    <a:gd name="connsiteY2" fmla="*/ 0 h 1958975"/>
                                    <a:gd name="connsiteX3" fmla="*/ 1017953 w 1507697"/>
                                    <a:gd name="connsiteY3" fmla="*/ 1958975 h 1958975"/>
                                    <a:gd name="connsiteX4" fmla="*/ 0 w 1507697"/>
                                    <a:gd name="connsiteY4" fmla="*/ 1958975 h 195897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1507697" h="1958975">
                                      <a:moveTo>
                                        <a:pt x="0" y="1958975"/>
                                      </a:moveTo>
                                      <a:lnTo>
                                        <a:pt x="525304" y="0"/>
                                      </a:lnTo>
                                      <a:lnTo>
                                        <a:pt x="1507697" y="0"/>
                                      </a:lnTo>
                                      <a:lnTo>
                                        <a:pt x="1017953" y="1958975"/>
                                      </a:lnTo>
                                      <a:lnTo>
                                        <a:pt x="0" y="195897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>
                                    <a:alpha val="7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0" name="Parallelogram 45"/>
                              <wps:cNvSpPr/>
                              <wps:spPr>
                                <a:xfrm>
                                  <a:off x="2743200" y="973777"/>
                                  <a:ext cx="246175" cy="320633"/>
                                </a:xfrm>
                                <a:custGeom>
                                  <a:avLst/>
                                  <a:gdLst>
                                    <a:gd name="connsiteX0" fmla="*/ 0 w 2196465"/>
                                    <a:gd name="connsiteY0" fmla="*/ 1958975 h 1958975"/>
                                    <a:gd name="connsiteX1" fmla="*/ 489744 w 2196465"/>
                                    <a:gd name="connsiteY1" fmla="*/ 0 h 1958975"/>
                                    <a:gd name="connsiteX2" fmla="*/ 2196465 w 2196465"/>
                                    <a:gd name="connsiteY2" fmla="*/ 0 h 1958975"/>
                                    <a:gd name="connsiteX3" fmla="*/ 1706721 w 2196465"/>
                                    <a:gd name="connsiteY3" fmla="*/ 1958975 h 1958975"/>
                                    <a:gd name="connsiteX4" fmla="*/ 0 w 2196465"/>
                                    <a:gd name="connsiteY4" fmla="*/ 1958975 h 1958975"/>
                                    <a:gd name="connsiteX0" fmla="*/ 199024 w 1706721"/>
                                    <a:gd name="connsiteY0" fmla="*/ 1958975 h 1958975"/>
                                    <a:gd name="connsiteX1" fmla="*/ 0 w 1706721"/>
                                    <a:gd name="connsiteY1" fmla="*/ 0 h 1958975"/>
                                    <a:gd name="connsiteX2" fmla="*/ 1706721 w 1706721"/>
                                    <a:gd name="connsiteY2" fmla="*/ 0 h 1958975"/>
                                    <a:gd name="connsiteX3" fmla="*/ 1216977 w 1706721"/>
                                    <a:gd name="connsiteY3" fmla="*/ 1958975 h 1958975"/>
                                    <a:gd name="connsiteX4" fmla="*/ 199024 w 1706721"/>
                                    <a:gd name="connsiteY4" fmla="*/ 1958975 h 1958975"/>
                                    <a:gd name="connsiteX0" fmla="*/ 0 w 1507697"/>
                                    <a:gd name="connsiteY0" fmla="*/ 1958975 h 1958975"/>
                                    <a:gd name="connsiteX1" fmla="*/ 525304 w 1507697"/>
                                    <a:gd name="connsiteY1" fmla="*/ 0 h 1958975"/>
                                    <a:gd name="connsiteX2" fmla="*/ 1507697 w 1507697"/>
                                    <a:gd name="connsiteY2" fmla="*/ 0 h 1958975"/>
                                    <a:gd name="connsiteX3" fmla="*/ 1017953 w 1507697"/>
                                    <a:gd name="connsiteY3" fmla="*/ 1958975 h 1958975"/>
                                    <a:gd name="connsiteX4" fmla="*/ 0 w 1507697"/>
                                    <a:gd name="connsiteY4" fmla="*/ 1958975 h 195897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1507697" h="1958975">
                                      <a:moveTo>
                                        <a:pt x="0" y="1958975"/>
                                      </a:moveTo>
                                      <a:lnTo>
                                        <a:pt x="525304" y="0"/>
                                      </a:lnTo>
                                      <a:lnTo>
                                        <a:pt x="1507697" y="0"/>
                                      </a:lnTo>
                                      <a:lnTo>
                                        <a:pt x="1017953" y="1958975"/>
                                      </a:lnTo>
                                      <a:lnTo>
                                        <a:pt x="0" y="195897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7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307AE715" id="Group 54" o:spid="_x0000_s1030" alt="colored graphic bars" style="position:absolute;left:0;text-align:left;margin-left:-98.3pt;margin-top:146.3pt;width:354.75pt;height:288.35pt;z-index:-251642880;mso-position-horizontal-relative:text;mso-position-vertical-relative:page;mso-width-relative:margin;mso-height-relative:margin" coordsize="29893,23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">
                      <v:shape id="Parallelogram 45" o:spid="_x0000_s1031" style="position:absolute;left:6293;width:11875;height:15436;visibility:visible;mso-wrap-style:square;v-text-anchor:middle" coordsize="1507697,1958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s3o8QA&#10;AADbAAAADwAAAGRycy9kb3ducmV2LnhtbESPT2sCMRTE7wW/Q3iF3mq2gn/YGqUIBaH1UPXS22vy&#10;ulm6eW+7ibr105uC4HGYmd8w82UfGnWkLtbCBp6GBShiK67mysB+9/o4AxUTssNGmAz8UYTlYnA3&#10;x9LJiT/ouE2VyhCOJRrwKbWl1tF6ChiH0hJn71u6gCnLrtKuw1OGh0aPimKiA9acFzy2tPJkf7aH&#10;YOD9TfhrFz/j+ryRX28bO/VijXm471+eQSXq0y18ba+dgfEY/r/kH6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7N6PEAAAA2wAAAA8AAAAAAAAAAAAAAAAAmAIAAGRycy9k&#10;b3ducmV2LnhtbFBLBQYAAAAABAAEAPUAAACJAwAAAAA=&#10;" adj="-11796480,,5400" path="m,1958975l525304,r982393,l1017953,1958975,,1958975xe" fillcolor="#44546a [3215]" stroked="f" strokeweight="1pt">
                        <v:stroke joinstyle="miter"/>
                        <v:formulas/>
                        <v:path arrowok="t" o:connecttype="custom" o:connectlocs="0,1543685;413725,0;1187450,0;801732,1543685;0,1543685" o:connectangles="0,0,0,0,0" textboxrect="0,0,1507697,1958975"/>
                        <v:textbox>
                          <w:txbxContent>
                            <w:p w:rsidR="00852C0F" w:rsidRDefault="00852C0F" w:rsidP="00852C0F">
                              <w:r>
                                <w:tab/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Parallelogram 45" o:spid="_x0000_s1032" style="position:absolute;top:2968;width:11874;height:15437;visibility:visible;mso-wrap-style:square;v-text-anchor:middle" coordsize="1507697,1958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KOA8QA&#10;AADbAAAADwAAAGRycy9kb3ducmV2LnhtbESPwWrDMBBE74H+g9hCb7HcQh3jRglOoVDIpY5Nzhtr&#10;Y5tYKyOpifv3UaHQ4zAzb5j1djajuJLzg2UFz0kKgri1euBOQVN/LHMQPiBrHC2Tgh/ysN08LNZY&#10;aHvjiq6H0IkIYV+ggj6EqZDStz0Z9ImdiKN3ts5giNJ1Uju8RbgZ5UuaZtLgwHGhx4nee2ovh2+j&#10;ID+tdrX7avBSz+cdro5l1e1LpZ4e5/INRKA5/If/2p9awWsGv1/iD5C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yjgPEAAAA2wAAAA8AAAAAAAAAAAAAAAAAmAIAAGRycy9k&#10;b3ducmV2LnhtbFBLBQYAAAAABAAEAPUAAACJAwAAAAA=&#10;" path="m,1958975l525304,r982393,l1017953,1958975,,1958975xe" fillcolor="#4472c4 [3204]" stroked="f" strokeweight="1pt">
                        <v:fill opacity="13107f"/>
                        <v:stroke joinstyle="miter"/>
                        <v:path arrowok="t" o:connecttype="custom" o:connectlocs="0,1543685;413725,0;1187450,0;801732,1543685;0,1543685" o:connectangles="0,0,0,0,0"/>
                      </v:shape>
                      <v:shape id="Parallelogram 45" o:spid="_x0000_s1033" style="position:absolute;left:10212;top:10925;width:9318;height:12113;visibility:visible;mso-wrap-style:square;v-text-anchor:middle" coordsize="1507697,1958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6GJscA&#10;AADbAAAADwAAAGRycy9kb3ducmV2LnhtbESPQUsDMRSE70L/Q3iCF2mzFmztdrNFFEGkPVjbQm+P&#10;5LlZunlZNnG79dcbQfA4zMw3TLEaXCN66kLtWcHdJANBrL2puVKw+3gZP4AIEdlg45kUXCjAqhxd&#10;FZgbf+Z36rexEgnCIUcFNsY2lzJoSw7DxLfEyfv0ncOYZFdJ0+E5wV0jp1k2kw5rTgsWW3qypE/b&#10;L6dg1utDvZjfTu1hv7not+P6+9mtlbq5Hh6XICIN8T/81341Cu7n8Psl/QBZ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kehibHAAAA2wAAAA8AAAAAAAAAAAAAAAAAmAIAAGRy&#10;cy9kb3ducmV2LnhtbFBLBQYAAAAABAAEAPUAAACMAwAAAAA=&#10;" path="m,1958975l525304,r982393,l1017953,1958975,,1958975xe" fillcolor="#4472c4 [3204]" stroked="f" strokeweight="1pt">
                        <v:fill opacity="26214f"/>
                        <v:stroke joinstyle="miter"/>
                        <v:path arrowok="t" o:connecttype="custom" o:connectlocs="0,1211283;324655,0;931805,0;629128,1211283;0,1211283" o:connectangles="0,0,0,0,0"/>
                      </v:shape>
                      <v:shape id="Parallelogram 45" o:spid="_x0000_s1034" style="position:absolute;left:20544;top:3918;width:6883;height:8954;visibility:visible;mso-wrap-style:square;v-text-anchor:middle" coordsize="1507697,1958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6CZcEA&#10;AADbAAAADwAAAGRycy9kb3ducmV2LnhtbERPPWvDMBDdC/kP4gLdGrl2Wopj2YSUQIcMqdPQ9bAu&#10;tqh1MpYaO/8+GgodH++7qGbbiyuN3jhW8LxKQBA3ThtuFXyd9k9vIHxA1tg7JgU38lCVi4cCc+0m&#10;/qRrHVoRQ9jnqKALYcil9E1HFv3KDcSRu7jRYohwbKUecYrhtpdpkrxKi4ZjQ4cD7TpqfupfqyCz&#10;ltcmOx78d/q+T2pzlnw8K/W4nLcbEIHm8C/+c39oBS9xbPwSf4As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OgmXBAAAA2wAAAA8AAAAAAAAAAAAAAAAAmAIAAGRycy9kb3du&#10;cmV2LnhtbFBLBQYAAAAABAAEAPUAAACGAwAAAAA=&#10;" path="m,1958975l525304,r982393,l1017953,1958975,,1958975xe" fillcolor="#ffc000 [3207]" stroked="f" strokeweight="1pt">
                        <v:stroke joinstyle="miter"/>
                        <v:path arrowok="t" o:connecttype="custom" o:connectlocs="0,895350;239828,0;688340,0;464747,895350;0,895350" o:connectangles="0,0,0,0,0"/>
                      </v:shape>
                      <v:shape id="Parallelogram 45" o:spid="_x0000_s1035" style="position:absolute;left:22444;top:9737;width:4394;height:5716;visibility:visible;mso-wrap-style:square;v-text-anchor:middle" coordsize="1507697,1958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CyKsEA&#10;AADbAAAADwAAAGRycy9kb3ducmV2LnhtbESPQYvCMBSE7wv7H8Jb8LamCl221SjLgih42ip4fSTP&#10;tti8lCTa+u+NsOBxmJlvmOV6tJ24kQ+tYwWzaQaCWDvTcq3geNh8foMIEdlg55gU3CnAevX+tsTS&#10;uIH/6FbFWiQIhxIVNDH2pZRBN2QxTF1PnLyz8xZjkr6WxuOQ4LaT8yz7khZbTgsN9vTbkL5UV6ug&#10;yrWmWGyHvJhl9+G4OY1+f1Jq8jH+LEBEGuMr/N/eGQV5Ac8v6Qf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YQsirBAAAA2wAAAA8AAAAAAAAAAAAAAAAAmAIAAGRycy9kb3du&#10;cmV2LnhtbFBLBQYAAAAABAAEAPUAAACGAwAAAAA=&#10;" path="m,1958975l525304,r982393,l1017953,1958975,,1958975xe" fillcolor="#a5a5a5 [3206]" stroked="f" strokeweight="1pt">
                        <v:fill opacity="46003f"/>
                        <v:stroke joinstyle="miter"/>
                        <v:path arrowok="t" o:connecttype="custom" o:connectlocs="0,571527;153089,0;439387,0;296661,571527;0,571527" o:connectangles="0,0,0,0,0"/>
                      </v:shape>
                      <v:shape id="Parallelogram 45" o:spid="_x0000_s1036" style="position:absolute;left:27432;top:9737;width:2461;height:3207;visibility:visible;mso-wrap-style:square;v-text-anchor:middle" coordsize="1507697,1958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U038MA&#10;AADbAAAADwAAAGRycy9kb3ducmV2LnhtbERPz2vCMBS+D/Y/hDfYbaaOUaQaRRRF8OB0SvH2aJ5N&#10;sXmpTaZ1f705CDt+fL9Hk87W4kqtrxwr6PcSEMSF0xWXCvY/i48BCB+QNdaOScGdPEzGry8jzLS7&#10;8Zauu1CKGMI+QwUmhCaT0heGLPqea4gjd3KtxRBhW0rd4i2G21p+JkkqLVYcGww2NDNUnHe/VkF+&#10;yfebdfp9Mcf5avGV/y3v88NSqfe3bjoEEagL/+Kne6UVpHF9/BJ/gB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U038MAAADbAAAADwAAAAAAAAAAAAAAAACYAgAAZHJzL2Rv&#10;d25yZXYueG1sUEsFBgAAAAAEAAQA9QAAAIgDAAAAAA==&#10;" path="m,1958975l525304,r982393,l1017953,1958975,,1958975xe" fillcolor="#4472c4 [3204]" stroked="f" strokeweight="1pt">
                        <v:fill opacity="46003f"/>
                        <v:stroke joinstyle="miter"/>
                        <v:path arrowok="t" o:connecttype="custom" o:connectlocs="0,320633;85771,0;246175,0;166210,320633;0,320633" o:connectangles="0,0,0,0,0"/>
                      </v:shape>
                      <w10:wrap anchory="page"/>
                    </v:group>
                  </w:pict>
                </mc:Fallback>
              </mc:AlternateContent>
            </w:r>
            <w:r w:rsidR="00444030">
              <w:rPr>
                <w:rFonts w:ascii="Arial" w:hAnsi="Arial" w:cs="Arial"/>
                <w:b/>
                <w:noProof/>
                <w:spacing w:val="-1"/>
              </w:rPr>
              <w:t xml:space="preserve">                 </w:t>
            </w:r>
          </w:p>
          <w:p w:rsidR="00415D9A" w:rsidRDefault="00444030" w:rsidP="00C16B75">
            <w:pPr>
              <w:ind w:left="864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 xml:space="preserve">      </w:t>
            </w:r>
            <w:r w:rsidR="00415D9A" w:rsidRPr="00415D9A">
              <w:rPr>
                <w:b/>
                <w:noProof/>
                <w:sz w:val="24"/>
                <w:szCs w:val="24"/>
              </w:rPr>
              <w:t>Providing Career Direction</w:t>
            </w:r>
          </w:p>
          <w:p w:rsidR="003B1578" w:rsidRDefault="003B1578" w:rsidP="00444030">
            <w:pPr>
              <w:ind w:left="864"/>
              <w:rPr>
                <w:b/>
                <w:noProof/>
                <w:sz w:val="24"/>
                <w:szCs w:val="24"/>
              </w:rPr>
            </w:pPr>
          </w:p>
          <w:p w:rsidR="00D4179D" w:rsidRDefault="00D4179D" w:rsidP="00444030">
            <w:pPr>
              <w:ind w:left="864"/>
              <w:rPr>
                <w:b/>
                <w:noProof/>
                <w:sz w:val="24"/>
                <w:szCs w:val="24"/>
              </w:rPr>
            </w:pPr>
          </w:p>
          <w:p w:rsidR="00444030" w:rsidRDefault="00444030" w:rsidP="006D6F52">
            <w:pPr>
              <w:ind w:left="864" w:hanging="72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>The Trade and Economic Transition</w:t>
            </w:r>
          </w:p>
          <w:p w:rsidR="00444030" w:rsidRDefault="00444030" w:rsidP="00C34F56">
            <w:pPr>
              <w:ind w:left="864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 xml:space="preserve">   </w:t>
            </w:r>
            <w:r w:rsidR="007511C5">
              <w:rPr>
                <w:b/>
                <w:noProof/>
                <w:sz w:val="24"/>
                <w:szCs w:val="24"/>
              </w:rPr>
              <w:t xml:space="preserve">  </w:t>
            </w:r>
            <w:r w:rsidR="00CB66CB">
              <w:rPr>
                <w:b/>
                <w:noProof/>
                <w:sz w:val="24"/>
                <w:szCs w:val="24"/>
              </w:rPr>
              <w:t xml:space="preserve"> </w:t>
            </w:r>
            <w:r>
              <w:rPr>
                <w:b/>
                <w:noProof/>
                <w:sz w:val="24"/>
                <w:szCs w:val="24"/>
              </w:rPr>
              <w:t xml:space="preserve">Dislocated Worker Program    </w:t>
            </w:r>
          </w:p>
          <w:p w:rsidR="00444030" w:rsidRPr="00CB66CB" w:rsidRDefault="00FB4941" w:rsidP="007511C5">
            <w:pPr>
              <w:ind w:left="864" w:hanging="522"/>
              <w:rPr>
                <w:noProof/>
                <w:sz w:val="24"/>
                <w:szCs w:val="24"/>
              </w:rPr>
            </w:pPr>
            <w:hyperlink r:id="rId12" w:history="1">
              <w:r w:rsidR="00CB66CB" w:rsidRPr="00B54FF5">
                <w:rPr>
                  <w:rStyle w:val="Hyperlink"/>
                  <w:noProof/>
                  <w:sz w:val="24"/>
                  <w:szCs w:val="24"/>
                </w:rPr>
                <w:t>EconomicTransitionDWG@oesc.state.ok.us</w:t>
              </w:r>
            </w:hyperlink>
            <w:r w:rsidR="00CB66CB">
              <w:rPr>
                <w:noProof/>
                <w:sz w:val="24"/>
                <w:szCs w:val="24"/>
              </w:rPr>
              <w:t xml:space="preserve"> </w:t>
            </w:r>
          </w:p>
          <w:p w:rsidR="00444030" w:rsidRDefault="007511C5" w:rsidP="007511C5">
            <w:pPr>
              <w:ind w:left="864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 xml:space="preserve">              </w:t>
            </w:r>
            <w:r w:rsidR="00852C0F">
              <w:rPr>
                <w:b/>
                <w:noProof/>
                <w:sz w:val="24"/>
                <w:szCs w:val="24"/>
              </w:rPr>
              <w:t xml:space="preserve">  </w:t>
            </w:r>
            <w:r>
              <w:rPr>
                <w:b/>
                <w:noProof/>
                <w:sz w:val="24"/>
                <w:szCs w:val="24"/>
              </w:rPr>
              <w:t>405-557-</w:t>
            </w:r>
            <w:r w:rsidR="00FB1F83">
              <w:rPr>
                <w:b/>
                <w:noProof/>
                <w:sz w:val="24"/>
                <w:szCs w:val="24"/>
              </w:rPr>
              <w:t>5371</w:t>
            </w:r>
          </w:p>
          <w:p w:rsidR="007511C5" w:rsidRDefault="007511C5" w:rsidP="007511C5">
            <w:pPr>
              <w:ind w:left="864"/>
              <w:rPr>
                <w:b/>
                <w:noProof/>
                <w:sz w:val="24"/>
                <w:szCs w:val="24"/>
              </w:rPr>
            </w:pPr>
          </w:p>
          <w:p w:rsidR="007511C5" w:rsidRDefault="007511C5" w:rsidP="007511C5">
            <w:pPr>
              <w:ind w:left="864" w:hanging="612"/>
              <w:rPr>
                <w:b/>
                <w:noProof/>
                <w:sz w:val="24"/>
                <w:szCs w:val="24"/>
              </w:rPr>
            </w:pPr>
          </w:p>
          <w:p w:rsidR="007511C5" w:rsidRDefault="007511C5" w:rsidP="007511C5">
            <w:pPr>
              <w:ind w:left="864" w:hanging="612"/>
              <w:rPr>
                <w:b/>
                <w:noProof/>
                <w:sz w:val="24"/>
                <w:szCs w:val="24"/>
              </w:rPr>
            </w:pPr>
          </w:p>
          <w:p w:rsidR="007511C5" w:rsidRDefault="007511C5" w:rsidP="007511C5">
            <w:pPr>
              <w:ind w:left="864" w:hanging="612"/>
              <w:rPr>
                <w:b/>
                <w:noProof/>
                <w:sz w:val="24"/>
                <w:szCs w:val="24"/>
              </w:rPr>
            </w:pPr>
          </w:p>
          <w:p w:rsidR="00D4179D" w:rsidRDefault="00D4179D" w:rsidP="007511C5">
            <w:pPr>
              <w:ind w:left="864" w:hanging="612"/>
              <w:rPr>
                <w:b/>
                <w:noProof/>
                <w:sz w:val="24"/>
                <w:szCs w:val="24"/>
              </w:rPr>
            </w:pPr>
          </w:p>
          <w:p w:rsidR="003B1578" w:rsidRDefault="007511C5" w:rsidP="004158B0">
            <w:pPr>
              <w:ind w:left="864" w:hanging="612"/>
              <w:rPr>
                <w:b/>
                <w:noProof/>
                <w:sz w:val="26"/>
                <w:szCs w:val="26"/>
              </w:rPr>
            </w:pPr>
            <w:r>
              <w:rPr>
                <w:b/>
                <w:noProof/>
                <w:sz w:val="24"/>
                <w:szCs w:val="24"/>
              </w:rPr>
              <w:t xml:space="preserve"> </w:t>
            </w:r>
          </w:p>
          <w:p w:rsidR="00C34F5B" w:rsidRDefault="00C34F5B" w:rsidP="003B1578">
            <w:pPr>
              <w:ind w:left="882" w:hanging="810"/>
              <w:rPr>
                <w:b/>
                <w:noProof/>
                <w:sz w:val="20"/>
              </w:rPr>
            </w:pPr>
          </w:p>
          <w:p w:rsidR="007511C5" w:rsidRDefault="007511C5" w:rsidP="007511C5">
            <w:pPr>
              <w:ind w:left="864" w:hanging="612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 xml:space="preserve">                                                                                   </w:t>
            </w:r>
          </w:p>
          <w:p w:rsidR="007511C5" w:rsidRPr="00415D9A" w:rsidRDefault="007511C5" w:rsidP="003B1578">
            <w:pPr>
              <w:ind w:left="864" w:hanging="612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 xml:space="preserve">                                </w:t>
            </w:r>
          </w:p>
        </w:tc>
        <w:tc>
          <w:tcPr>
            <w:tcW w:w="5447" w:type="dxa"/>
          </w:tcPr>
          <w:p w:rsidR="00E941D3" w:rsidRDefault="00E941D3" w:rsidP="00E04645">
            <w:pPr>
              <w:pStyle w:val="Heading1"/>
              <w:spacing w:after="240"/>
            </w:pPr>
          </w:p>
          <w:p w:rsidR="00E82DD8" w:rsidRDefault="00E82DD8" w:rsidP="00E82DD8"/>
          <w:p w:rsidR="00E82DD8" w:rsidRDefault="00E82DD8" w:rsidP="00E82DD8"/>
          <w:p w:rsidR="00E82DD8" w:rsidRDefault="00E82DD8" w:rsidP="00E82DD8"/>
          <w:p w:rsidR="00C85D6C" w:rsidRDefault="00C85D6C" w:rsidP="00C85D6C">
            <w:pPr>
              <w:jc w:val="center"/>
              <w:rPr>
                <w:b/>
                <w:color w:val="2F5496" w:themeColor="accent1" w:themeShade="BF"/>
                <w:sz w:val="56"/>
                <w:szCs w:val="56"/>
              </w:rPr>
            </w:pPr>
            <w:r>
              <w:rPr>
                <w:b/>
                <w:color w:val="2F5496" w:themeColor="accent1" w:themeShade="BF"/>
                <w:sz w:val="56"/>
                <w:szCs w:val="56"/>
              </w:rPr>
              <w:t>Oil &amp; Gas Workers</w:t>
            </w:r>
          </w:p>
          <w:p w:rsidR="00E82DD8" w:rsidRPr="00C85D6C" w:rsidRDefault="00E82DD8" w:rsidP="00C85D6C">
            <w:pPr>
              <w:jc w:val="center"/>
              <w:rPr>
                <w:color w:val="2F5496" w:themeColor="accent1" w:themeShade="BF"/>
                <w:sz w:val="48"/>
                <w:szCs w:val="48"/>
              </w:rPr>
            </w:pPr>
            <w:r w:rsidRPr="00C85D6C">
              <w:rPr>
                <w:color w:val="2F5496" w:themeColor="accent1" w:themeShade="BF"/>
                <w:sz w:val="48"/>
                <w:szCs w:val="48"/>
              </w:rPr>
              <w:t>LOST YOUR JOB?</w:t>
            </w:r>
          </w:p>
          <w:p w:rsidR="00E82DD8" w:rsidRPr="00E82DD8" w:rsidRDefault="00E82DD8" w:rsidP="00E82DD8">
            <w:pPr>
              <w:rPr>
                <w:b/>
                <w:color w:val="2F5496" w:themeColor="accent1" w:themeShade="BF"/>
                <w:sz w:val="40"/>
                <w:szCs w:val="40"/>
              </w:rPr>
            </w:pPr>
            <w:r>
              <w:rPr>
                <w:b/>
                <w:color w:val="2F5496" w:themeColor="accent1" w:themeShade="BF"/>
                <w:sz w:val="40"/>
                <w:szCs w:val="40"/>
              </w:rPr>
              <w:t xml:space="preserve">       </w:t>
            </w:r>
            <w:r w:rsidR="00852C0F">
              <w:rPr>
                <w:b/>
                <w:color w:val="2F5496" w:themeColor="accent1" w:themeShade="BF"/>
                <w:sz w:val="40"/>
                <w:szCs w:val="40"/>
              </w:rPr>
              <w:t xml:space="preserve"> </w:t>
            </w:r>
            <w:r>
              <w:rPr>
                <w:b/>
                <w:color w:val="2F5496" w:themeColor="accent1" w:themeShade="BF"/>
                <w:sz w:val="40"/>
                <w:szCs w:val="40"/>
              </w:rPr>
              <w:t>We are here to help!</w:t>
            </w:r>
          </w:p>
          <w:p w:rsidR="00E82DD8" w:rsidRDefault="00E82DD8" w:rsidP="00E82DD8"/>
          <w:p w:rsidR="00C01ECF" w:rsidRDefault="00C01ECF" w:rsidP="00E82DD8"/>
          <w:p w:rsidR="00E82DD8" w:rsidRDefault="00E82DD8" w:rsidP="00E82DD8"/>
          <w:p w:rsidR="00E82DD8" w:rsidRPr="00D503CE" w:rsidRDefault="00C01ECF" w:rsidP="00E82DD8">
            <w:pPr>
              <w:rPr>
                <w:b/>
              </w:rPr>
            </w:pPr>
            <w:r>
              <w:rPr>
                <w:noProof/>
              </w:rPr>
              <w:t xml:space="preserve">      </w:t>
            </w:r>
            <w:r w:rsidRPr="00D503CE">
              <w:rPr>
                <w:b/>
                <w:noProof/>
              </w:rPr>
              <w:drawing>
                <wp:inline distT="0" distB="0" distL="0" distR="0" wp14:anchorId="4C3E84B4" wp14:editId="1575BA0C">
                  <wp:extent cx="3017520" cy="800100"/>
                  <wp:effectExtent l="0" t="0" r="0" b="0"/>
                  <wp:docPr id="8" name="Picture 8" descr="C:\Users\PamH\Pictures\OKLA\OESC-OKWORKS-2-PNG FORM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amH\Pictures\OKLA\OESC-OKWORKS-2-PNG FORMA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3610" cy="822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2C0F" w:rsidRDefault="00852C0F" w:rsidP="00E82DD8">
            <w:pPr>
              <w:rPr>
                <w:b/>
              </w:rPr>
            </w:pPr>
            <w:r w:rsidRPr="00852C0F">
              <w:rPr>
                <w:b/>
              </w:rPr>
              <w:t xml:space="preserve">               </w:t>
            </w:r>
            <w:r>
              <w:rPr>
                <w:b/>
              </w:rPr>
              <w:t xml:space="preserve">           </w:t>
            </w:r>
          </w:p>
          <w:p w:rsidR="00852C0F" w:rsidRPr="00C33AE1" w:rsidRDefault="00852C0F" w:rsidP="00E82DD8">
            <w:pPr>
              <w:rPr>
                <w:b/>
                <w:sz w:val="23"/>
                <w:szCs w:val="23"/>
              </w:rPr>
            </w:pPr>
            <w:r w:rsidRPr="00C33AE1">
              <w:rPr>
                <w:b/>
                <w:sz w:val="23"/>
                <w:szCs w:val="23"/>
              </w:rPr>
              <w:t xml:space="preserve">                             </w:t>
            </w:r>
            <w:r w:rsidR="00C01ECF">
              <w:rPr>
                <w:b/>
                <w:sz w:val="23"/>
                <w:szCs w:val="23"/>
              </w:rPr>
              <w:t xml:space="preserve">      </w:t>
            </w:r>
            <w:r w:rsidRPr="00C33AE1">
              <w:rPr>
                <w:b/>
                <w:sz w:val="23"/>
                <w:szCs w:val="23"/>
              </w:rPr>
              <w:t>Serving Oklahoma</w:t>
            </w:r>
          </w:p>
        </w:tc>
      </w:tr>
      <w:tr w:rsidR="002A6CE2" w:rsidTr="005F59DE">
        <w:trPr>
          <w:trHeight w:val="444"/>
        </w:trPr>
        <w:tc>
          <w:tcPr>
            <w:tcW w:w="5369" w:type="dxa"/>
            <w:vMerge/>
          </w:tcPr>
          <w:p w:rsidR="00E941D3" w:rsidRDefault="00E941D3" w:rsidP="00C16B75">
            <w:pPr>
              <w:ind w:left="864"/>
              <w:rPr>
                <w:noProof/>
              </w:rPr>
            </w:pPr>
          </w:p>
        </w:tc>
        <w:tc>
          <w:tcPr>
            <w:tcW w:w="5130" w:type="dxa"/>
          </w:tcPr>
          <w:p w:rsidR="00E941D3" w:rsidRDefault="00E941D3" w:rsidP="00C16B75">
            <w:pPr>
              <w:ind w:left="864"/>
              <w:rPr>
                <w:noProof/>
              </w:rPr>
            </w:pPr>
          </w:p>
        </w:tc>
        <w:tc>
          <w:tcPr>
            <w:tcW w:w="5447" w:type="dxa"/>
          </w:tcPr>
          <w:p w:rsidR="00E941D3" w:rsidRPr="00C16B75" w:rsidRDefault="00852C0F" w:rsidP="00E941D3">
            <w:pPr>
              <w:pStyle w:val="Heading1"/>
            </w:pPr>
            <w:r>
              <w:t xml:space="preserve">      </w:t>
            </w:r>
          </w:p>
        </w:tc>
      </w:tr>
      <w:tr w:rsidR="002A6CE2" w:rsidTr="005F59DE">
        <w:trPr>
          <w:trHeight w:val="5845"/>
        </w:trPr>
        <w:tc>
          <w:tcPr>
            <w:tcW w:w="5369" w:type="dxa"/>
            <w:vMerge w:val="restart"/>
          </w:tcPr>
          <w:p w:rsidR="007C3695" w:rsidRDefault="00252097" w:rsidP="007C3695">
            <w:pPr>
              <w:ind w:left="845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inline distT="0" distB="0" distL="0" distR="0" wp14:anchorId="394E2703" wp14:editId="063B650D">
                      <wp:extent cx="2423795" cy="6450677"/>
                      <wp:effectExtent l="0" t="0" r="0" b="7620"/>
                      <wp:docPr id="12" name="Text Box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/>
                            </wps:cNvSpPr>
                            <wps:spPr bwMode="auto">
                              <a:xfrm>
                                <a:off x="0" y="0"/>
                                <a:ext cx="2423795" cy="645067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0" algn="in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252097" w:rsidRDefault="002A1B59" w:rsidP="00E04645">
                                  <w:pPr>
                                    <w:pStyle w:val="Heading2"/>
                                    <w:rPr>
                                      <w:color w:val="4472C4" w:themeColor="accent1"/>
                                    </w:rPr>
                                  </w:pPr>
                                  <w:r>
                                    <w:rPr>
                                      <w:color w:val="4472C4" w:themeColor="accent1"/>
                                    </w:rPr>
                                    <w:t xml:space="preserve"> </w:t>
                                  </w:r>
                                  <w:r w:rsidR="00135E86">
                                    <w:rPr>
                                      <w:color w:val="4472C4" w:themeColor="accent1"/>
                                    </w:rPr>
                                    <w:t xml:space="preserve">What’s </w:t>
                                  </w:r>
                                  <w:r w:rsidR="00547333">
                                    <w:rPr>
                                      <w:color w:val="4472C4" w:themeColor="accent1"/>
                                    </w:rPr>
                                    <w:t>i</w:t>
                                  </w:r>
                                  <w:r w:rsidR="00135E86">
                                    <w:rPr>
                                      <w:color w:val="4472C4" w:themeColor="accent1"/>
                                    </w:rPr>
                                    <w:t xml:space="preserve">n </w:t>
                                  </w:r>
                                  <w:r w:rsidR="00547333">
                                    <w:rPr>
                                      <w:color w:val="4472C4" w:themeColor="accent1"/>
                                    </w:rPr>
                                    <w:t xml:space="preserve">it </w:t>
                                  </w:r>
                                  <w:r w:rsidR="00135E86">
                                    <w:rPr>
                                      <w:color w:val="4472C4" w:themeColor="accent1"/>
                                    </w:rPr>
                                    <w:t xml:space="preserve">for </w:t>
                                  </w:r>
                                  <w:proofErr w:type="gramStart"/>
                                  <w:r w:rsidR="00135E86">
                                    <w:rPr>
                                      <w:color w:val="4472C4" w:themeColor="accent1"/>
                                    </w:rPr>
                                    <w:t>You</w:t>
                                  </w:r>
                                  <w:proofErr w:type="gramEnd"/>
                                  <w:r w:rsidR="004F0199">
                                    <w:rPr>
                                      <w:color w:val="4472C4" w:themeColor="accent1"/>
                                    </w:rPr>
                                    <w:t>?</w:t>
                                  </w:r>
                                </w:p>
                                <w:p w:rsidR="00CF440D" w:rsidRPr="003D5A98" w:rsidRDefault="00135E86" w:rsidP="00135E86">
                                  <w:pPr>
                                    <w:rPr>
                                      <w:b/>
                                    </w:rPr>
                                  </w:pPr>
                                  <w:r w:rsidRPr="003D5A98">
                                    <w:rPr>
                                      <w:b/>
                                    </w:rPr>
                                    <w:t>CAREER</w:t>
                                  </w:r>
                                  <w:r w:rsidR="00CF440D" w:rsidRPr="003D5A98"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r w:rsidR="003069A8" w:rsidRPr="003D5A98">
                                    <w:rPr>
                                      <w:b/>
                                    </w:rPr>
                                    <w:t>PLANNING/</w:t>
                                  </w:r>
                                  <w:r w:rsidR="00CF440D" w:rsidRPr="003D5A98">
                                    <w:rPr>
                                      <w:b/>
                                    </w:rPr>
                                    <w:t>SERVICES</w:t>
                                  </w:r>
                                  <w:r w:rsidRPr="003D5A98">
                                    <w:rPr>
                                      <w:b/>
                                    </w:rPr>
                                    <w:t>:</w:t>
                                  </w:r>
                                </w:p>
                                <w:p w:rsidR="00CF440D" w:rsidRDefault="00CF440D" w:rsidP="00CF440D">
                                  <w:pPr>
                                    <w:numPr>
                                      <w:ilvl w:val="0"/>
                                      <w:numId w:val="3"/>
                                    </w:numPr>
                                    <w:shd w:val="clear" w:color="auto" w:fill="FFFFFF"/>
                                    <w:ind w:left="270"/>
                                    <w:textAlignment w:val="baseline"/>
                                    <w:rPr>
                                      <w:rFonts w:ascii="inherit" w:hAnsi="inherit"/>
                                      <w:color w:val="333333"/>
                                      <w:sz w:val="23"/>
                                      <w:szCs w:val="23"/>
                                    </w:rPr>
                                  </w:pPr>
                                  <w:r w:rsidRPr="00E22097">
                                    <w:rPr>
                                      <w:rFonts w:ascii="inherit" w:hAnsi="inherit"/>
                                      <w:color w:val="333333"/>
                                      <w:sz w:val="23"/>
                                      <w:szCs w:val="23"/>
                                    </w:rPr>
                                    <w:t>Orientation to the information and services available</w:t>
                                  </w:r>
                                  <w:r>
                                    <w:rPr>
                                      <w:rFonts w:ascii="inherit" w:hAnsi="inherit"/>
                                      <w:color w:val="333333"/>
                                      <w:sz w:val="23"/>
                                      <w:szCs w:val="23"/>
                                    </w:rPr>
                                    <w:t xml:space="preserve"> at Workforce Ctr.</w:t>
                                  </w:r>
                                </w:p>
                                <w:p w:rsidR="003069A8" w:rsidRDefault="003069A8" w:rsidP="00CF440D">
                                  <w:pPr>
                                    <w:numPr>
                                      <w:ilvl w:val="0"/>
                                      <w:numId w:val="3"/>
                                    </w:numPr>
                                    <w:shd w:val="clear" w:color="auto" w:fill="FFFFFF"/>
                                    <w:ind w:left="270"/>
                                    <w:textAlignment w:val="baseline"/>
                                    <w:rPr>
                                      <w:rFonts w:ascii="inherit" w:hAnsi="inherit"/>
                                      <w:color w:val="333333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inherit" w:hAnsi="inherit"/>
                                      <w:color w:val="333333"/>
                                      <w:sz w:val="23"/>
                                      <w:szCs w:val="23"/>
                                    </w:rPr>
                                    <w:t>Providing Demand Occupations and Career Pathways counseling</w:t>
                                  </w:r>
                                </w:p>
                                <w:p w:rsidR="000C0A36" w:rsidRPr="00E22097" w:rsidRDefault="000C0A36" w:rsidP="00CF440D">
                                  <w:pPr>
                                    <w:numPr>
                                      <w:ilvl w:val="0"/>
                                      <w:numId w:val="3"/>
                                    </w:numPr>
                                    <w:shd w:val="clear" w:color="auto" w:fill="FFFFFF"/>
                                    <w:ind w:left="270"/>
                                    <w:textAlignment w:val="baseline"/>
                                    <w:rPr>
                                      <w:rFonts w:ascii="inherit" w:hAnsi="inherit"/>
                                      <w:color w:val="333333"/>
                                      <w:sz w:val="23"/>
                                      <w:szCs w:val="23"/>
                                    </w:rPr>
                                  </w:pPr>
                                  <w:r w:rsidRPr="00E22097">
                                    <w:rPr>
                                      <w:rFonts w:ascii="inherit" w:hAnsi="inherit"/>
                                      <w:color w:val="333333"/>
                                      <w:sz w:val="23"/>
                                      <w:szCs w:val="23"/>
                                    </w:rPr>
                                    <w:t xml:space="preserve">Development of </w:t>
                                  </w:r>
                                  <w:r>
                                    <w:rPr>
                                      <w:rFonts w:ascii="inherit" w:hAnsi="inherit"/>
                                      <w:color w:val="333333"/>
                                      <w:sz w:val="23"/>
                                      <w:szCs w:val="23"/>
                                    </w:rPr>
                                    <w:t>I</w:t>
                                  </w:r>
                                  <w:r w:rsidRPr="00E22097">
                                    <w:rPr>
                                      <w:rFonts w:ascii="inherit" w:hAnsi="inherit"/>
                                      <w:color w:val="333333"/>
                                      <w:sz w:val="23"/>
                                      <w:szCs w:val="23"/>
                                    </w:rPr>
                                    <w:t xml:space="preserve">ndividual </w:t>
                                  </w:r>
                                  <w:r>
                                    <w:rPr>
                                      <w:rFonts w:ascii="inherit" w:hAnsi="inherit"/>
                                      <w:color w:val="333333"/>
                                      <w:sz w:val="23"/>
                                      <w:szCs w:val="23"/>
                                    </w:rPr>
                                    <w:t>E</w:t>
                                  </w:r>
                                  <w:r w:rsidRPr="00E22097">
                                    <w:rPr>
                                      <w:rFonts w:ascii="inherit" w:hAnsi="inherit"/>
                                      <w:color w:val="333333"/>
                                      <w:sz w:val="23"/>
                                      <w:szCs w:val="23"/>
                                    </w:rPr>
                                    <w:t xml:space="preserve">mployment </w:t>
                                  </w:r>
                                  <w:r>
                                    <w:rPr>
                                      <w:rFonts w:ascii="inherit" w:hAnsi="inherit"/>
                                      <w:color w:val="333333"/>
                                      <w:sz w:val="23"/>
                                      <w:szCs w:val="23"/>
                                    </w:rPr>
                                    <w:t>P</w:t>
                                  </w:r>
                                  <w:r w:rsidRPr="00E22097">
                                    <w:rPr>
                                      <w:rFonts w:ascii="inherit" w:hAnsi="inherit"/>
                                      <w:color w:val="333333"/>
                                      <w:sz w:val="23"/>
                                      <w:szCs w:val="23"/>
                                    </w:rPr>
                                    <w:t>lan</w:t>
                                  </w:r>
                                </w:p>
                                <w:p w:rsidR="00CF440D" w:rsidRPr="00E22097" w:rsidRDefault="00CF440D" w:rsidP="00CF440D">
                                  <w:pPr>
                                    <w:numPr>
                                      <w:ilvl w:val="0"/>
                                      <w:numId w:val="3"/>
                                    </w:numPr>
                                    <w:shd w:val="clear" w:color="auto" w:fill="FFFFFF"/>
                                    <w:ind w:left="270"/>
                                    <w:textAlignment w:val="baseline"/>
                                    <w:rPr>
                                      <w:rFonts w:ascii="inherit" w:hAnsi="inherit"/>
                                      <w:color w:val="333333"/>
                                      <w:sz w:val="23"/>
                                      <w:szCs w:val="23"/>
                                    </w:rPr>
                                  </w:pPr>
                                  <w:r w:rsidRPr="00E22097">
                                    <w:rPr>
                                      <w:rFonts w:ascii="inherit" w:hAnsi="inherit"/>
                                      <w:color w:val="333333"/>
                                      <w:sz w:val="23"/>
                                      <w:szCs w:val="23"/>
                                    </w:rPr>
                                    <w:t>Initial assessment of an individual’s needs and abilities</w:t>
                                  </w:r>
                                </w:p>
                                <w:p w:rsidR="00CF440D" w:rsidRPr="00E22097" w:rsidRDefault="00CF440D" w:rsidP="00CF440D">
                                  <w:pPr>
                                    <w:numPr>
                                      <w:ilvl w:val="0"/>
                                      <w:numId w:val="3"/>
                                    </w:numPr>
                                    <w:shd w:val="clear" w:color="auto" w:fill="FFFFFF"/>
                                    <w:ind w:left="270"/>
                                    <w:textAlignment w:val="baseline"/>
                                    <w:rPr>
                                      <w:rFonts w:ascii="inherit" w:hAnsi="inherit"/>
                                      <w:color w:val="333333"/>
                                      <w:sz w:val="23"/>
                                      <w:szCs w:val="23"/>
                                    </w:rPr>
                                  </w:pPr>
                                  <w:r w:rsidRPr="00E22097">
                                    <w:rPr>
                                      <w:rFonts w:ascii="inherit" w:hAnsi="inherit"/>
                                      <w:color w:val="333333"/>
                                      <w:sz w:val="23"/>
                                      <w:szCs w:val="23"/>
                                    </w:rPr>
                                    <w:t>Job search and placement assistance</w:t>
                                  </w:r>
                                </w:p>
                                <w:p w:rsidR="00CF440D" w:rsidRPr="00E22097" w:rsidRDefault="00CF440D" w:rsidP="00CF440D">
                                  <w:pPr>
                                    <w:numPr>
                                      <w:ilvl w:val="0"/>
                                      <w:numId w:val="3"/>
                                    </w:numPr>
                                    <w:shd w:val="clear" w:color="auto" w:fill="FFFFFF"/>
                                    <w:ind w:left="270"/>
                                    <w:textAlignment w:val="baseline"/>
                                    <w:rPr>
                                      <w:rFonts w:ascii="inherit" w:hAnsi="inherit"/>
                                      <w:color w:val="333333"/>
                                      <w:sz w:val="23"/>
                                      <w:szCs w:val="23"/>
                                    </w:rPr>
                                  </w:pPr>
                                  <w:r w:rsidRPr="00E22097">
                                    <w:rPr>
                                      <w:rFonts w:ascii="inherit" w:hAnsi="inherit"/>
                                      <w:color w:val="333333"/>
                                      <w:sz w:val="23"/>
                                      <w:szCs w:val="23"/>
                                    </w:rPr>
                                    <w:t>Labor market information and statistics</w:t>
                                  </w:r>
                                </w:p>
                                <w:p w:rsidR="00CF440D" w:rsidRDefault="00761761" w:rsidP="00CF440D">
                                  <w:pPr>
                                    <w:numPr>
                                      <w:ilvl w:val="0"/>
                                      <w:numId w:val="3"/>
                                    </w:numPr>
                                    <w:shd w:val="clear" w:color="auto" w:fill="FFFFFF"/>
                                    <w:ind w:left="270"/>
                                    <w:textAlignment w:val="baseline"/>
                                    <w:rPr>
                                      <w:rFonts w:ascii="inherit" w:hAnsi="inherit"/>
                                      <w:color w:val="333333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inherit" w:hAnsi="inherit"/>
                                      <w:color w:val="333333"/>
                                      <w:sz w:val="23"/>
                                      <w:szCs w:val="23"/>
                                    </w:rPr>
                                    <w:t>Soft Skills Workshops</w:t>
                                  </w:r>
                                </w:p>
                                <w:p w:rsidR="003069A8" w:rsidRDefault="003069A8" w:rsidP="003069A8">
                                  <w:pPr>
                                    <w:pStyle w:val="ListParagraph"/>
                                    <w:numPr>
                                      <w:ilvl w:val="0"/>
                                      <w:numId w:val="5"/>
                                    </w:numPr>
                                    <w:shd w:val="clear" w:color="auto" w:fill="FFFFFF"/>
                                    <w:textAlignment w:val="baseline"/>
                                    <w:rPr>
                                      <w:rFonts w:ascii="inherit" w:hAnsi="inherit"/>
                                      <w:color w:val="333333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inherit" w:hAnsi="inherit"/>
                                      <w:color w:val="333333"/>
                                      <w:sz w:val="23"/>
                                      <w:szCs w:val="23"/>
                                    </w:rPr>
                                    <w:t>Employment Barriers</w:t>
                                  </w:r>
                                </w:p>
                                <w:p w:rsidR="003069A8" w:rsidRDefault="003069A8" w:rsidP="003069A8">
                                  <w:pPr>
                                    <w:pStyle w:val="ListParagraph"/>
                                    <w:numPr>
                                      <w:ilvl w:val="0"/>
                                      <w:numId w:val="5"/>
                                    </w:numPr>
                                    <w:shd w:val="clear" w:color="auto" w:fill="FFFFFF"/>
                                    <w:textAlignment w:val="baseline"/>
                                    <w:rPr>
                                      <w:rFonts w:ascii="inherit" w:hAnsi="inherit"/>
                                      <w:color w:val="333333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inherit" w:hAnsi="inherit"/>
                                      <w:color w:val="333333"/>
                                      <w:sz w:val="23"/>
                                      <w:szCs w:val="23"/>
                                    </w:rPr>
                                    <w:t>Interview Skills</w:t>
                                  </w:r>
                                </w:p>
                                <w:p w:rsidR="003069A8" w:rsidRDefault="003069A8" w:rsidP="003069A8">
                                  <w:pPr>
                                    <w:pStyle w:val="ListParagraph"/>
                                    <w:numPr>
                                      <w:ilvl w:val="0"/>
                                      <w:numId w:val="5"/>
                                    </w:numPr>
                                    <w:shd w:val="clear" w:color="auto" w:fill="FFFFFF"/>
                                    <w:textAlignment w:val="baseline"/>
                                    <w:rPr>
                                      <w:rFonts w:ascii="inherit" w:hAnsi="inherit"/>
                                      <w:color w:val="333333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inherit" w:hAnsi="inherit"/>
                                      <w:color w:val="333333"/>
                                      <w:sz w:val="23"/>
                                      <w:szCs w:val="23"/>
                                    </w:rPr>
                                    <w:t>Job Search Workshop</w:t>
                                  </w:r>
                                </w:p>
                                <w:p w:rsidR="003069A8" w:rsidRDefault="003069A8" w:rsidP="003069A8">
                                  <w:pPr>
                                    <w:pStyle w:val="ListParagraph"/>
                                    <w:numPr>
                                      <w:ilvl w:val="0"/>
                                      <w:numId w:val="5"/>
                                    </w:numPr>
                                    <w:shd w:val="clear" w:color="auto" w:fill="FFFFFF"/>
                                    <w:textAlignment w:val="baseline"/>
                                    <w:rPr>
                                      <w:rFonts w:ascii="inherit" w:hAnsi="inherit"/>
                                      <w:color w:val="333333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inherit" w:hAnsi="inherit"/>
                                      <w:color w:val="333333"/>
                                      <w:sz w:val="23"/>
                                      <w:szCs w:val="23"/>
                                    </w:rPr>
                                    <w:t>Social Media</w:t>
                                  </w:r>
                                </w:p>
                                <w:p w:rsidR="003069A8" w:rsidRDefault="003069A8" w:rsidP="003069A8">
                                  <w:pPr>
                                    <w:pStyle w:val="ListParagraph"/>
                                    <w:numPr>
                                      <w:ilvl w:val="0"/>
                                      <w:numId w:val="5"/>
                                    </w:numPr>
                                    <w:shd w:val="clear" w:color="auto" w:fill="FFFFFF"/>
                                    <w:textAlignment w:val="baseline"/>
                                    <w:rPr>
                                      <w:rFonts w:ascii="inherit" w:hAnsi="inherit"/>
                                      <w:color w:val="333333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inherit" w:hAnsi="inherit"/>
                                      <w:color w:val="333333"/>
                                      <w:sz w:val="23"/>
                                      <w:szCs w:val="23"/>
                                    </w:rPr>
                                    <w:t>Work Search</w:t>
                                  </w:r>
                                </w:p>
                                <w:p w:rsidR="00DF4B46" w:rsidRPr="003069A8" w:rsidRDefault="00DF4B46" w:rsidP="003069A8">
                                  <w:pPr>
                                    <w:pStyle w:val="ListParagraph"/>
                                    <w:numPr>
                                      <w:ilvl w:val="0"/>
                                      <w:numId w:val="5"/>
                                    </w:numPr>
                                    <w:shd w:val="clear" w:color="auto" w:fill="FFFFFF"/>
                                    <w:textAlignment w:val="baseline"/>
                                    <w:rPr>
                                      <w:rFonts w:ascii="inherit" w:hAnsi="inherit"/>
                                      <w:color w:val="333333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inherit" w:hAnsi="inherit"/>
                                      <w:color w:val="333333"/>
                                      <w:sz w:val="23"/>
                                      <w:szCs w:val="23"/>
                                    </w:rPr>
                                    <w:t>Resume Writing</w:t>
                                  </w:r>
                                </w:p>
                                <w:p w:rsidR="00761761" w:rsidRPr="00E22097" w:rsidRDefault="00761761" w:rsidP="00761761">
                                  <w:pPr>
                                    <w:numPr>
                                      <w:ilvl w:val="0"/>
                                      <w:numId w:val="4"/>
                                    </w:numPr>
                                    <w:shd w:val="clear" w:color="auto" w:fill="FFFFFF"/>
                                    <w:ind w:left="270"/>
                                    <w:textAlignment w:val="baseline"/>
                                    <w:rPr>
                                      <w:rFonts w:ascii="inherit" w:hAnsi="inherit"/>
                                      <w:color w:val="333333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inherit" w:hAnsi="inherit"/>
                                      <w:color w:val="333333"/>
                                      <w:sz w:val="23"/>
                                      <w:szCs w:val="23"/>
                                    </w:rPr>
                                    <w:t>Follow-up Services</w:t>
                                  </w:r>
                                  <w:r w:rsidRPr="00E22097">
                                    <w:rPr>
                                      <w:rFonts w:ascii="inherit" w:hAnsi="inherit"/>
                                      <w:color w:val="333333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</w:p>
                                <w:p w:rsidR="00761761" w:rsidRDefault="00761761" w:rsidP="00761761">
                                  <w:pPr>
                                    <w:numPr>
                                      <w:ilvl w:val="0"/>
                                      <w:numId w:val="4"/>
                                    </w:numPr>
                                    <w:shd w:val="clear" w:color="auto" w:fill="FFFFFF"/>
                                    <w:ind w:left="270"/>
                                    <w:textAlignment w:val="baseline"/>
                                    <w:rPr>
                                      <w:rFonts w:ascii="inherit" w:hAnsi="inherit"/>
                                      <w:color w:val="333333"/>
                                      <w:sz w:val="23"/>
                                      <w:szCs w:val="23"/>
                                    </w:rPr>
                                  </w:pPr>
                                  <w:r w:rsidRPr="00E22097">
                                    <w:rPr>
                                      <w:rFonts w:ascii="inherit" w:hAnsi="inherit"/>
                                      <w:color w:val="333333"/>
                                      <w:sz w:val="23"/>
                                      <w:szCs w:val="23"/>
                                    </w:rPr>
                                    <w:t>Career planning</w:t>
                                  </w:r>
                                </w:p>
                                <w:p w:rsidR="00AD540B" w:rsidRDefault="00AD540B" w:rsidP="00AD540B">
                                  <w:pPr>
                                    <w:shd w:val="clear" w:color="auto" w:fill="FFFFFF"/>
                                    <w:textAlignment w:val="baseline"/>
                                    <w:rPr>
                                      <w:rFonts w:ascii="inherit" w:hAnsi="inherit"/>
                                      <w:color w:val="333333"/>
                                      <w:sz w:val="23"/>
                                      <w:szCs w:val="23"/>
                                    </w:rPr>
                                  </w:pPr>
                                </w:p>
                                <w:p w:rsidR="00AD540B" w:rsidRPr="003D5A98" w:rsidRDefault="00AD540B" w:rsidP="00AD540B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t xml:space="preserve"> </w:t>
                                  </w:r>
                                  <w:r w:rsidRPr="003D5A98">
                                    <w:rPr>
                                      <w:b/>
                                    </w:rPr>
                                    <w:t>TRAINNING SERVICES:</w:t>
                                  </w:r>
                                </w:p>
                                <w:p w:rsidR="00761761" w:rsidRDefault="00AD540B" w:rsidP="00CF440D">
                                  <w:pPr>
                                    <w:numPr>
                                      <w:ilvl w:val="0"/>
                                      <w:numId w:val="3"/>
                                    </w:numPr>
                                    <w:shd w:val="clear" w:color="auto" w:fill="FFFFFF"/>
                                    <w:ind w:left="270"/>
                                    <w:textAlignment w:val="baseline"/>
                                    <w:rPr>
                                      <w:rFonts w:ascii="inherit" w:hAnsi="inherit"/>
                                      <w:color w:val="333333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inherit" w:hAnsi="inherit"/>
                                      <w:color w:val="333333"/>
                                      <w:sz w:val="23"/>
                                      <w:szCs w:val="23"/>
                                    </w:rPr>
                                    <w:t>On-the-Job Training</w:t>
                                  </w:r>
                                  <w:r w:rsidR="006737C0">
                                    <w:rPr>
                                      <w:rFonts w:ascii="inherit" w:hAnsi="inherit"/>
                                      <w:color w:val="333333"/>
                                      <w:sz w:val="23"/>
                                      <w:szCs w:val="23"/>
                                    </w:rPr>
                                    <w:t xml:space="preserve"> Opportunities</w:t>
                                  </w:r>
                                </w:p>
                                <w:p w:rsidR="00AD540B" w:rsidRDefault="00AD540B" w:rsidP="00CF440D">
                                  <w:pPr>
                                    <w:numPr>
                                      <w:ilvl w:val="0"/>
                                      <w:numId w:val="3"/>
                                    </w:numPr>
                                    <w:shd w:val="clear" w:color="auto" w:fill="FFFFFF"/>
                                    <w:ind w:left="270"/>
                                    <w:textAlignment w:val="baseline"/>
                                    <w:rPr>
                                      <w:rFonts w:ascii="inherit" w:hAnsi="inherit"/>
                                      <w:color w:val="333333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inherit" w:hAnsi="inherit"/>
                                      <w:color w:val="333333"/>
                                      <w:sz w:val="23"/>
                                      <w:szCs w:val="23"/>
                                    </w:rPr>
                                    <w:t>Classroom Training</w:t>
                                  </w:r>
                                </w:p>
                                <w:p w:rsidR="00AD540B" w:rsidRDefault="006737C0" w:rsidP="00CF440D">
                                  <w:pPr>
                                    <w:numPr>
                                      <w:ilvl w:val="0"/>
                                      <w:numId w:val="3"/>
                                    </w:numPr>
                                    <w:shd w:val="clear" w:color="auto" w:fill="FFFFFF"/>
                                    <w:ind w:left="270"/>
                                    <w:textAlignment w:val="baseline"/>
                                    <w:rPr>
                                      <w:rFonts w:ascii="inherit" w:hAnsi="inherit"/>
                                      <w:color w:val="333333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inherit" w:hAnsi="inherit"/>
                                      <w:color w:val="333333"/>
                                      <w:sz w:val="23"/>
                                      <w:szCs w:val="23"/>
                                    </w:rPr>
                                    <w:t>Apprenticeship Opportunities</w:t>
                                  </w:r>
                                </w:p>
                                <w:p w:rsidR="00AD540B" w:rsidRDefault="00AD540B" w:rsidP="00CF440D">
                                  <w:pPr>
                                    <w:numPr>
                                      <w:ilvl w:val="0"/>
                                      <w:numId w:val="3"/>
                                    </w:numPr>
                                    <w:shd w:val="clear" w:color="auto" w:fill="FFFFFF"/>
                                    <w:ind w:left="270"/>
                                    <w:textAlignment w:val="baseline"/>
                                    <w:rPr>
                                      <w:rFonts w:ascii="inherit" w:hAnsi="inherit"/>
                                      <w:color w:val="333333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inherit" w:hAnsi="inherit"/>
                                      <w:color w:val="333333"/>
                                      <w:sz w:val="23"/>
                                      <w:szCs w:val="23"/>
                                    </w:rPr>
                                    <w:t>Work-based learning</w:t>
                                  </w:r>
                                </w:p>
                                <w:p w:rsidR="00E75A1E" w:rsidRDefault="00E75A1E" w:rsidP="00D5639D"/>
                                <w:p w:rsidR="00D5639D" w:rsidRPr="003D5A98" w:rsidRDefault="00D5639D" w:rsidP="00D5639D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t xml:space="preserve"> </w:t>
                                  </w:r>
                                  <w:r w:rsidRPr="003D5A98">
                                    <w:rPr>
                                      <w:b/>
                                    </w:rPr>
                                    <w:t>SUPPORTIVE SERVICES:</w:t>
                                  </w:r>
                                </w:p>
                                <w:p w:rsidR="0024042D" w:rsidRDefault="00C33AE1" w:rsidP="00CF440D">
                                  <w:pPr>
                                    <w:numPr>
                                      <w:ilvl w:val="0"/>
                                      <w:numId w:val="3"/>
                                    </w:numPr>
                                    <w:shd w:val="clear" w:color="auto" w:fill="FFFFFF"/>
                                    <w:ind w:left="270"/>
                                    <w:textAlignment w:val="baseline"/>
                                    <w:rPr>
                                      <w:rFonts w:ascii="inherit" w:hAnsi="inherit"/>
                                      <w:color w:val="333333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inherit" w:hAnsi="inherit"/>
                                      <w:color w:val="333333"/>
                                      <w:sz w:val="23"/>
                                      <w:szCs w:val="23"/>
                                    </w:rPr>
                                    <w:t xml:space="preserve">Assistance with </w:t>
                                  </w:r>
                                  <w:r w:rsidR="0068319F">
                                    <w:rPr>
                                      <w:rFonts w:ascii="inherit" w:hAnsi="inherit"/>
                                      <w:color w:val="333333"/>
                                      <w:sz w:val="23"/>
                                      <w:szCs w:val="23"/>
                                    </w:rPr>
                                    <w:t>Transpor</w:t>
                                  </w:r>
                                  <w:r w:rsidR="003D5A98">
                                    <w:rPr>
                                      <w:rFonts w:ascii="inherit" w:hAnsi="inherit"/>
                                      <w:color w:val="333333"/>
                                      <w:sz w:val="23"/>
                                      <w:szCs w:val="23"/>
                                    </w:rPr>
                                    <w:t>t</w:t>
                                  </w:r>
                                  <w:r w:rsidR="0068319F">
                                    <w:rPr>
                                      <w:rFonts w:ascii="inherit" w:hAnsi="inherit"/>
                                      <w:color w:val="333333"/>
                                      <w:sz w:val="23"/>
                                      <w:szCs w:val="23"/>
                                    </w:rPr>
                                    <w:t>ation</w:t>
                                  </w:r>
                                </w:p>
                                <w:p w:rsidR="0068319F" w:rsidRDefault="0068319F" w:rsidP="00CF440D">
                                  <w:pPr>
                                    <w:numPr>
                                      <w:ilvl w:val="0"/>
                                      <w:numId w:val="3"/>
                                    </w:numPr>
                                    <w:shd w:val="clear" w:color="auto" w:fill="FFFFFF"/>
                                    <w:ind w:left="270"/>
                                    <w:textAlignment w:val="baseline"/>
                                    <w:rPr>
                                      <w:rFonts w:ascii="inherit" w:hAnsi="inherit"/>
                                      <w:color w:val="333333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inherit" w:hAnsi="inherit"/>
                                      <w:color w:val="333333"/>
                                      <w:sz w:val="23"/>
                                      <w:szCs w:val="23"/>
                                    </w:rPr>
                                    <w:t>Work-related tools</w:t>
                                  </w:r>
                                  <w:r w:rsidR="00C33AE1">
                                    <w:rPr>
                                      <w:rFonts w:ascii="inherit" w:hAnsi="inherit"/>
                                      <w:color w:val="333333"/>
                                      <w:sz w:val="23"/>
                                      <w:szCs w:val="23"/>
                                    </w:rPr>
                                    <w:t xml:space="preserve"> and </w:t>
                                  </w:r>
                                  <w:r>
                                    <w:rPr>
                                      <w:rFonts w:ascii="inherit" w:hAnsi="inherit"/>
                                      <w:color w:val="333333"/>
                                      <w:sz w:val="23"/>
                                      <w:szCs w:val="23"/>
                                    </w:rPr>
                                    <w:t>work attire</w:t>
                                  </w:r>
                                </w:p>
                                <w:p w:rsidR="0068319F" w:rsidRDefault="0068319F" w:rsidP="00CF440D">
                                  <w:pPr>
                                    <w:numPr>
                                      <w:ilvl w:val="0"/>
                                      <w:numId w:val="3"/>
                                    </w:numPr>
                                    <w:shd w:val="clear" w:color="auto" w:fill="FFFFFF"/>
                                    <w:ind w:left="270"/>
                                    <w:textAlignment w:val="baseline"/>
                                    <w:rPr>
                                      <w:rFonts w:ascii="inherit" w:hAnsi="inherit"/>
                                      <w:color w:val="333333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inherit" w:hAnsi="inherit"/>
                                      <w:color w:val="333333"/>
                                      <w:sz w:val="23"/>
                                      <w:szCs w:val="23"/>
                                    </w:rPr>
                                    <w:t>Books, school supplies</w:t>
                                  </w:r>
                                  <w:r w:rsidR="00C33AE1">
                                    <w:rPr>
                                      <w:rFonts w:ascii="inherit" w:hAnsi="inherit"/>
                                      <w:color w:val="333333"/>
                                      <w:sz w:val="23"/>
                                      <w:szCs w:val="23"/>
                                    </w:rPr>
                                    <w:t xml:space="preserve"> and</w:t>
                                  </w:r>
                                  <w:r>
                                    <w:rPr>
                                      <w:rFonts w:ascii="inherit" w:hAnsi="inherit"/>
                                      <w:color w:val="333333"/>
                                      <w:sz w:val="23"/>
                                      <w:szCs w:val="23"/>
                                    </w:rPr>
                                    <w:t xml:space="preserve"> fees</w:t>
                                  </w:r>
                                </w:p>
                                <w:p w:rsidR="0068319F" w:rsidRDefault="0068319F" w:rsidP="00CF440D">
                                  <w:pPr>
                                    <w:numPr>
                                      <w:ilvl w:val="0"/>
                                      <w:numId w:val="3"/>
                                    </w:numPr>
                                    <w:shd w:val="clear" w:color="auto" w:fill="FFFFFF"/>
                                    <w:ind w:left="270"/>
                                    <w:textAlignment w:val="baseline"/>
                                    <w:rPr>
                                      <w:rFonts w:ascii="inherit" w:hAnsi="inherit"/>
                                      <w:color w:val="333333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inherit" w:hAnsi="inherit"/>
                                      <w:color w:val="333333"/>
                                      <w:sz w:val="23"/>
                                      <w:szCs w:val="23"/>
                                    </w:rPr>
                                    <w:t>Training-related applications, tests and certifications</w:t>
                                  </w:r>
                                </w:p>
                                <w:p w:rsidR="0068319F" w:rsidRPr="00E22097" w:rsidRDefault="0068319F" w:rsidP="00CF440D">
                                  <w:pPr>
                                    <w:numPr>
                                      <w:ilvl w:val="0"/>
                                      <w:numId w:val="3"/>
                                    </w:numPr>
                                    <w:shd w:val="clear" w:color="auto" w:fill="FFFFFF"/>
                                    <w:ind w:left="270"/>
                                    <w:textAlignment w:val="baseline"/>
                                    <w:rPr>
                                      <w:rFonts w:ascii="inherit" w:hAnsi="inherit"/>
                                      <w:color w:val="333333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inherit" w:hAnsi="inherit"/>
                                      <w:color w:val="333333"/>
                                      <w:sz w:val="23"/>
                                      <w:szCs w:val="23"/>
                                    </w:rPr>
                                    <w:t>Protective eye gear</w:t>
                                  </w:r>
                                  <w:r w:rsidR="00C33AE1">
                                    <w:rPr>
                                      <w:rFonts w:ascii="inherit" w:hAnsi="inherit"/>
                                      <w:color w:val="333333"/>
                                      <w:sz w:val="23"/>
                                      <w:szCs w:val="23"/>
                                    </w:rPr>
                                    <w:t xml:space="preserve"> and</w:t>
                                  </w:r>
                                  <w:r>
                                    <w:rPr>
                                      <w:rFonts w:ascii="inherit" w:hAnsi="inherit"/>
                                      <w:color w:val="333333"/>
                                      <w:sz w:val="23"/>
                                      <w:szCs w:val="23"/>
                                    </w:rPr>
                                    <w:t xml:space="preserve"> eyeglasses</w:t>
                                  </w:r>
                                </w:p>
                                <w:p w:rsidR="00135E86" w:rsidRPr="00135E86" w:rsidRDefault="00135E86" w:rsidP="00135E86"/>
                                <w:p w:rsidR="00252097" w:rsidRPr="0086136F" w:rsidRDefault="00252097" w:rsidP="00E04645"/>
                              </w:txbxContent>
                            </wps:txbx>
                            <wps:bodyPr rot="0" vert="horz" wrap="square" lIns="36195" tIns="91440" rIns="36195" bIns="36195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shape w14:anchorId="394E2703" id="Text Box 52" o:spid="_x0000_s1037" type="#_x0000_t202" style="width:190.85pt;height:507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" filled="f" stroked="f" strokeweight="0" insetpen="t">
                      <o:lock v:ext="edit" shapetype="t"/>
                      <v:textbox inset="2.85pt,7.2pt,2.85pt,2.85pt">
                        <w:txbxContent>
                          <w:p w:rsidR="00252097" w:rsidRDefault="002A1B59" w:rsidP="00E04645">
                            <w:pPr>
                              <w:pStyle w:val="Heading2"/>
                              <w:rPr>
                                <w:color w:val="4472C4" w:themeColor="accent1"/>
                              </w:rPr>
                            </w:pPr>
                            <w:r>
                              <w:rPr>
                                <w:color w:val="4472C4" w:themeColor="accent1"/>
                              </w:rPr>
                              <w:t xml:space="preserve"> </w:t>
                            </w:r>
                            <w:r w:rsidR="00135E86">
                              <w:rPr>
                                <w:color w:val="4472C4" w:themeColor="accent1"/>
                              </w:rPr>
                              <w:t xml:space="preserve">What’s </w:t>
                            </w:r>
                            <w:r w:rsidR="00547333">
                              <w:rPr>
                                <w:color w:val="4472C4" w:themeColor="accent1"/>
                              </w:rPr>
                              <w:t>i</w:t>
                            </w:r>
                            <w:r w:rsidR="00135E86">
                              <w:rPr>
                                <w:color w:val="4472C4" w:themeColor="accent1"/>
                              </w:rPr>
                              <w:t xml:space="preserve">n </w:t>
                            </w:r>
                            <w:r w:rsidR="00547333">
                              <w:rPr>
                                <w:color w:val="4472C4" w:themeColor="accent1"/>
                              </w:rPr>
                              <w:t xml:space="preserve">it </w:t>
                            </w:r>
                            <w:r w:rsidR="00135E86">
                              <w:rPr>
                                <w:color w:val="4472C4" w:themeColor="accent1"/>
                              </w:rPr>
                              <w:t xml:space="preserve">for </w:t>
                            </w:r>
                            <w:proofErr w:type="gramStart"/>
                            <w:r w:rsidR="00135E86">
                              <w:rPr>
                                <w:color w:val="4472C4" w:themeColor="accent1"/>
                              </w:rPr>
                              <w:t>You</w:t>
                            </w:r>
                            <w:proofErr w:type="gramEnd"/>
                            <w:r w:rsidR="004F0199">
                              <w:rPr>
                                <w:color w:val="4472C4" w:themeColor="accent1"/>
                              </w:rPr>
                              <w:t>?</w:t>
                            </w:r>
                          </w:p>
                          <w:p w:rsidR="00CF440D" w:rsidRPr="003D5A98" w:rsidRDefault="00135E86" w:rsidP="00135E86">
                            <w:pPr>
                              <w:rPr>
                                <w:b/>
                              </w:rPr>
                            </w:pPr>
                            <w:r w:rsidRPr="003D5A98">
                              <w:rPr>
                                <w:b/>
                              </w:rPr>
                              <w:t>CAREER</w:t>
                            </w:r>
                            <w:r w:rsidR="00CF440D" w:rsidRPr="003D5A98">
                              <w:rPr>
                                <w:b/>
                              </w:rPr>
                              <w:t xml:space="preserve"> </w:t>
                            </w:r>
                            <w:r w:rsidR="003069A8" w:rsidRPr="003D5A98">
                              <w:rPr>
                                <w:b/>
                              </w:rPr>
                              <w:t>PLANNING/</w:t>
                            </w:r>
                            <w:r w:rsidR="00CF440D" w:rsidRPr="003D5A98">
                              <w:rPr>
                                <w:b/>
                              </w:rPr>
                              <w:t>SERVICES</w:t>
                            </w:r>
                            <w:r w:rsidRPr="003D5A98">
                              <w:rPr>
                                <w:b/>
                              </w:rPr>
                              <w:t>:</w:t>
                            </w:r>
                          </w:p>
                          <w:p w:rsidR="00CF440D" w:rsidRDefault="00CF440D" w:rsidP="00CF440D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ind w:left="270"/>
                              <w:textAlignment w:val="baseline"/>
                              <w:rPr>
                                <w:rFonts w:ascii="inherit" w:hAnsi="inherit"/>
                                <w:color w:val="333333"/>
                                <w:sz w:val="23"/>
                                <w:szCs w:val="23"/>
                              </w:rPr>
                            </w:pPr>
                            <w:r w:rsidRPr="00E22097">
                              <w:rPr>
                                <w:rFonts w:ascii="inherit" w:hAnsi="inherit"/>
                                <w:color w:val="333333"/>
                                <w:sz w:val="23"/>
                                <w:szCs w:val="23"/>
                              </w:rPr>
                              <w:t>Orientation to the information and services available</w:t>
                            </w:r>
                            <w:r>
                              <w:rPr>
                                <w:rFonts w:ascii="inherit" w:hAnsi="inherit"/>
                                <w:color w:val="333333"/>
                                <w:sz w:val="23"/>
                                <w:szCs w:val="23"/>
                              </w:rPr>
                              <w:t xml:space="preserve"> at Workforce Ctr.</w:t>
                            </w:r>
                          </w:p>
                          <w:p w:rsidR="003069A8" w:rsidRDefault="003069A8" w:rsidP="00CF440D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ind w:left="270"/>
                              <w:textAlignment w:val="baseline"/>
                              <w:rPr>
                                <w:rFonts w:ascii="inherit" w:hAnsi="inherit"/>
                                <w:color w:val="333333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inherit" w:hAnsi="inherit"/>
                                <w:color w:val="333333"/>
                                <w:sz w:val="23"/>
                                <w:szCs w:val="23"/>
                              </w:rPr>
                              <w:t>Providing Demand Occupations and Career Pathways counseling</w:t>
                            </w:r>
                          </w:p>
                          <w:p w:rsidR="000C0A36" w:rsidRPr="00E22097" w:rsidRDefault="000C0A36" w:rsidP="00CF440D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ind w:left="270"/>
                              <w:textAlignment w:val="baseline"/>
                              <w:rPr>
                                <w:rFonts w:ascii="inherit" w:hAnsi="inherit"/>
                                <w:color w:val="333333"/>
                                <w:sz w:val="23"/>
                                <w:szCs w:val="23"/>
                              </w:rPr>
                            </w:pPr>
                            <w:r w:rsidRPr="00E22097">
                              <w:rPr>
                                <w:rFonts w:ascii="inherit" w:hAnsi="inherit"/>
                                <w:color w:val="333333"/>
                                <w:sz w:val="23"/>
                                <w:szCs w:val="23"/>
                              </w:rPr>
                              <w:t xml:space="preserve">Development of </w:t>
                            </w:r>
                            <w:r>
                              <w:rPr>
                                <w:rFonts w:ascii="inherit" w:hAnsi="inherit"/>
                                <w:color w:val="333333"/>
                                <w:sz w:val="23"/>
                                <w:szCs w:val="23"/>
                              </w:rPr>
                              <w:t>I</w:t>
                            </w:r>
                            <w:r w:rsidRPr="00E22097">
                              <w:rPr>
                                <w:rFonts w:ascii="inherit" w:hAnsi="inherit"/>
                                <w:color w:val="333333"/>
                                <w:sz w:val="23"/>
                                <w:szCs w:val="23"/>
                              </w:rPr>
                              <w:t xml:space="preserve">ndividual </w:t>
                            </w:r>
                            <w:r>
                              <w:rPr>
                                <w:rFonts w:ascii="inherit" w:hAnsi="inherit"/>
                                <w:color w:val="333333"/>
                                <w:sz w:val="23"/>
                                <w:szCs w:val="23"/>
                              </w:rPr>
                              <w:t>E</w:t>
                            </w:r>
                            <w:r w:rsidRPr="00E22097">
                              <w:rPr>
                                <w:rFonts w:ascii="inherit" w:hAnsi="inherit"/>
                                <w:color w:val="333333"/>
                                <w:sz w:val="23"/>
                                <w:szCs w:val="23"/>
                              </w:rPr>
                              <w:t xml:space="preserve">mployment </w:t>
                            </w:r>
                            <w:r>
                              <w:rPr>
                                <w:rFonts w:ascii="inherit" w:hAnsi="inherit"/>
                                <w:color w:val="333333"/>
                                <w:sz w:val="23"/>
                                <w:szCs w:val="23"/>
                              </w:rPr>
                              <w:t>P</w:t>
                            </w:r>
                            <w:r w:rsidRPr="00E22097">
                              <w:rPr>
                                <w:rFonts w:ascii="inherit" w:hAnsi="inherit"/>
                                <w:color w:val="333333"/>
                                <w:sz w:val="23"/>
                                <w:szCs w:val="23"/>
                              </w:rPr>
                              <w:t>lan</w:t>
                            </w:r>
                          </w:p>
                          <w:p w:rsidR="00CF440D" w:rsidRPr="00E22097" w:rsidRDefault="00CF440D" w:rsidP="00CF440D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ind w:left="270"/>
                              <w:textAlignment w:val="baseline"/>
                              <w:rPr>
                                <w:rFonts w:ascii="inherit" w:hAnsi="inherit"/>
                                <w:color w:val="333333"/>
                                <w:sz w:val="23"/>
                                <w:szCs w:val="23"/>
                              </w:rPr>
                            </w:pPr>
                            <w:r w:rsidRPr="00E22097">
                              <w:rPr>
                                <w:rFonts w:ascii="inherit" w:hAnsi="inherit"/>
                                <w:color w:val="333333"/>
                                <w:sz w:val="23"/>
                                <w:szCs w:val="23"/>
                              </w:rPr>
                              <w:t>Initial assessment of an individual’s needs and abilities</w:t>
                            </w:r>
                          </w:p>
                          <w:p w:rsidR="00CF440D" w:rsidRPr="00E22097" w:rsidRDefault="00CF440D" w:rsidP="00CF440D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ind w:left="270"/>
                              <w:textAlignment w:val="baseline"/>
                              <w:rPr>
                                <w:rFonts w:ascii="inherit" w:hAnsi="inherit"/>
                                <w:color w:val="333333"/>
                                <w:sz w:val="23"/>
                                <w:szCs w:val="23"/>
                              </w:rPr>
                            </w:pPr>
                            <w:r w:rsidRPr="00E22097">
                              <w:rPr>
                                <w:rFonts w:ascii="inherit" w:hAnsi="inherit"/>
                                <w:color w:val="333333"/>
                                <w:sz w:val="23"/>
                                <w:szCs w:val="23"/>
                              </w:rPr>
                              <w:t>Job search and placement assistance</w:t>
                            </w:r>
                          </w:p>
                          <w:p w:rsidR="00CF440D" w:rsidRPr="00E22097" w:rsidRDefault="00CF440D" w:rsidP="00CF440D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ind w:left="270"/>
                              <w:textAlignment w:val="baseline"/>
                              <w:rPr>
                                <w:rFonts w:ascii="inherit" w:hAnsi="inherit"/>
                                <w:color w:val="333333"/>
                                <w:sz w:val="23"/>
                                <w:szCs w:val="23"/>
                              </w:rPr>
                            </w:pPr>
                            <w:r w:rsidRPr="00E22097">
                              <w:rPr>
                                <w:rFonts w:ascii="inherit" w:hAnsi="inherit"/>
                                <w:color w:val="333333"/>
                                <w:sz w:val="23"/>
                                <w:szCs w:val="23"/>
                              </w:rPr>
                              <w:t>Labor market information and statistics</w:t>
                            </w:r>
                          </w:p>
                          <w:p w:rsidR="00CF440D" w:rsidRDefault="00761761" w:rsidP="00CF440D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ind w:left="270"/>
                              <w:textAlignment w:val="baseline"/>
                              <w:rPr>
                                <w:rFonts w:ascii="inherit" w:hAnsi="inherit"/>
                                <w:color w:val="333333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inherit" w:hAnsi="inherit"/>
                                <w:color w:val="333333"/>
                                <w:sz w:val="23"/>
                                <w:szCs w:val="23"/>
                              </w:rPr>
                              <w:t>Soft Skills Workshops</w:t>
                            </w:r>
                          </w:p>
                          <w:p w:rsidR="003069A8" w:rsidRDefault="003069A8" w:rsidP="003069A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textAlignment w:val="baseline"/>
                              <w:rPr>
                                <w:rFonts w:ascii="inherit" w:hAnsi="inherit"/>
                                <w:color w:val="333333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inherit" w:hAnsi="inherit"/>
                                <w:color w:val="333333"/>
                                <w:sz w:val="23"/>
                                <w:szCs w:val="23"/>
                              </w:rPr>
                              <w:t>Employment Barriers</w:t>
                            </w:r>
                          </w:p>
                          <w:p w:rsidR="003069A8" w:rsidRDefault="003069A8" w:rsidP="003069A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textAlignment w:val="baseline"/>
                              <w:rPr>
                                <w:rFonts w:ascii="inherit" w:hAnsi="inherit"/>
                                <w:color w:val="333333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inherit" w:hAnsi="inherit"/>
                                <w:color w:val="333333"/>
                                <w:sz w:val="23"/>
                                <w:szCs w:val="23"/>
                              </w:rPr>
                              <w:t>Interview Skills</w:t>
                            </w:r>
                          </w:p>
                          <w:p w:rsidR="003069A8" w:rsidRDefault="003069A8" w:rsidP="003069A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textAlignment w:val="baseline"/>
                              <w:rPr>
                                <w:rFonts w:ascii="inherit" w:hAnsi="inherit"/>
                                <w:color w:val="333333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inherit" w:hAnsi="inherit"/>
                                <w:color w:val="333333"/>
                                <w:sz w:val="23"/>
                                <w:szCs w:val="23"/>
                              </w:rPr>
                              <w:t>Job Search Workshop</w:t>
                            </w:r>
                          </w:p>
                          <w:p w:rsidR="003069A8" w:rsidRDefault="003069A8" w:rsidP="003069A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textAlignment w:val="baseline"/>
                              <w:rPr>
                                <w:rFonts w:ascii="inherit" w:hAnsi="inherit"/>
                                <w:color w:val="333333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inherit" w:hAnsi="inherit"/>
                                <w:color w:val="333333"/>
                                <w:sz w:val="23"/>
                                <w:szCs w:val="23"/>
                              </w:rPr>
                              <w:t>Social Media</w:t>
                            </w:r>
                          </w:p>
                          <w:p w:rsidR="003069A8" w:rsidRDefault="003069A8" w:rsidP="003069A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textAlignment w:val="baseline"/>
                              <w:rPr>
                                <w:rFonts w:ascii="inherit" w:hAnsi="inherit"/>
                                <w:color w:val="333333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inherit" w:hAnsi="inherit"/>
                                <w:color w:val="333333"/>
                                <w:sz w:val="23"/>
                                <w:szCs w:val="23"/>
                              </w:rPr>
                              <w:t>Work Search</w:t>
                            </w:r>
                          </w:p>
                          <w:p w:rsidR="00DF4B46" w:rsidRPr="003069A8" w:rsidRDefault="00DF4B46" w:rsidP="003069A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textAlignment w:val="baseline"/>
                              <w:rPr>
                                <w:rFonts w:ascii="inherit" w:hAnsi="inherit"/>
                                <w:color w:val="333333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inherit" w:hAnsi="inherit"/>
                                <w:color w:val="333333"/>
                                <w:sz w:val="23"/>
                                <w:szCs w:val="23"/>
                              </w:rPr>
                              <w:t>Resume Writing</w:t>
                            </w:r>
                          </w:p>
                          <w:p w:rsidR="00761761" w:rsidRPr="00E22097" w:rsidRDefault="00761761" w:rsidP="00761761">
                            <w:pPr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ind w:left="270"/>
                              <w:textAlignment w:val="baseline"/>
                              <w:rPr>
                                <w:rFonts w:ascii="inherit" w:hAnsi="inherit"/>
                                <w:color w:val="333333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inherit" w:hAnsi="inherit"/>
                                <w:color w:val="333333"/>
                                <w:sz w:val="23"/>
                                <w:szCs w:val="23"/>
                              </w:rPr>
                              <w:t>Follow-up Services</w:t>
                            </w:r>
                            <w:r w:rsidRPr="00E22097">
                              <w:rPr>
                                <w:rFonts w:ascii="inherit" w:hAnsi="inherit"/>
                                <w:color w:val="333333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  <w:p w:rsidR="00761761" w:rsidRDefault="00761761" w:rsidP="00761761">
                            <w:pPr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ind w:left="270"/>
                              <w:textAlignment w:val="baseline"/>
                              <w:rPr>
                                <w:rFonts w:ascii="inherit" w:hAnsi="inherit"/>
                                <w:color w:val="333333"/>
                                <w:sz w:val="23"/>
                                <w:szCs w:val="23"/>
                              </w:rPr>
                            </w:pPr>
                            <w:r w:rsidRPr="00E22097">
                              <w:rPr>
                                <w:rFonts w:ascii="inherit" w:hAnsi="inherit"/>
                                <w:color w:val="333333"/>
                                <w:sz w:val="23"/>
                                <w:szCs w:val="23"/>
                              </w:rPr>
                              <w:t>Career planning</w:t>
                            </w:r>
                          </w:p>
                          <w:p w:rsidR="00AD540B" w:rsidRDefault="00AD540B" w:rsidP="00AD540B">
                            <w:pPr>
                              <w:shd w:val="clear" w:color="auto" w:fill="FFFFFF"/>
                              <w:textAlignment w:val="baseline"/>
                              <w:rPr>
                                <w:rFonts w:ascii="inherit" w:hAnsi="inherit"/>
                                <w:color w:val="333333"/>
                                <w:sz w:val="23"/>
                                <w:szCs w:val="23"/>
                              </w:rPr>
                            </w:pPr>
                          </w:p>
                          <w:p w:rsidR="00AD540B" w:rsidRPr="003D5A98" w:rsidRDefault="00AD540B" w:rsidP="00AD540B">
                            <w:pPr>
                              <w:rPr>
                                <w:b/>
                              </w:rPr>
                            </w:pPr>
                            <w:r>
                              <w:t xml:space="preserve"> </w:t>
                            </w:r>
                            <w:r w:rsidRPr="003D5A98">
                              <w:rPr>
                                <w:b/>
                              </w:rPr>
                              <w:t>TRAINNING SERVICES:</w:t>
                            </w:r>
                          </w:p>
                          <w:p w:rsidR="00761761" w:rsidRDefault="00AD540B" w:rsidP="00CF440D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ind w:left="270"/>
                              <w:textAlignment w:val="baseline"/>
                              <w:rPr>
                                <w:rFonts w:ascii="inherit" w:hAnsi="inherit"/>
                                <w:color w:val="333333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inherit" w:hAnsi="inherit"/>
                                <w:color w:val="333333"/>
                                <w:sz w:val="23"/>
                                <w:szCs w:val="23"/>
                              </w:rPr>
                              <w:t>On-the-Job Training</w:t>
                            </w:r>
                            <w:r w:rsidR="006737C0">
                              <w:rPr>
                                <w:rFonts w:ascii="inherit" w:hAnsi="inherit"/>
                                <w:color w:val="333333"/>
                                <w:sz w:val="23"/>
                                <w:szCs w:val="23"/>
                              </w:rPr>
                              <w:t xml:space="preserve"> Opportunities</w:t>
                            </w:r>
                          </w:p>
                          <w:p w:rsidR="00AD540B" w:rsidRDefault="00AD540B" w:rsidP="00CF440D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ind w:left="270"/>
                              <w:textAlignment w:val="baseline"/>
                              <w:rPr>
                                <w:rFonts w:ascii="inherit" w:hAnsi="inherit"/>
                                <w:color w:val="333333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inherit" w:hAnsi="inherit"/>
                                <w:color w:val="333333"/>
                                <w:sz w:val="23"/>
                                <w:szCs w:val="23"/>
                              </w:rPr>
                              <w:t>Classroom Training</w:t>
                            </w:r>
                          </w:p>
                          <w:p w:rsidR="00AD540B" w:rsidRDefault="006737C0" w:rsidP="00CF440D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ind w:left="270"/>
                              <w:textAlignment w:val="baseline"/>
                              <w:rPr>
                                <w:rFonts w:ascii="inherit" w:hAnsi="inherit"/>
                                <w:color w:val="333333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inherit" w:hAnsi="inherit"/>
                                <w:color w:val="333333"/>
                                <w:sz w:val="23"/>
                                <w:szCs w:val="23"/>
                              </w:rPr>
                              <w:t>Apprenticeship Opportunities</w:t>
                            </w:r>
                          </w:p>
                          <w:p w:rsidR="00AD540B" w:rsidRDefault="00AD540B" w:rsidP="00CF440D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ind w:left="270"/>
                              <w:textAlignment w:val="baseline"/>
                              <w:rPr>
                                <w:rFonts w:ascii="inherit" w:hAnsi="inherit"/>
                                <w:color w:val="333333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inherit" w:hAnsi="inherit"/>
                                <w:color w:val="333333"/>
                                <w:sz w:val="23"/>
                                <w:szCs w:val="23"/>
                              </w:rPr>
                              <w:t>Work-based learning</w:t>
                            </w:r>
                          </w:p>
                          <w:p w:rsidR="00E75A1E" w:rsidRDefault="00E75A1E" w:rsidP="00D5639D"/>
                          <w:p w:rsidR="00D5639D" w:rsidRPr="003D5A98" w:rsidRDefault="00D5639D" w:rsidP="00D5639D">
                            <w:pPr>
                              <w:rPr>
                                <w:b/>
                              </w:rPr>
                            </w:pPr>
                            <w:r>
                              <w:t xml:space="preserve"> </w:t>
                            </w:r>
                            <w:r w:rsidRPr="003D5A98">
                              <w:rPr>
                                <w:b/>
                              </w:rPr>
                              <w:t>SUPPORTIVE SERVICES:</w:t>
                            </w:r>
                          </w:p>
                          <w:p w:rsidR="0024042D" w:rsidRDefault="00C33AE1" w:rsidP="00CF440D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ind w:left="270"/>
                              <w:textAlignment w:val="baseline"/>
                              <w:rPr>
                                <w:rFonts w:ascii="inherit" w:hAnsi="inherit"/>
                                <w:color w:val="333333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inherit" w:hAnsi="inherit"/>
                                <w:color w:val="333333"/>
                                <w:sz w:val="23"/>
                                <w:szCs w:val="23"/>
                              </w:rPr>
                              <w:t xml:space="preserve">Assistance with </w:t>
                            </w:r>
                            <w:r w:rsidR="0068319F">
                              <w:rPr>
                                <w:rFonts w:ascii="inherit" w:hAnsi="inherit"/>
                                <w:color w:val="333333"/>
                                <w:sz w:val="23"/>
                                <w:szCs w:val="23"/>
                              </w:rPr>
                              <w:t>Transpor</w:t>
                            </w:r>
                            <w:r w:rsidR="003D5A98">
                              <w:rPr>
                                <w:rFonts w:ascii="inherit" w:hAnsi="inherit"/>
                                <w:color w:val="333333"/>
                                <w:sz w:val="23"/>
                                <w:szCs w:val="23"/>
                              </w:rPr>
                              <w:t>t</w:t>
                            </w:r>
                            <w:r w:rsidR="0068319F">
                              <w:rPr>
                                <w:rFonts w:ascii="inherit" w:hAnsi="inherit"/>
                                <w:color w:val="333333"/>
                                <w:sz w:val="23"/>
                                <w:szCs w:val="23"/>
                              </w:rPr>
                              <w:t>ation</w:t>
                            </w:r>
                          </w:p>
                          <w:p w:rsidR="0068319F" w:rsidRDefault="0068319F" w:rsidP="00CF440D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ind w:left="270"/>
                              <w:textAlignment w:val="baseline"/>
                              <w:rPr>
                                <w:rFonts w:ascii="inherit" w:hAnsi="inherit"/>
                                <w:color w:val="333333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inherit" w:hAnsi="inherit"/>
                                <w:color w:val="333333"/>
                                <w:sz w:val="23"/>
                                <w:szCs w:val="23"/>
                              </w:rPr>
                              <w:t>Work-related tools</w:t>
                            </w:r>
                            <w:r w:rsidR="00C33AE1">
                              <w:rPr>
                                <w:rFonts w:ascii="inherit" w:hAnsi="inherit"/>
                                <w:color w:val="333333"/>
                                <w:sz w:val="23"/>
                                <w:szCs w:val="23"/>
                              </w:rPr>
                              <w:t xml:space="preserve"> and </w:t>
                            </w:r>
                            <w:r>
                              <w:rPr>
                                <w:rFonts w:ascii="inherit" w:hAnsi="inherit"/>
                                <w:color w:val="333333"/>
                                <w:sz w:val="23"/>
                                <w:szCs w:val="23"/>
                              </w:rPr>
                              <w:t>work attire</w:t>
                            </w:r>
                          </w:p>
                          <w:p w:rsidR="0068319F" w:rsidRDefault="0068319F" w:rsidP="00CF440D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ind w:left="270"/>
                              <w:textAlignment w:val="baseline"/>
                              <w:rPr>
                                <w:rFonts w:ascii="inherit" w:hAnsi="inherit"/>
                                <w:color w:val="333333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inherit" w:hAnsi="inherit"/>
                                <w:color w:val="333333"/>
                                <w:sz w:val="23"/>
                                <w:szCs w:val="23"/>
                              </w:rPr>
                              <w:t>Books, school supplies</w:t>
                            </w:r>
                            <w:r w:rsidR="00C33AE1">
                              <w:rPr>
                                <w:rFonts w:ascii="inherit" w:hAnsi="inherit"/>
                                <w:color w:val="333333"/>
                                <w:sz w:val="23"/>
                                <w:szCs w:val="23"/>
                              </w:rPr>
                              <w:t xml:space="preserve"> and</w:t>
                            </w:r>
                            <w:r>
                              <w:rPr>
                                <w:rFonts w:ascii="inherit" w:hAnsi="inherit"/>
                                <w:color w:val="333333"/>
                                <w:sz w:val="23"/>
                                <w:szCs w:val="23"/>
                              </w:rPr>
                              <w:t xml:space="preserve"> fees</w:t>
                            </w:r>
                          </w:p>
                          <w:p w:rsidR="0068319F" w:rsidRDefault="0068319F" w:rsidP="00CF440D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ind w:left="270"/>
                              <w:textAlignment w:val="baseline"/>
                              <w:rPr>
                                <w:rFonts w:ascii="inherit" w:hAnsi="inherit"/>
                                <w:color w:val="333333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inherit" w:hAnsi="inherit"/>
                                <w:color w:val="333333"/>
                                <w:sz w:val="23"/>
                                <w:szCs w:val="23"/>
                              </w:rPr>
                              <w:t>Training-related applications, tests and certifications</w:t>
                            </w:r>
                          </w:p>
                          <w:p w:rsidR="0068319F" w:rsidRPr="00E22097" w:rsidRDefault="0068319F" w:rsidP="00CF440D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ind w:left="270"/>
                              <w:textAlignment w:val="baseline"/>
                              <w:rPr>
                                <w:rFonts w:ascii="inherit" w:hAnsi="inherit"/>
                                <w:color w:val="333333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inherit" w:hAnsi="inherit"/>
                                <w:color w:val="333333"/>
                                <w:sz w:val="23"/>
                                <w:szCs w:val="23"/>
                              </w:rPr>
                              <w:t>Protective eye gear</w:t>
                            </w:r>
                            <w:r w:rsidR="00C33AE1">
                              <w:rPr>
                                <w:rFonts w:ascii="inherit" w:hAnsi="inherit"/>
                                <w:color w:val="333333"/>
                                <w:sz w:val="23"/>
                                <w:szCs w:val="23"/>
                              </w:rPr>
                              <w:t xml:space="preserve"> and</w:t>
                            </w:r>
                            <w:r>
                              <w:rPr>
                                <w:rFonts w:ascii="inherit" w:hAnsi="inherit"/>
                                <w:color w:val="333333"/>
                                <w:sz w:val="23"/>
                                <w:szCs w:val="23"/>
                              </w:rPr>
                              <w:t xml:space="preserve"> eyeglasses</w:t>
                            </w:r>
                          </w:p>
                          <w:p w:rsidR="00135E86" w:rsidRPr="00135E86" w:rsidRDefault="00135E86" w:rsidP="00135E86"/>
                          <w:p w:rsidR="00252097" w:rsidRPr="0086136F" w:rsidRDefault="00252097" w:rsidP="00E04645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130" w:type="dxa"/>
            <w:vMerge w:val="restart"/>
          </w:tcPr>
          <w:p w:rsidR="007C3695" w:rsidRDefault="007C3695" w:rsidP="00E941D3">
            <w:pPr>
              <w:pStyle w:val="Heading1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E079571" wp14:editId="13FCF85B">
                      <wp:extent cx="2717165" cy="6499860"/>
                      <wp:effectExtent l="0" t="0" r="6985" b="0"/>
                      <wp:docPr id="6" name="Text Box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/>
                            </wps:cNvSpPr>
                            <wps:spPr bwMode="auto">
                              <a:xfrm>
                                <a:off x="0" y="0"/>
                                <a:ext cx="2717165" cy="64998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/>
                            </wps:spPr>
                            <wps:txbx>
                              <w:txbxContent>
                                <w:p w:rsidR="00D4179D" w:rsidRPr="00D97B72" w:rsidRDefault="00D4179D" w:rsidP="00D4179D">
                                  <w:pPr>
                                    <w:pStyle w:val="Heading2"/>
                                    <w:rPr>
                                      <w:color w:val="4472C4" w:themeColor="accent1"/>
                                    </w:rPr>
                                  </w:pPr>
                                  <w:r>
                                    <w:rPr>
                                      <w:color w:val="4472C4" w:themeColor="accent1"/>
                                    </w:rPr>
                                    <w:t xml:space="preserve">Career </w:t>
                                  </w:r>
                                  <w:r w:rsidR="007448AA">
                                    <w:rPr>
                                      <w:color w:val="4472C4" w:themeColor="accent1"/>
                                    </w:rPr>
                                    <w:t xml:space="preserve">Transition </w:t>
                                  </w:r>
                                  <w:r w:rsidR="008B7D7B">
                                    <w:rPr>
                                      <w:color w:val="4472C4" w:themeColor="accent1"/>
                                    </w:rPr>
                                    <w:t>Occupations</w:t>
                                  </w:r>
                                </w:p>
                                <w:p w:rsidR="00AB2B9B" w:rsidRPr="00C33AE1" w:rsidRDefault="00AB2B9B" w:rsidP="00AB2B9B">
                                  <w:pPr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 w:rsidRPr="00C33AE1">
                                    <w:rPr>
                                      <w:sz w:val="23"/>
                                      <w:szCs w:val="23"/>
                                    </w:rPr>
                                    <w:t xml:space="preserve">Economic Transition Dislocated Workers program provides training opportunities for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 xml:space="preserve">similar </w:t>
                                  </w:r>
                                  <w:r w:rsidRPr="00C33AE1">
                                    <w:rPr>
                                      <w:sz w:val="23"/>
                                      <w:szCs w:val="23"/>
                                    </w:rPr>
                                    <w:t>in-demand industry clusters:</w:t>
                                  </w:r>
                                </w:p>
                                <w:p w:rsidR="00AB2B9B" w:rsidRPr="00015B31" w:rsidRDefault="00AB2B9B" w:rsidP="00015B31">
                                  <w:pPr>
                                    <w:pStyle w:val="ListParagraph"/>
                                    <w:numPr>
                                      <w:ilvl w:val="0"/>
                                      <w:numId w:val="6"/>
                                    </w:numPr>
                                    <w:rPr>
                                      <w:b/>
                                      <w:sz w:val="23"/>
                                      <w:szCs w:val="23"/>
                                    </w:rPr>
                                  </w:pPr>
                                  <w:r w:rsidRPr="00015B31">
                                    <w:rPr>
                                      <w:b/>
                                      <w:sz w:val="23"/>
                                      <w:szCs w:val="23"/>
                                    </w:rPr>
                                    <w:t>Aerospace and Defense</w:t>
                                  </w:r>
                                </w:p>
                                <w:p w:rsidR="00AB2B9B" w:rsidRPr="00015B31" w:rsidRDefault="00AB2B9B" w:rsidP="00015B31">
                                  <w:pPr>
                                    <w:pStyle w:val="ListParagraph"/>
                                    <w:numPr>
                                      <w:ilvl w:val="0"/>
                                      <w:numId w:val="6"/>
                                    </w:numPr>
                                    <w:rPr>
                                      <w:b/>
                                      <w:sz w:val="23"/>
                                      <w:szCs w:val="23"/>
                                    </w:rPr>
                                  </w:pPr>
                                  <w:r w:rsidRPr="00015B31">
                                    <w:rPr>
                                      <w:b/>
                                      <w:sz w:val="23"/>
                                      <w:szCs w:val="23"/>
                                    </w:rPr>
                                    <w:t>Agriculture and Bioscience</w:t>
                                  </w:r>
                                </w:p>
                                <w:p w:rsidR="00AB2B9B" w:rsidRPr="00015B31" w:rsidRDefault="00AB2B9B" w:rsidP="00015B31">
                                  <w:pPr>
                                    <w:pStyle w:val="ListParagraph"/>
                                    <w:numPr>
                                      <w:ilvl w:val="0"/>
                                      <w:numId w:val="6"/>
                                    </w:numPr>
                                    <w:rPr>
                                      <w:b/>
                                      <w:sz w:val="23"/>
                                      <w:szCs w:val="23"/>
                                    </w:rPr>
                                  </w:pPr>
                                  <w:r w:rsidRPr="00015B31">
                                    <w:rPr>
                                      <w:b/>
                                      <w:sz w:val="23"/>
                                      <w:szCs w:val="23"/>
                                    </w:rPr>
                                    <w:t>Energy (renewable energy or</w:t>
                                  </w:r>
                                </w:p>
                                <w:p w:rsidR="00AB2B9B" w:rsidRPr="00C33AE1" w:rsidRDefault="00AB2B9B" w:rsidP="00AB2B9B">
                                  <w:pPr>
                                    <w:rPr>
                                      <w:b/>
                                      <w:sz w:val="23"/>
                                      <w:szCs w:val="23"/>
                                    </w:rPr>
                                  </w:pPr>
                                  <w:r w:rsidRPr="00C33AE1">
                                    <w:rPr>
                                      <w:b/>
                                      <w:sz w:val="23"/>
                                      <w:szCs w:val="23"/>
                                    </w:rPr>
                                    <w:t xml:space="preserve">      </w:t>
                                  </w:r>
                                  <w:r w:rsidR="00015B31">
                                    <w:rPr>
                                      <w:b/>
                                      <w:sz w:val="23"/>
                                      <w:szCs w:val="23"/>
                                    </w:rPr>
                                    <w:t xml:space="preserve">       </w:t>
                                  </w:r>
                                  <w:r w:rsidRPr="00C33AE1">
                                    <w:rPr>
                                      <w:b/>
                                      <w:sz w:val="23"/>
                                      <w:szCs w:val="23"/>
                                    </w:rPr>
                                    <w:t xml:space="preserve"> Green Jobs)</w:t>
                                  </w:r>
                                </w:p>
                                <w:p w:rsidR="00AB2B9B" w:rsidRPr="00015B31" w:rsidRDefault="00AB2B9B" w:rsidP="00015B31">
                                  <w:pPr>
                                    <w:pStyle w:val="ListParagraph"/>
                                    <w:numPr>
                                      <w:ilvl w:val="0"/>
                                      <w:numId w:val="7"/>
                                    </w:numPr>
                                    <w:rPr>
                                      <w:b/>
                                      <w:sz w:val="23"/>
                                      <w:szCs w:val="23"/>
                                    </w:rPr>
                                  </w:pPr>
                                  <w:r w:rsidRPr="00015B31">
                                    <w:rPr>
                                      <w:b/>
                                      <w:sz w:val="23"/>
                                      <w:szCs w:val="23"/>
                                    </w:rPr>
                                    <w:t>Information and finance.</w:t>
                                  </w:r>
                                </w:p>
                                <w:p w:rsidR="00AB2B9B" w:rsidRPr="00015B31" w:rsidRDefault="00AB2B9B" w:rsidP="00015B31">
                                  <w:pPr>
                                    <w:pStyle w:val="ListParagraph"/>
                                    <w:numPr>
                                      <w:ilvl w:val="0"/>
                                      <w:numId w:val="7"/>
                                    </w:numPr>
                                    <w:rPr>
                                      <w:b/>
                                      <w:sz w:val="23"/>
                                      <w:szCs w:val="23"/>
                                    </w:rPr>
                                  </w:pPr>
                                  <w:r w:rsidRPr="00015B31">
                                    <w:rPr>
                                      <w:b/>
                                      <w:sz w:val="23"/>
                                      <w:szCs w:val="23"/>
                                    </w:rPr>
                                    <w:t>Transportation &amp; Distribution</w:t>
                                  </w:r>
                                </w:p>
                                <w:p w:rsidR="00AB2B9B" w:rsidRPr="007448AA" w:rsidRDefault="00AB2B9B" w:rsidP="00AB2B9B">
                                  <w:pPr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Careers based in Hi-demand occupations provides long term stability and stimulates the economy.</w:t>
                                  </w:r>
                                </w:p>
                                <w:p w:rsidR="00AB2B9B" w:rsidRPr="00C33AE1" w:rsidRDefault="00AB2B9B" w:rsidP="00AB2B9B">
                                  <w:pPr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</w:p>
                                <w:p w:rsidR="00AB2B9B" w:rsidRDefault="00AB2B9B" w:rsidP="00AB2B9B">
                                  <w:pPr>
                                    <w:pStyle w:val="Heading3"/>
                                    <w:rPr>
                                      <w:color w:val="4472C4" w:themeColor="accent1"/>
                                      <w:lang w:val="en"/>
                                    </w:rPr>
                                  </w:pPr>
                                  <w:r>
                                    <w:rPr>
                                      <w:color w:val="4472C4" w:themeColor="accent1"/>
                                      <w:lang w:val="en"/>
                                    </w:rPr>
                                    <w:t>Program Commitment</w:t>
                                  </w:r>
                                </w:p>
                                <w:p w:rsidR="00AB2B9B" w:rsidRDefault="00AB2B9B" w:rsidP="00AB2B9B">
                                  <w:pPr>
                                    <w:numPr>
                                      <w:ilvl w:val="0"/>
                                      <w:numId w:val="3"/>
                                    </w:numPr>
                                    <w:shd w:val="clear" w:color="auto" w:fill="FFFFFF"/>
                                    <w:ind w:left="270"/>
                                    <w:textAlignment w:val="baseline"/>
                                    <w:rPr>
                                      <w:rFonts w:ascii="inherit" w:hAnsi="inherit"/>
                                      <w:color w:val="333333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inherit" w:hAnsi="inherit"/>
                                      <w:color w:val="333333"/>
                                      <w:sz w:val="23"/>
                                      <w:szCs w:val="23"/>
                                    </w:rPr>
                                    <w:t>C</w:t>
                                  </w:r>
                                  <w:r w:rsidR="00015B31">
                                    <w:rPr>
                                      <w:rFonts w:ascii="inherit" w:hAnsi="inherit"/>
                                      <w:color w:val="333333"/>
                                      <w:sz w:val="23"/>
                                      <w:szCs w:val="23"/>
                                    </w:rPr>
                                    <w:t xml:space="preserve">areer </w:t>
                                  </w:r>
                                  <w:r w:rsidR="000D31D6">
                                    <w:rPr>
                                      <w:rFonts w:ascii="inherit" w:hAnsi="inherit"/>
                                      <w:color w:val="333333"/>
                                      <w:sz w:val="23"/>
                                      <w:szCs w:val="23"/>
                                    </w:rPr>
                                    <w:t>Consultant</w:t>
                                  </w:r>
                                  <w:r>
                                    <w:rPr>
                                      <w:rFonts w:ascii="inherit" w:hAnsi="inherit"/>
                                      <w:color w:val="333333"/>
                                      <w:sz w:val="23"/>
                                      <w:szCs w:val="23"/>
                                    </w:rPr>
                                    <w:t xml:space="preserve"> will work one-on-one with an applicant.</w:t>
                                  </w:r>
                                </w:p>
                                <w:p w:rsidR="00AB2B9B" w:rsidRDefault="00AB2B9B" w:rsidP="00AB2B9B">
                                  <w:pPr>
                                    <w:numPr>
                                      <w:ilvl w:val="0"/>
                                      <w:numId w:val="3"/>
                                    </w:numPr>
                                    <w:shd w:val="clear" w:color="auto" w:fill="FFFFFF"/>
                                    <w:ind w:left="270"/>
                                    <w:textAlignment w:val="baseline"/>
                                    <w:rPr>
                                      <w:rFonts w:ascii="inherit" w:hAnsi="inherit"/>
                                      <w:color w:val="333333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inherit" w:hAnsi="inherit"/>
                                      <w:color w:val="333333"/>
                                      <w:sz w:val="23"/>
                                      <w:szCs w:val="23"/>
                                    </w:rPr>
                                    <w:t>C</w:t>
                                  </w:r>
                                  <w:r w:rsidR="00015B31">
                                    <w:rPr>
                                      <w:rFonts w:ascii="inherit" w:hAnsi="inherit"/>
                                      <w:color w:val="333333"/>
                                      <w:sz w:val="23"/>
                                      <w:szCs w:val="23"/>
                                    </w:rPr>
                                    <w:t>aree</w:t>
                                  </w:r>
                                  <w:r>
                                    <w:rPr>
                                      <w:rFonts w:ascii="inherit" w:hAnsi="inherit"/>
                                      <w:color w:val="333333"/>
                                      <w:sz w:val="23"/>
                                      <w:szCs w:val="23"/>
                                    </w:rPr>
                                    <w:t>r</w:t>
                                  </w:r>
                                  <w:r w:rsidR="00015B31">
                                    <w:rPr>
                                      <w:rFonts w:ascii="inherit" w:hAnsi="inherit"/>
                                      <w:color w:val="333333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 w:rsidR="000D31D6">
                                    <w:rPr>
                                      <w:rFonts w:ascii="inherit" w:hAnsi="inherit"/>
                                      <w:color w:val="333333"/>
                                      <w:sz w:val="23"/>
                                      <w:szCs w:val="23"/>
                                    </w:rPr>
                                    <w:t>Consultant</w:t>
                                  </w:r>
                                  <w:r>
                                    <w:rPr>
                                      <w:rFonts w:ascii="inherit" w:hAnsi="inherit"/>
                                      <w:color w:val="333333"/>
                                      <w:sz w:val="23"/>
                                      <w:szCs w:val="23"/>
                                    </w:rPr>
                                    <w:t xml:space="preserve"> will give advice and assistance with career decision-making.</w:t>
                                  </w:r>
                                </w:p>
                                <w:p w:rsidR="00AB2B9B" w:rsidRDefault="00015B31" w:rsidP="00AB2B9B">
                                  <w:pPr>
                                    <w:numPr>
                                      <w:ilvl w:val="0"/>
                                      <w:numId w:val="3"/>
                                    </w:numPr>
                                    <w:shd w:val="clear" w:color="auto" w:fill="FFFFFF"/>
                                    <w:ind w:left="270"/>
                                    <w:textAlignment w:val="baseline"/>
                                    <w:rPr>
                                      <w:rFonts w:ascii="inherit" w:hAnsi="inherit"/>
                                      <w:color w:val="333333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inherit" w:hAnsi="inherit"/>
                                      <w:color w:val="333333"/>
                                      <w:sz w:val="23"/>
                                      <w:szCs w:val="23"/>
                                    </w:rPr>
                                    <w:t xml:space="preserve">Career </w:t>
                                  </w:r>
                                  <w:r w:rsidR="000D31D6">
                                    <w:rPr>
                                      <w:rFonts w:ascii="inherit" w:hAnsi="inherit"/>
                                      <w:color w:val="333333"/>
                                      <w:sz w:val="23"/>
                                      <w:szCs w:val="23"/>
                                    </w:rPr>
                                    <w:t>Consultant</w:t>
                                  </w:r>
                                  <w:r>
                                    <w:rPr>
                                      <w:rFonts w:ascii="inherit" w:hAnsi="inherit"/>
                                      <w:color w:val="333333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 w:rsidR="00AB2B9B">
                                    <w:rPr>
                                      <w:rFonts w:ascii="inherit" w:hAnsi="inherit"/>
                                      <w:color w:val="333333"/>
                                      <w:sz w:val="23"/>
                                      <w:szCs w:val="23"/>
                                    </w:rPr>
                                    <w:t>and applicant will develop job goals and personal planning to find suitable employment.</w:t>
                                  </w:r>
                                </w:p>
                                <w:p w:rsidR="00AB2B9B" w:rsidRDefault="00015B31" w:rsidP="00AB2B9B">
                                  <w:pPr>
                                    <w:numPr>
                                      <w:ilvl w:val="0"/>
                                      <w:numId w:val="3"/>
                                    </w:numPr>
                                    <w:shd w:val="clear" w:color="auto" w:fill="FFFFFF"/>
                                    <w:ind w:left="270"/>
                                    <w:textAlignment w:val="baseline"/>
                                    <w:rPr>
                                      <w:rFonts w:ascii="inherit" w:hAnsi="inherit"/>
                                      <w:color w:val="333333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inherit" w:hAnsi="inherit"/>
                                      <w:color w:val="333333"/>
                                      <w:sz w:val="23"/>
                                      <w:szCs w:val="23"/>
                                    </w:rPr>
                                    <w:t xml:space="preserve">Career </w:t>
                                  </w:r>
                                  <w:r w:rsidR="000D31D6">
                                    <w:rPr>
                                      <w:rFonts w:ascii="inherit" w:hAnsi="inherit"/>
                                      <w:color w:val="333333"/>
                                      <w:sz w:val="23"/>
                                      <w:szCs w:val="23"/>
                                    </w:rPr>
                                    <w:t xml:space="preserve">Consultant </w:t>
                                  </w:r>
                                  <w:r w:rsidR="00AB2B9B">
                                    <w:rPr>
                                      <w:rFonts w:ascii="inherit" w:hAnsi="inherit"/>
                                      <w:color w:val="333333"/>
                                      <w:sz w:val="23"/>
                                      <w:szCs w:val="23"/>
                                    </w:rPr>
                                    <w:t>will coordinate with partner agencies to identify apprenticeships where employees can develop valuable skills and earn a living wage.</w:t>
                                  </w:r>
                                </w:p>
                                <w:p w:rsidR="00AB2B9B" w:rsidRDefault="00015B31" w:rsidP="00AB2B9B">
                                  <w:pPr>
                                    <w:numPr>
                                      <w:ilvl w:val="0"/>
                                      <w:numId w:val="3"/>
                                    </w:numPr>
                                    <w:shd w:val="clear" w:color="auto" w:fill="FFFFFF"/>
                                    <w:ind w:left="270"/>
                                    <w:textAlignment w:val="baseline"/>
                                    <w:rPr>
                                      <w:rFonts w:ascii="inherit" w:hAnsi="inherit"/>
                                      <w:color w:val="333333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inherit" w:hAnsi="inherit"/>
                                      <w:color w:val="333333"/>
                                      <w:sz w:val="23"/>
                                      <w:szCs w:val="23"/>
                                    </w:rPr>
                                    <w:t xml:space="preserve">Career </w:t>
                                  </w:r>
                                  <w:r w:rsidR="000D31D6">
                                    <w:rPr>
                                      <w:rFonts w:ascii="inherit" w:hAnsi="inherit"/>
                                      <w:color w:val="333333"/>
                                      <w:sz w:val="23"/>
                                      <w:szCs w:val="23"/>
                                    </w:rPr>
                                    <w:t xml:space="preserve">Consultant </w:t>
                                  </w:r>
                                  <w:r>
                                    <w:rPr>
                                      <w:rFonts w:ascii="inherit" w:hAnsi="inherit"/>
                                      <w:color w:val="333333"/>
                                      <w:sz w:val="23"/>
                                      <w:szCs w:val="23"/>
                                    </w:rPr>
                                    <w:t>w</w:t>
                                  </w:r>
                                  <w:r w:rsidR="00AB2B9B">
                                    <w:rPr>
                                      <w:rFonts w:ascii="inherit" w:hAnsi="inherit"/>
                                      <w:color w:val="333333"/>
                                      <w:sz w:val="23"/>
                                      <w:szCs w:val="23"/>
                                    </w:rPr>
                                    <w:t>ill assist applicant in developing networking skills.</w:t>
                                  </w:r>
                                </w:p>
                                <w:p w:rsidR="00AB2B9B" w:rsidRDefault="00015B31" w:rsidP="00AB2B9B">
                                  <w:pPr>
                                    <w:numPr>
                                      <w:ilvl w:val="0"/>
                                      <w:numId w:val="3"/>
                                    </w:numPr>
                                    <w:shd w:val="clear" w:color="auto" w:fill="FFFFFF"/>
                                    <w:ind w:left="270"/>
                                    <w:textAlignment w:val="baseline"/>
                                    <w:rPr>
                                      <w:rFonts w:ascii="inherit" w:hAnsi="inherit"/>
                                      <w:color w:val="333333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inherit" w:hAnsi="inherit"/>
                                      <w:color w:val="333333"/>
                                      <w:sz w:val="23"/>
                                      <w:szCs w:val="23"/>
                                    </w:rPr>
                                    <w:t xml:space="preserve">Career </w:t>
                                  </w:r>
                                  <w:r w:rsidR="000D31D6">
                                    <w:rPr>
                                      <w:rFonts w:ascii="inherit" w:hAnsi="inherit"/>
                                      <w:color w:val="333333"/>
                                      <w:sz w:val="23"/>
                                      <w:szCs w:val="23"/>
                                    </w:rPr>
                                    <w:t>Consultan</w:t>
                                  </w:r>
                                  <w:r>
                                    <w:rPr>
                                      <w:rFonts w:ascii="inherit" w:hAnsi="inherit"/>
                                      <w:color w:val="333333"/>
                                      <w:sz w:val="23"/>
                                      <w:szCs w:val="23"/>
                                    </w:rPr>
                                    <w:t xml:space="preserve">t </w:t>
                                  </w:r>
                                  <w:r w:rsidR="00AB2B9B">
                                    <w:rPr>
                                      <w:rFonts w:ascii="inherit" w:hAnsi="inherit"/>
                                      <w:color w:val="333333"/>
                                      <w:sz w:val="23"/>
                                      <w:szCs w:val="23"/>
                                    </w:rPr>
                                    <w:t>will use available funding for training, skills or certification upgrades necessary to reach applicants re-employment goal.</w:t>
                                  </w:r>
                                </w:p>
                                <w:p w:rsidR="00AB2B9B" w:rsidRPr="00C9134E" w:rsidRDefault="00AB2B9B" w:rsidP="00AB2B9B">
                                  <w:pPr>
                                    <w:rPr>
                                      <w:lang w:val="en"/>
                                    </w:rPr>
                                  </w:pPr>
                                </w:p>
                                <w:p w:rsidR="00D4179D" w:rsidRPr="00C33AE1" w:rsidRDefault="00D4179D" w:rsidP="00D4179D">
                                  <w:pPr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</w:p>
                                <w:p w:rsidR="007C3695" w:rsidRDefault="00C9134E" w:rsidP="000C0A51">
                                  <w:pPr>
                                    <w:pStyle w:val="Heading3"/>
                                    <w:rPr>
                                      <w:color w:val="4472C4" w:themeColor="accent1"/>
                                      <w:lang w:val="en"/>
                                    </w:rPr>
                                  </w:pPr>
                                  <w:r>
                                    <w:rPr>
                                      <w:color w:val="4472C4" w:themeColor="accent1"/>
                                      <w:lang w:val="en"/>
                                    </w:rPr>
                                    <w:t>Program</w:t>
                                  </w:r>
                                  <w:r w:rsidR="00C33AE1">
                                    <w:rPr>
                                      <w:color w:val="4472C4" w:themeColor="accent1"/>
                                      <w:lang w:val="en"/>
                                    </w:rPr>
                                    <w:t xml:space="preserve"> </w:t>
                                  </w:r>
                                  <w:r w:rsidR="00AE701F">
                                    <w:rPr>
                                      <w:color w:val="4472C4" w:themeColor="accent1"/>
                                      <w:lang w:val="en"/>
                                    </w:rPr>
                                    <w:t>Commitment</w:t>
                                  </w:r>
                                </w:p>
                                <w:p w:rsidR="00C9134E" w:rsidRDefault="00260F5C" w:rsidP="00C9134E">
                                  <w:pPr>
                                    <w:numPr>
                                      <w:ilvl w:val="0"/>
                                      <w:numId w:val="3"/>
                                    </w:numPr>
                                    <w:shd w:val="clear" w:color="auto" w:fill="FFFFFF"/>
                                    <w:ind w:left="270"/>
                                    <w:textAlignment w:val="baseline"/>
                                    <w:rPr>
                                      <w:rFonts w:ascii="inherit" w:hAnsi="inherit"/>
                                      <w:color w:val="333333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inherit" w:hAnsi="inherit"/>
                                      <w:color w:val="333333"/>
                                      <w:sz w:val="23"/>
                                      <w:szCs w:val="23"/>
                                    </w:rPr>
                                    <w:t>Counselor</w:t>
                                  </w:r>
                                  <w:r w:rsidR="0044666F">
                                    <w:rPr>
                                      <w:rFonts w:ascii="inherit" w:hAnsi="inherit"/>
                                      <w:color w:val="333333"/>
                                      <w:sz w:val="23"/>
                                      <w:szCs w:val="23"/>
                                    </w:rPr>
                                    <w:t xml:space="preserve"> will w</w:t>
                                  </w:r>
                                  <w:r w:rsidR="00C9134E">
                                    <w:rPr>
                                      <w:rFonts w:ascii="inherit" w:hAnsi="inherit"/>
                                      <w:color w:val="333333"/>
                                      <w:sz w:val="23"/>
                                      <w:szCs w:val="23"/>
                                    </w:rPr>
                                    <w:t>ork</w:t>
                                  </w:r>
                                  <w:r w:rsidR="0044666F">
                                    <w:rPr>
                                      <w:rFonts w:ascii="inherit" w:hAnsi="inherit"/>
                                      <w:color w:val="333333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 w:rsidR="00C9134E">
                                    <w:rPr>
                                      <w:rFonts w:ascii="inherit" w:hAnsi="inherit"/>
                                      <w:color w:val="333333"/>
                                      <w:sz w:val="23"/>
                                      <w:szCs w:val="23"/>
                                    </w:rPr>
                                    <w:t xml:space="preserve">one-on-one with an </w:t>
                                  </w:r>
                                  <w:r>
                                    <w:rPr>
                                      <w:rFonts w:ascii="inherit" w:hAnsi="inherit"/>
                                      <w:color w:val="333333"/>
                                      <w:sz w:val="23"/>
                                      <w:szCs w:val="23"/>
                                    </w:rPr>
                                    <w:t>applicant</w:t>
                                  </w:r>
                                  <w:r w:rsidR="00C9134E">
                                    <w:rPr>
                                      <w:rFonts w:ascii="inherit" w:hAnsi="inherit"/>
                                      <w:color w:val="333333"/>
                                      <w:sz w:val="23"/>
                                      <w:szCs w:val="23"/>
                                    </w:rPr>
                                    <w:t>.</w:t>
                                  </w:r>
                                </w:p>
                                <w:p w:rsidR="00C9134E" w:rsidRDefault="0044666F" w:rsidP="00C9134E">
                                  <w:pPr>
                                    <w:numPr>
                                      <w:ilvl w:val="0"/>
                                      <w:numId w:val="3"/>
                                    </w:numPr>
                                    <w:shd w:val="clear" w:color="auto" w:fill="FFFFFF"/>
                                    <w:ind w:left="270"/>
                                    <w:textAlignment w:val="baseline"/>
                                    <w:rPr>
                                      <w:rFonts w:ascii="inherit" w:hAnsi="inherit"/>
                                      <w:color w:val="333333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inherit" w:hAnsi="inherit"/>
                                      <w:color w:val="333333"/>
                                      <w:sz w:val="23"/>
                                      <w:szCs w:val="23"/>
                                    </w:rPr>
                                    <w:t>Counselor will give advice</w:t>
                                  </w:r>
                                  <w:r w:rsidR="00C9134E">
                                    <w:rPr>
                                      <w:rFonts w:ascii="inherit" w:hAnsi="inherit"/>
                                      <w:color w:val="333333"/>
                                      <w:sz w:val="23"/>
                                      <w:szCs w:val="23"/>
                                    </w:rPr>
                                    <w:t xml:space="preserve"> and assistance with career decision-making</w:t>
                                  </w:r>
                                  <w:r w:rsidR="00260F5C">
                                    <w:rPr>
                                      <w:rFonts w:ascii="inherit" w:hAnsi="inherit"/>
                                      <w:color w:val="333333"/>
                                      <w:sz w:val="23"/>
                                      <w:szCs w:val="23"/>
                                    </w:rPr>
                                    <w:t>.</w:t>
                                  </w:r>
                                </w:p>
                                <w:p w:rsidR="00C9134E" w:rsidRDefault="0044666F" w:rsidP="00C9134E">
                                  <w:pPr>
                                    <w:numPr>
                                      <w:ilvl w:val="0"/>
                                      <w:numId w:val="3"/>
                                    </w:numPr>
                                    <w:shd w:val="clear" w:color="auto" w:fill="FFFFFF"/>
                                    <w:ind w:left="270"/>
                                    <w:textAlignment w:val="baseline"/>
                                    <w:rPr>
                                      <w:rFonts w:ascii="inherit" w:hAnsi="inherit"/>
                                      <w:color w:val="333333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inherit" w:hAnsi="inherit"/>
                                      <w:color w:val="333333"/>
                                      <w:sz w:val="23"/>
                                      <w:szCs w:val="23"/>
                                    </w:rPr>
                                    <w:t>Counselor and applicant will d</w:t>
                                  </w:r>
                                  <w:r w:rsidR="00C9134E">
                                    <w:rPr>
                                      <w:rFonts w:ascii="inherit" w:hAnsi="inherit"/>
                                      <w:color w:val="333333"/>
                                      <w:sz w:val="23"/>
                                      <w:szCs w:val="23"/>
                                    </w:rPr>
                                    <w:t xml:space="preserve">evelop job goals </w:t>
                                  </w:r>
                                  <w:r w:rsidR="00260F5C">
                                    <w:rPr>
                                      <w:rFonts w:ascii="inherit" w:hAnsi="inherit"/>
                                      <w:color w:val="333333"/>
                                      <w:sz w:val="23"/>
                                      <w:szCs w:val="23"/>
                                    </w:rPr>
                                    <w:t xml:space="preserve">and personal planning </w:t>
                                  </w:r>
                                  <w:r w:rsidR="00C9134E">
                                    <w:rPr>
                                      <w:rFonts w:ascii="inherit" w:hAnsi="inherit"/>
                                      <w:color w:val="333333"/>
                                      <w:sz w:val="23"/>
                                      <w:szCs w:val="23"/>
                                    </w:rPr>
                                    <w:t>to fin</w:t>
                                  </w:r>
                                  <w:r w:rsidR="00260F5C">
                                    <w:rPr>
                                      <w:rFonts w:ascii="inherit" w:hAnsi="inherit"/>
                                      <w:color w:val="333333"/>
                                      <w:sz w:val="23"/>
                                      <w:szCs w:val="23"/>
                                    </w:rPr>
                                    <w:t>d</w:t>
                                  </w:r>
                                  <w:r w:rsidR="00C9134E">
                                    <w:rPr>
                                      <w:rFonts w:ascii="inherit" w:hAnsi="inherit"/>
                                      <w:color w:val="333333"/>
                                      <w:sz w:val="23"/>
                                      <w:szCs w:val="23"/>
                                    </w:rPr>
                                    <w:t xml:space="preserve"> suitable employment.</w:t>
                                  </w:r>
                                </w:p>
                                <w:p w:rsidR="006737C0" w:rsidRDefault="006A3D93" w:rsidP="00C9134E">
                                  <w:pPr>
                                    <w:numPr>
                                      <w:ilvl w:val="0"/>
                                      <w:numId w:val="3"/>
                                    </w:numPr>
                                    <w:shd w:val="clear" w:color="auto" w:fill="FFFFFF"/>
                                    <w:ind w:left="270"/>
                                    <w:textAlignment w:val="baseline"/>
                                    <w:rPr>
                                      <w:rFonts w:ascii="inherit" w:hAnsi="inherit"/>
                                      <w:color w:val="333333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inherit" w:hAnsi="inherit"/>
                                      <w:color w:val="333333"/>
                                      <w:sz w:val="23"/>
                                      <w:szCs w:val="23"/>
                                    </w:rPr>
                                    <w:t>Counselor will coordinate with partner agencies to identify apprenticeships where employees can develop valuable skills and earn a living wage.</w:t>
                                  </w:r>
                                </w:p>
                                <w:p w:rsidR="00260F5C" w:rsidRDefault="00260F5C" w:rsidP="00C9134E">
                                  <w:pPr>
                                    <w:numPr>
                                      <w:ilvl w:val="0"/>
                                      <w:numId w:val="3"/>
                                    </w:numPr>
                                    <w:shd w:val="clear" w:color="auto" w:fill="FFFFFF"/>
                                    <w:ind w:left="270"/>
                                    <w:textAlignment w:val="baseline"/>
                                    <w:rPr>
                                      <w:rFonts w:ascii="inherit" w:hAnsi="inherit"/>
                                      <w:color w:val="333333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inherit" w:hAnsi="inherit"/>
                                      <w:color w:val="333333"/>
                                      <w:sz w:val="23"/>
                                      <w:szCs w:val="23"/>
                                    </w:rPr>
                                    <w:t>Counselor will assist applicant in developing networking skills.</w:t>
                                  </w:r>
                                </w:p>
                                <w:p w:rsidR="00C9134E" w:rsidRDefault="006A3D93" w:rsidP="00C9134E">
                                  <w:pPr>
                                    <w:numPr>
                                      <w:ilvl w:val="0"/>
                                      <w:numId w:val="3"/>
                                    </w:numPr>
                                    <w:shd w:val="clear" w:color="auto" w:fill="FFFFFF"/>
                                    <w:ind w:left="270"/>
                                    <w:textAlignment w:val="baseline"/>
                                    <w:rPr>
                                      <w:rFonts w:ascii="inherit" w:hAnsi="inherit"/>
                                      <w:color w:val="333333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inherit" w:hAnsi="inherit"/>
                                      <w:color w:val="333333"/>
                                      <w:sz w:val="23"/>
                                      <w:szCs w:val="23"/>
                                    </w:rPr>
                                    <w:t>Counselor will use available f</w:t>
                                  </w:r>
                                  <w:r w:rsidR="00AE701F">
                                    <w:rPr>
                                      <w:rFonts w:ascii="inherit" w:hAnsi="inherit"/>
                                      <w:color w:val="333333"/>
                                      <w:sz w:val="23"/>
                                      <w:szCs w:val="23"/>
                                    </w:rPr>
                                    <w:t xml:space="preserve">unding for training, skills or certification upgrades necessary to reach </w:t>
                                  </w:r>
                                  <w:r>
                                    <w:rPr>
                                      <w:rFonts w:ascii="inherit" w:hAnsi="inherit"/>
                                      <w:color w:val="333333"/>
                                      <w:sz w:val="23"/>
                                      <w:szCs w:val="23"/>
                                    </w:rPr>
                                    <w:t>applicants</w:t>
                                  </w:r>
                                  <w:r w:rsidR="00AE701F">
                                    <w:rPr>
                                      <w:rFonts w:ascii="inherit" w:hAnsi="inherit"/>
                                      <w:color w:val="333333"/>
                                      <w:sz w:val="23"/>
                                      <w:szCs w:val="23"/>
                                    </w:rPr>
                                    <w:t xml:space="preserve"> re-employment goal.</w:t>
                                  </w:r>
                                </w:p>
                                <w:p w:rsidR="00C9134E" w:rsidRPr="00C9134E" w:rsidRDefault="00C9134E" w:rsidP="00C9134E">
                                  <w:pPr>
                                    <w:rPr>
                                      <w:lang w:val="en"/>
                                    </w:rPr>
                                  </w:pPr>
                                </w:p>
                                <w:p w:rsidR="00E04645" w:rsidRDefault="00E04645" w:rsidP="00E04645">
                                  <w:pPr>
                                    <w:rPr>
                                      <w:lang w:val="en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195" tIns="36195" rIns="36195" bIns="36195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shape w14:anchorId="4E079571" id="Text Box 54" o:spid="_x0000_s1038" type="#_x0000_t202" style="width:213.95pt;height:5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" filled="f" stroked="f">
                      <o:lock v:ext="edit" shapetype="t"/>
                      <v:textbox inset="2.85pt,2.85pt,2.85pt,2.85pt">
                        <w:txbxContent>
                          <w:p w:rsidR="00D4179D" w:rsidRPr="00D97B72" w:rsidRDefault="00D4179D" w:rsidP="00D4179D">
                            <w:pPr>
                              <w:pStyle w:val="Heading2"/>
                              <w:rPr>
                                <w:color w:val="4472C4" w:themeColor="accent1"/>
                              </w:rPr>
                            </w:pPr>
                            <w:r>
                              <w:rPr>
                                <w:color w:val="4472C4" w:themeColor="accent1"/>
                              </w:rPr>
                              <w:t xml:space="preserve">Career </w:t>
                            </w:r>
                            <w:r w:rsidR="007448AA">
                              <w:rPr>
                                <w:color w:val="4472C4" w:themeColor="accent1"/>
                              </w:rPr>
                              <w:t xml:space="preserve">Transition </w:t>
                            </w:r>
                            <w:r w:rsidR="008B7D7B">
                              <w:rPr>
                                <w:color w:val="4472C4" w:themeColor="accent1"/>
                              </w:rPr>
                              <w:t>Occupations</w:t>
                            </w:r>
                          </w:p>
                          <w:p w:rsidR="00AB2B9B" w:rsidRPr="00C33AE1" w:rsidRDefault="00AB2B9B" w:rsidP="00AB2B9B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  <w:r w:rsidRPr="00C33AE1">
                              <w:rPr>
                                <w:sz w:val="23"/>
                                <w:szCs w:val="23"/>
                              </w:rPr>
                              <w:t xml:space="preserve">Economic Transition Dislocated Workers program provides training opportunities for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 xml:space="preserve">similar </w:t>
                            </w:r>
                            <w:r w:rsidRPr="00C33AE1">
                              <w:rPr>
                                <w:sz w:val="23"/>
                                <w:szCs w:val="23"/>
                              </w:rPr>
                              <w:t>in-demand industry clusters:</w:t>
                            </w:r>
                          </w:p>
                          <w:p w:rsidR="00AB2B9B" w:rsidRPr="00015B31" w:rsidRDefault="00AB2B9B" w:rsidP="00015B31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b/>
                                <w:sz w:val="23"/>
                                <w:szCs w:val="23"/>
                              </w:rPr>
                            </w:pPr>
                            <w:r w:rsidRPr="00015B31">
                              <w:rPr>
                                <w:b/>
                                <w:sz w:val="23"/>
                                <w:szCs w:val="23"/>
                              </w:rPr>
                              <w:t>Aerospace and Defense</w:t>
                            </w:r>
                          </w:p>
                          <w:p w:rsidR="00AB2B9B" w:rsidRPr="00015B31" w:rsidRDefault="00AB2B9B" w:rsidP="00015B31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b/>
                                <w:sz w:val="23"/>
                                <w:szCs w:val="23"/>
                              </w:rPr>
                            </w:pPr>
                            <w:r w:rsidRPr="00015B31">
                              <w:rPr>
                                <w:b/>
                                <w:sz w:val="23"/>
                                <w:szCs w:val="23"/>
                              </w:rPr>
                              <w:t>Agriculture and Bioscience</w:t>
                            </w:r>
                          </w:p>
                          <w:p w:rsidR="00AB2B9B" w:rsidRPr="00015B31" w:rsidRDefault="00AB2B9B" w:rsidP="00015B31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b/>
                                <w:sz w:val="23"/>
                                <w:szCs w:val="23"/>
                              </w:rPr>
                            </w:pPr>
                            <w:r w:rsidRPr="00015B31">
                              <w:rPr>
                                <w:b/>
                                <w:sz w:val="23"/>
                                <w:szCs w:val="23"/>
                              </w:rPr>
                              <w:t>Energy (renewable energy or</w:t>
                            </w:r>
                          </w:p>
                          <w:p w:rsidR="00AB2B9B" w:rsidRPr="00C33AE1" w:rsidRDefault="00AB2B9B" w:rsidP="00AB2B9B">
                            <w:pPr>
                              <w:rPr>
                                <w:b/>
                                <w:sz w:val="23"/>
                                <w:szCs w:val="23"/>
                              </w:rPr>
                            </w:pPr>
                            <w:r w:rsidRPr="00C33AE1">
                              <w:rPr>
                                <w:b/>
                                <w:sz w:val="23"/>
                                <w:szCs w:val="23"/>
                              </w:rPr>
                              <w:t xml:space="preserve">      </w:t>
                            </w:r>
                            <w:r w:rsidR="00015B31">
                              <w:rPr>
                                <w:b/>
                                <w:sz w:val="23"/>
                                <w:szCs w:val="23"/>
                              </w:rPr>
                              <w:t xml:space="preserve">       </w:t>
                            </w:r>
                            <w:r w:rsidRPr="00C33AE1">
                              <w:rPr>
                                <w:b/>
                                <w:sz w:val="23"/>
                                <w:szCs w:val="23"/>
                              </w:rPr>
                              <w:t xml:space="preserve"> Green Jobs)</w:t>
                            </w:r>
                          </w:p>
                          <w:p w:rsidR="00AB2B9B" w:rsidRPr="00015B31" w:rsidRDefault="00AB2B9B" w:rsidP="00015B31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b/>
                                <w:sz w:val="23"/>
                                <w:szCs w:val="23"/>
                              </w:rPr>
                            </w:pPr>
                            <w:r w:rsidRPr="00015B31">
                              <w:rPr>
                                <w:b/>
                                <w:sz w:val="23"/>
                                <w:szCs w:val="23"/>
                              </w:rPr>
                              <w:t>Information and finance.</w:t>
                            </w:r>
                          </w:p>
                          <w:p w:rsidR="00AB2B9B" w:rsidRPr="00015B31" w:rsidRDefault="00AB2B9B" w:rsidP="00015B31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b/>
                                <w:sz w:val="23"/>
                                <w:szCs w:val="23"/>
                              </w:rPr>
                            </w:pPr>
                            <w:r w:rsidRPr="00015B31">
                              <w:rPr>
                                <w:b/>
                                <w:sz w:val="23"/>
                                <w:szCs w:val="23"/>
                              </w:rPr>
                              <w:t>Transportation &amp; Distribution</w:t>
                            </w:r>
                          </w:p>
                          <w:p w:rsidR="00AB2B9B" w:rsidRPr="007448AA" w:rsidRDefault="00AB2B9B" w:rsidP="00AB2B9B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Careers based in Hi-demand occupations provides long term stability and stimulates the economy.</w:t>
                            </w:r>
                          </w:p>
                          <w:p w:rsidR="00AB2B9B" w:rsidRPr="00C33AE1" w:rsidRDefault="00AB2B9B" w:rsidP="00AB2B9B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</w:p>
                          <w:p w:rsidR="00AB2B9B" w:rsidRDefault="00AB2B9B" w:rsidP="00AB2B9B">
                            <w:pPr>
                              <w:pStyle w:val="Heading3"/>
                              <w:rPr>
                                <w:color w:val="4472C4" w:themeColor="accent1"/>
                                <w:lang w:val="en"/>
                              </w:rPr>
                            </w:pPr>
                            <w:r>
                              <w:rPr>
                                <w:color w:val="4472C4" w:themeColor="accent1"/>
                                <w:lang w:val="en"/>
                              </w:rPr>
                              <w:t>Program Commitment</w:t>
                            </w:r>
                          </w:p>
                          <w:p w:rsidR="00AB2B9B" w:rsidRDefault="00AB2B9B" w:rsidP="00AB2B9B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ind w:left="270"/>
                              <w:textAlignment w:val="baseline"/>
                              <w:rPr>
                                <w:rFonts w:ascii="inherit" w:hAnsi="inherit"/>
                                <w:color w:val="333333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inherit" w:hAnsi="inherit"/>
                                <w:color w:val="333333"/>
                                <w:sz w:val="23"/>
                                <w:szCs w:val="23"/>
                              </w:rPr>
                              <w:t>C</w:t>
                            </w:r>
                            <w:r w:rsidR="00015B31">
                              <w:rPr>
                                <w:rFonts w:ascii="inherit" w:hAnsi="inherit"/>
                                <w:color w:val="333333"/>
                                <w:sz w:val="23"/>
                                <w:szCs w:val="23"/>
                              </w:rPr>
                              <w:t xml:space="preserve">areer </w:t>
                            </w:r>
                            <w:r w:rsidR="000D31D6">
                              <w:rPr>
                                <w:rFonts w:ascii="inherit" w:hAnsi="inherit"/>
                                <w:color w:val="333333"/>
                                <w:sz w:val="23"/>
                                <w:szCs w:val="23"/>
                              </w:rPr>
                              <w:t>Consultant</w:t>
                            </w:r>
                            <w:r>
                              <w:rPr>
                                <w:rFonts w:ascii="inherit" w:hAnsi="inherit"/>
                                <w:color w:val="333333"/>
                                <w:sz w:val="23"/>
                                <w:szCs w:val="23"/>
                              </w:rPr>
                              <w:t xml:space="preserve"> will work one-on-one with an applicant.</w:t>
                            </w:r>
                          </w:p>
                          <w:p w:rsidR="00AB2B9B" w:rsidRDefault="00AB2B9B" w:rsidP="00AB2B9B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ind w:left="270"/>
                              <w:textAlignment w:val="baseline"/>
                              <w:rPr>
                                <w:rFonts w:ascii="inherit" w:hAnsi="inherit"/>
                                <w:color w:val="333333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inherit" w:hAnsi="inherit"/>
                                <w:color w:val="333333"/>
                                <w:sz w:val="23"/>
                                <w:szCs w:val="23"/>
                              </w:rPr>
                              <w:t>C</w:t>
                            </w:r>
                            <w:r w:rsidR="00015B31">
                              <w:rPr>
                                <w:rFonts w:ascii="inherit" w:hAnsi="inherit"/>
                                <w:color w:val="333333"/>
                                <w:sz w:val="23"/>
                                <w:szCs w:val="23"/>
                              </w:rPr>
                              <w:t>aree</w:t>
                            </w:r>
                            <w:r>
                              <w:rPr>
                                <w:rFonts w:ascii="inherit" w:hAnsi="inherit"/>
                                <w:color w:val="333333"/>
                                <w:sz w:val="23"/>
                                <w:szCs w:val="23"/>
                              </w:rPr>
                              <w:t>r</w:t>
                            </w:r>
                            <w:r w:rsidR="00015B31">
                              <w:rPr>
                                <w:rFonts w:ascii="inherit" w:hAnsi="inherit"/>
                                <w:color w:val="333333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0D31D6">
                              <w:rPr>
                                <w:rFonts w:ascii="inherit" w:hAnsi="inherit"/>
                                <w:color w:val="333333"/>
                                <w:sz w:val="23"/>
                                <w:szCs w:val="23"/>
                              </w:rPr>
                              <w:t>Consultant</w:t>
                            </w:r>
                            <w:r>
                              <w:rPr>
                                <w:rFonts w:ascii="inherit" w:hAnsi="inherit"/>
                                <w:color w:val="333333"/>
                                <w:sz w:val="23"/>
                                <w:szCs w:val="23"/>
                              </w:rPr>
                              <w:t xml:space="preserve"> will give advice and assistance with career decision-making.</w:t>
                            </w:r>
                          </w:p>
                          <w:p w:rsidR="00AB2B9B" w:rsidRDefault="00015B31" w:rsidP="00AB2B9B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ind w:left="270"/>
                              <w:textAlignment w:val="baseline"/>
                              <w:rPr>
                                <w:rFonts w:ascii="inherit" w:hAnsi="inherit"/>
                                <w:color w:val="333333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inherit" w:hAnsi="inherit"/>
                                <w:color w:val="333333"/>
                                <w:sz w:val="23"/>
                                <w:szCs w:val="23"/>
                              </w:rPr>
                              <w:t xml:space="preserve">Career </w:t>
                            </w:r>
                            <w:r w:rsidR="000D31D6">
                              <w:rPr>
                                <w:rFonts w:ascii="inherit" w:hAnsi="inherit"/>
                                <w:color w:val="333333"/>
                                <w:sz w:val="23"/>
                                <w:szCs w:val="23"/>
                              </w:rPr>
                              <w:t>Consultant</w:t>
                            </w:r>
                            <w:r>
                              <w:rPr>
                                <w:rFonts w:ascii="inherit" w:hAnsi="inherit"/>
                                <w:color w:val="333333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AB2B9B">
                              <w:rPr>
                                <w:rFonts w:ascii="inherit" w:hAnsi="inherit"/>
                                <w:color w:val="333333"/>
                                <w:sz w:val="23"/>
                                <w:szCs w:val="23"/>
                              </w:rPr>
                              <w:t>and applicant will develop job goals and personal planning to find suitable employment.</w:t>
                            </w:r>
                          </w:p>
                          <w:p w:rsidR="00AB2B9B" w:rsidRDefault="00015B31" w:rsidP="00AB2B9B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ind w:left="270"/>
                              <w:textAlignment w:val="baseline"/>
                              <w:rPr>
                                <w:rFonts w:ascii="inherit" w:hAnsi="inherit"/>
                                <w:color w:val="333333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inherit" w:hAnsi="inherit"/>
                                <w:color w:val="333333"/>
                                <w:sz w:val="23"/>
                                <w:szCs w:val="23"/>
                              </w:rPr>
                              <w:t xml:space="preserve">Career </w:t>
                            </w:r>
                            <w:r w:rsidR="000D31D6">
                              <w:rPr>
                                <w:rFonts w:ascii="inherit" w:hAnsi="inherit"/>
                                <w:color w:val="333333"/>
                                <w:sz w:val="23"/>
                                <w:szCs w:val="23"/>
                              </w:rPr>
                              <w:t xml:space="preserve">Consultant </w:t>
                            </w:r>
                            <w:r w:rsidR="00AB2B9B">
                              <w:rPr>
                                <w:rFonts w:ascii="inherit" w:hAnsi="inherit"/>
                                <w:color w:val="333333"/>
                                <w:sz w:val="23"/>
                                <w:szCs w:val="23"/>
                              </w:rPr>
                              <w:t>will coordinate with partner agencies to identify apprenticeships where employees can develop valuable skills and earn a living wage.</w:t>
                            </w:r>
                          </w:p>
                          <w:p w:rsidR="00AB2B9B" w:rsidRDefault="00015B31" w:rsidP="00AB2B9B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ind w:left="270"/>
                              <w:textAlignment w:val="baseline"/>
                              <w:rPr>
                                <w:rFonts w:ascii="inherit" w:hAnsi="inherit"/>
                                <w:color w:val="333333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inherit" w:hAnsi="inherit"/>
                                <w:color w:val="333333"/>
                                <w:sz w:val="23"/>
                                <w:szCs w:val="23"/>
                              </w:rPr>
                              <w:t xml:space="preserve">Career </w:t>
                            </w:r>
                            <w:r w:rsidR="000D31D6">
                              <w:rPr>
                                <w:rFonts w:ascii="inherit" w:hAnsi="inherit"/>
                                <w:color w:val="333333"/>
                                <w:sz w:val="23"/>
                                <w:szCs w:val="23"/>
                              </w:rPr>
                              <w:t xml:space="preserve">Consultant </w:t>
                            </w:r>
                            <w:r>
                              <w:rPr>
                                <w:rFonts w:ascii="inherit" w:hAnsi="inherit"/>
                                <w:color w:val="333333"/>
                                <w:sz w:val="23"/>
                                <w:szCs w:val="23"/>
                              </w:rPr>
                              <w:t>w</w:t>
                            </w:r>
                            <w:r w:rsidR="00AB2B9B">
                              <w:rPr>
                                <w:rFonts w:ascii="inherit" w:hAnsi="inherit"/>
                                <w:color w:val="333333"/>
                                <w:sz w:val="23"/>
                                <w:szCs w:val="23"/>
                              </w:rPr>
                              <w:t>ill assist applicant in developing networking skills.</w:t>
                            </w:r>
                          </w:p>
                          <w:p w:rsidR="00AB2B9B" w:rsidRDefault="00015B31" w:rsidP="00AB2B9B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ind w:left="270"/>
                              <w:textAlignment w:val="baseline"/>
                              <w:rPr>
                                <w:rFonts w:ascii="inherit" w:hAnsi="inherit"/>
                                <w:color w:val="333333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inherit" w:hAnsi="inherit"/>
                                <w:color w:val="333333"/>
                                <w:sz w:val="23"/>
                                <w:szCs w:val="23"/>
                              </w:rPr>
                              <w:t xml:space="preserve">Career </w:t>
                            </w:r>
                            <w:r w:rsidR="000D31D6">
                              <w:rPr>
                                <w:rFonts w:ascii="inherit" w:hAnsi="inherit"/>
                                <w:color w:val="333333"/>
                                <w:sz w:val="23"/>
                                <w:szCs w:val="23"/>
                              </w:rPr>
                              <w:t>Consultan</w:t>
                            </w:r>
                            <w:r>
                              <w:rPr>
                                <w:rFonts w:ascii="inherit" w:hAnsi="inherit"/>
                                <w:color w:val="333333"/>
                                <w:sz w:val="23"/>
                                <w:szCs w:val="23"/>
                              </w:rPr>
                              <w:t xml:space="preserve">t </w:t>
                            </w:r>
                            <w:r w:rsidR="00AB2B9B">
                              <w:rPr>
                                <w:rFonts w:ascii="inherit" w:hAnsi="inherit"/>
                                <w:color w:val="333333"/>
                                <w:sz w:val="23"/>
                                <w:szCs w:val="23"/>
                              </w:rPr>
                              <w:t>will use available funding for training, skills or certification upgrades necessary to reach applicants re-employment goal.</w:t>
                            </w:r>
                          </w:p>
                          <w:p w:rsidR="00AB2B9B" w:rsidRPr="00C9134E" w:rsidRDefault="00AB2B9B" w:rsidP="00AB2B9B">
                            <w:pPr>
                              <w:rPr>
                                <w:lang w:val="en"/>
                              </w:rPr>
                            </w:pPr>
                          </w:p>
                          <w:p w:rsidR="00D4179D" w:rsidRPr="00C33AE1" w:rsidRDefault="00D4179D" w:rsidP="00D4179D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</w:p>
                          <w:p w:rsidR="007C3695" w:rsidRDefault="00C9134E" w:rsidP="000C0A51">
                            <w:pPr>
                              <w:pStyle w:val="Heading3"/>
                              <w:rPr>
                                <w:color w:val="4472C4" w:themeColor="accent1"/>
                                <w:lang w:val="en"/>
                              </w:rPr>
                            </w:pPr>
                            <w:r>
                              <w:rPr>
                                <w:color w:val="4472C4" w:themeColor="accent1"/>
                                <w:lang w:val="en"/>
                              </w:rPr>
                              <w:t>Program</w:t>
                            </w:r>
                            <w:r w:rsidR="00C33AE1">
                              <w:rPr>
                                <w:color w:val="4472C4" w:themeColor="accent1"/>
                                <w:lang w:val="en"/>
                              </w:rPr>
                              <w:t xml:space="preserve"> </w:t>
                            </w:r>
                            <w:r w:rsidR="00AE701F">
                              <w:rPr>
                                <w:color w:val="4472C4" w:themeColor="accent1"/>
                                <w:lang w:val="en"/>
                              </w:rPr>
                              <w:t>Commitment</w:t>
                            </w:r>
                          </w:p>
                          <w:p w:rsidR="00C9134E" w:rsidRDefault="00260F5C" w:rsidP="00C9134E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ind w:left="270"/>
                              <w:textAlignment w:val="baseline"/>
                              <w:rPr>
                                <w:rFonts w:ascii="inherit" w:hAnsi="inherit"/>
                                <w:color w:val="333333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inherit" w:hAnsi="inherit"/>
                                <w:color w:val="333333"/>
                                <w:sz w:val="23"/>
                                <w:szCs w:val="23"/>
                              </w:rPr>
                              <w:t>Counselor</w:t>
                            </w:r>
                            <w:r w:rsidR="0044666F">
                              <w:rPr>
                                <w:rFonts w:ascii="inherit" w:hAnsi="inherit"/>
                                <w:color w:val="333333"/>
                                <w:sz w:val="23"/>
                                <w:szCs w:val="23"/>
                              </w:rPr>
                              <w:t xml:space="preserve"> will w</w:t>
                            </w:r>
                            <w:r w:rsidR="00C9134E">
                              <w:rPr>
                                <w:rFonts w:ascii="inherit" w:hAnsi="inherit"/>
                                <w:color w:val="333333"/>
                                <w:sz w:val="23"/>
                                <w:szCs w:val="23"/>
                              </w:rPr>
                              <w:t>ork</w:t>
                            </w:r>
                            <w:r w:rsidR="0044666F">
                              <w:rPr>
                                <w:rFonts w:ascii="inherit" w:hAnsi="inherit"/>
                                <w:color w:val="333333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C9134E">
                              <w:rPr>
                                <w:rFonts w:ascii="inherit" w:hAnsi="inherit"/>
                                <w:color w:val="333333"/>
                                <w:sz w:val="23"/>
                                <w:szCs w:val="23"/>
                              </w:rPr>
                              <w:t xml:space="preserve">one-on-one with an </w:t>
                            </w:r>
                            <w:r>
                              <w:rPr>
                                <w:rFonts w:ascii="inherit" w:hAnsi="inherit"/>
                                <w:color w:val="333333"/>
                                <w:sz w:val="23"/>
                                <w:szCs w:val="23"/>
                              </w:rPr>
                              <w:t>applicant</w:t>
                            </w:r>
                            <w:r w:rsidR="00C9134E">
                              <w:rPr>
                                <w:rFonts w:ascii="inherit" w:hAnsi="inherit"/>
                                <w:color w:val="333333"/>
                                <w:sz w:val="23"/>
                                <w:szCs w:val="23"/>
                              </w:rPr>
                              <w:t>.</w:t>
                            </w:r>
                          </w:p>
                          <w:p w:rsidR="00C9134E" w:rsidRDefault="0044666F" w:rsidP="00C9134E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ind w:left="270"/>
                              <w:textAlignment w:val="baseline"/>
                              <w:rPr>
                                <w:rFonts w:ascii="inherit" w:hAnsi="inherit"/>
                                <w:color w:val="333333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inherit" w:hAnsi="inherit"/>
                                <w:color w:val="333333"/>
                                <w:sz w:val="23"/>
                                <w:szCs w:val="23"/>
                              </w:rPr>
                              <w:t>Counselor will give advice</w:t>
                            </w:r>
                            <w:r w:rsidR="00C9134E">
                              <w:rPr>
                                <w:rFonts w:ascii="inherit" w:hAnsi="inherit"/>
                                <w:color w:val="333333"/>
                                <w:sz w:val="23"/>
                                <w:szCs w:val="23"/>
                              </w:rPr>
                              <w:t xml:space="preserve"> and assistance with career decision-making</w:t>
                            </w:r>
                            <w:r w:rsidR="00260F5C">
                              <w:rPr>
                                <w:rFonts w:ascii="inherit" w:hAnsi="inherit"/>
                                <w:color w:val="333333"/>
                                <w:sz w:val="23"/>
                                <w:szCs w:val="23"/>
                              </w:rPr>
                              <w:t>.</w:t>
                            </w:r>
                          </w:p>
                          <w:p w:rsidR="00C9134E" w:rsidRDefault="0044666F" w:rsidP="00C9134E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ind w:left="270"/>
                              <w:textAlignment w:val="baseline"/>
                              <w:rPr>
                                <w:rFonts w:ascii="inherit" w:hAnsi="inherit"/>
                                <w:color w:val="333333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inherit" w:hAnsi="inherit"/>
                                <w:color w:val="333333"/>
                                <w:sz w:val="23"/>
                                <w:szCs w:val="23"/>
                              </w:rPr>
                              <w:t>Counselor and applicant will d</w:t>
                            </w:r>
                            <w:r w:rsidR="00C9134E">
                              <w:rPr>
                                <w:rFonts w:ascii="inherit" w:hAnsi="inherit"/>
                                <w:color w:val="333333"/>
                                <w:sz w:val="23"/>
                                <w:szCs w:val="23"/>
                              </w:rPr>
                              <w:t xml:space="preserve">evelop job goals </w:t>
                            </w:r>
                            <w:r w:rsidR="00260F5C">
                              <w:rPr>
                                <w:rFonts w:ascii="inherit" w:hAnsi="inherit"/>
                                <w:color w:val="333333"/>
                                <w:sz w:val="23"/>
                                <w:szCs w:val="23"/>
                              </w:rPr>
                              <w:t xml:space="preserve">and personal planning </w:t>
                            </w:r>
                            <w:r w:rsidR="00C9134E">
                              <w:rPr>
                                <w:rFonts w:ascii="inherit" w:hAnsi="inherit"/>
                                <w:color w:val="333333"/>
                                <w:sz w:val="23"/>
                                <w:szCs w:val="23"/>
                              </w:rPr>
                              <w:t>to fin</w:t>
                            </w:r>
                            <w:r w:rsidR="00260F5C">
                              <w:rPr>
                                <w:rFonts w:ascii="inherit" w:hAnsi="inherit"/>
                                <w:color w:val="333333"/>
                                <w:sz w:val="23"/>
                                <w:szCs w:val="23"/>
                              </w:rPr>
                              <w:t>d</w:t>
                            </w:r>
                            <w:r w:rsidR="00C9134E">
                              <w:rPr>
                                <w:rFonts w:ascii="inherit" w:hAnsi="inherit"/>
                                <w:color w:val="333333"/>
                                <w:sz w:val="23"/>
                                <w:szCs w:val="23"/>
                              </w:rPr>
                              <w:t xml:space="preserve"> suitable employment.</w:t>
                            </w:r>
                          </w:p>
                          <w:p w:rsidR="006737C0" w:rsidRDefault="006A3D93" w:rsidP="00C9134E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ind w:left="270"/>
                              <w:textAlignment w:val="baseline"/>
                              <w:rPr>
                                <w:rFonts w:ascii="inherit" w:hAnsi="inherit"/>
                                <w:color w:val="333333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inherit" w:hAnsi="inherit"/>
                                <w:color w:val="333333"/>
                                <w:sz w:val="23"/>
                                <w:szCs w:val="23"/>
                              </w:rPr>
                              <w:t>Counselor will coordinate with partner agencies to identify apprenticeships where employees can develop valuable skills and earn a living wage.</w:t>
                            </w:r>
                          </w:p>
                          <w:p w:rsidR="00260F5C" w:rsidRDefault="00260F5C" w:rsidP="00C9134E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ind w:left="270"/>
                              <w:textAlignment w:val="baseline"/>
                              <w:rPr>
                                <w:rFonts w:ascii="inherit" w:hAnsi="inherit"/>
                                <w:color w:val="333333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inherit" w:hAnsi="inherit"/>
                                <w:color w:val="333333"/>
                                <w:sz w:val="23"/>
                                <w:szCs w:val="23"/>
                              </w:rPr>
                              <w:t>Counselor will assist applicant in developing networking skills.</w:t>
                            </w:r>
                          </w:p>
                          <w:p w:rsidR="00C9134E" w:rsidRDefault="006A3D93" w:rsidP="00C9134E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ind w:left="270"/>
                              <w:textAlignment w:val="baseline"/>
                              <w:rPr>
                                <w:rFonts w:ascii="inherit" w:hAnsi="inherit"/>
                                <w:color w:val="333333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inherit" w:hAnsi="inherit"/>
                                <w:color w:val="333333"/>
                                <w:sz w:val="23"/>
                                <w:szCs w:val="23"/>
                              </w:rPr>
                              <w:t>Counselor will use available f</w:t>
                            </w:r>
                            <w:r w:rsidR="00AE701F">
                              <w:rPr>
                                <w:rFonts w:ascii="inherit" w:hAnsi="inherit"/>
                                <w:color w:val="333333"/>
                                <w:sz w:val="23"/>
                                <w:szCs w:val="23"/>
                              </w:rPr>
                              <w:t xml:space="preserve">unding for training, skills or certification upgrades necessary to reach </w:t>
                            </w:r>
                            <w:r>
                              <w:rPr>
                                <w:rFonts w:ascii="inherit" w:hAnsi="inherit"/>
                                <w:color w:val="333333"/>
                                <w:sz w:val="23"/>
                                <w:szCs w:val="23"/>
                              </w:rPr>
                              <w:t>applicants</w:t>
                            </w:r>
                            <w:r w:rsidR="00AE701F">
                              <w:rPr>
                                <w:rFonts w:ascii="inherit" w:hAnsi="inherit"/>
                                <w:color w:val="333333"/>
                                <w:sz w:val="23"/>
                                <w:szCs w:val="23"/>
                              </w:rPr>
                              <w:t xml:space="preserve"> re-employment goal.</w:t>
                            </w:r>
                          </w:p>
                          <w:p w:rsidR="00C9134E" w:rsidRPr="00C9134E" w:rsidRDefault="00C9134E" w:rsidP="00C9134E">
                            <w:pPr>
                              <w:rPr>
                                <w:lang w:val="en"/>
                              </w:rPr>
                            </w:pPr>
                          </w:p>
                          <w:p w:rsidR="00E04645" w:rsidRDefault="00E04645" w:rsidP="00E04645">
                            <w:pPr>
                              <w:rPr>
                                <w:lang w:val="en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447" w:type="dxa"/>
          </w:tcPr>
          <w:p w:rsidR="007C3695" w:rsidRDefault="007C3695" w:rsidP="00E941D3">
            <w:pPr>
              <w:pStyle w:val="Heading1"/>
            </w:pPr>
            <w:r>
              <w:br w:type="page"/>
            </w:r>
            <w:r w:rsidR="005F59DE">
              <w:t xml:space="preserve"> </w:t>
            </w:r>
            <w:r w:rsidR="00C01ECF">
              <w:t xml:space="preserve">   </w:t>
            </w:r>
            <w:r w:rsidR="007A16A2">
              <w:rPr>
                <w:noProof/>
              </w:rPr>
              <w:drawing>
                <wp:inline distT="0" distB="0" distL="0" distR="0" wp14:anchorId="01A1858E">
                  <wp:extent cx="2768558" cy="1539028"/>
                  <wp:effectExtent l="0" t="0" r="0" b="444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4848" cy="1570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A16A2" w:rsidRPr="007A16A2" w:rsidRDefault="00D4179D" w:rsidP="007A16A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           </w:t>
            </w:r>
            <w:r w:rsidR="007A16A2" w:rsidRPr="007A16A2">
              <w:rPr>
                <w:b/>
                <w:sz w:val="28"/>
                <w:szCs w:val="28"/>
              </w:rPr>
              <w:t xml:space="preserve">The Way Back to Work </w:t>
            </w:r>
          </w:p>
          <w:p w:rsidR="007A16A2" w:rsidRPr="00015B31" w:rsidRDefault="00D4179D" w:rsidP="007A16A2">
            <w:pPr>
              <w:rPr>
                <w:b/>
                <w:sz w:val="24"/>
                <w:szCs w:val="24"/>
              </w:rPr>
            </w:pPr>
            <w:r w:rsidRPr="00015B31">
              <w:rPr>
                <w:b/>
                <w:sz w:val="24"/>
                <w:szCs w:val="24"/>
              </w:rPr>
              <w:t xml:space="preserve">      </w:t>
            </w:r>
            <w:r w:rsidR="00015B31" w:rsidRPr="00015B31">
              <w:rPr>
                <w:b/>
                <w:sz w:val="24"/>
                <w:szCs w:val="24"/>
              </w:rPr>
              <w:t xml:space="preserve">Economic </w:t>
            </w:r>
            <w:r w:rsidR="007A16A2" w:rsidRPr="00015B31">
              <w:rPr>
                <w:b/>
                <w:sz w:val="24"/>
                <w:szCs w:val="24"/>
              </w:rPr>
              <w:t xml:space="preserve">Transition Dislocated Worker </w:t>
            </w:r>
            <w:r w:rsidR="00015B31" w:rsidRPr="00015B31">
              <w:rPr>
                <w:b/>
                <w:sz w:val="24"/>
                <w:szCs w:val="24"/>
              </w:rPr>
              <w:t>Grant</w:t>
            </w:r>
          </w:p>
          <w:p w:rsidR="003E04E2" w:rsidRDefault="003E04E2" w:rsidP="007A16A2">
            <w:pPr>
              <w:rPr>
                <w:b/>
                <w:sz w:val="28"/>
                <w:szCs w:val="28"/>
              </w:rPr>
            </w:pPr>
          </w:p>
          <w:p w:rsidR="005F59DE" w:rsidRDefault="005F59DE" w:rsidP="00E02CBA">
            <w:pPr>
              <w:rPr>
                <w:b/>
                <w:color w:val="C00000"/>
                <w:sz w:val="26"/>
                <w:szCs w:val="26"/>
              </w:rPr>
            </w:pPr>
          </w:p>
          <w:p w:rsidR="005F59DE" w:rsidRDefault="005F59DE" w:rsidP="00E02CBA">
            <w:pPr>
              <w:rPr>
                <w:b/>
                <w:color w:val="C00000"/>
                <w:sz w:val="26"/>
                <w:szCs w:val="26"/>
              </w:rPr>
            </w:pPr>
          </w:p>
          <w:p w:rsidR="003E04E2" w:rsidRPr="00015B31" w:rsidRDefault="00004C00" w:rsidP="00C01ECF">
            <w:pPr>
              <w:ind w:firstLine="342"/>
              <w:rPr>
                <w:b/>
                <w:color w:val="C00000"/>
                <w:sz w:val="24"/>
                <w:szCs w:val="24"/>
              </w:rPr>
            </w:pPr>
            <w:r w:rsidRPr="00015B31">
              <w:rPr>
                <w:b/>
                <w:color w:val="C00000"/>
                <w:sz w:val="24"/>
                <w:szCs w:val="24"/>
              </w:rPr>
              <w:t>Whether you are looking to get right back</w:t>
            </w:r>
          </w:p>
          <w:p w:rsidR="00C01ECF" w:rsidRDefault="00004C00" w:rsidP="00C01ECF">
            <w:pPr>
              <w:ind w:firstLine="342"/>
              <w:rPr>
                <w:b/>
                <w:color w:val="C00000"/>
                <w:sz w:val="24"/>
                <w:szCs w:val="24"/>
              </w:rPr>
            </w:pPr>
            <w:r w:rsidRPr="00015B31">
              <w:rPr>
                <w:b/>
                <w:color w:val="C00000"/>
                <w:sz w:val="24"/>
                <w:szCs w:val="24"/>
              </w:rPr>
              <w:t xml:space="preserve">to work or are interested in changing career </w:t>
            </w:r>
          </w:p>
          <w:p w:rsidR="005F59DE" w:rsidRPr="00015B31" w:rsidRDefault="00004C00" w:rsidP="00C01ECF">
            <w:pPr>
              <w:ind w:firstLine="342"/>
              <w:rPr>
                <w:b/>
                <w:color w:val="C00000"/>
                <w:sz w:val="24"/>
                <w:szCs w:val="24"/>
              </w:rPr>
            </w:pPr>
            <w:r w:rsidRPr="00015B31">
              <w:rPr>
                <w:b/>
                <w:color w:val="C00000"/>
                <w:sz w:val="24"/>
                <w:szCs w:val="24"/>
              </w:rPr>
              <w:t xml:space="preserve">paths, </w:t>
            </w:r>
            <w:r w:rsidR="004704D2" w:rsidRPr="00015B31">
              <w:rPr>
                <w:b/>
                <w:color w:val="C00000"/>
                <w:sz w:val="24"/>
                <w:szCs w:val="24"/>
              </w:rPr>
              <w:t>Transition Dislocated Program</w:t>
            </w:r>
            <w:r w:rsidRPr="00015B31">
              <w:rPr>
                <w:b/>
                <w:color w:val="C00000"/>
                <w:sz w:val="24"/>
                <w:szCs w:val="24"/>
              </w:rPr>
              <w:t xml:space="preserve"> can </w:t>
            </w:r>
          </w:p>
          <w:p w:rsidR="00004C00" w:rsidRPr="00015B31" w:rsidRDefault="005F59DE" w:rsidP="00C01ECF">
            <w:pPr>
              <w:ind w:firstLine="342"/>
              <w:rPr>
                <w:b/>
                <w:color w:val="C00000"/>
                <w:sz w:val="24"/>
                <w:szCs w:val="24"/>
              </w:rPr>
            </w:pPr>
            <w:proofErr w:type="gramStart"/>
            <w:r w:rsidRPr="00015B31">
              <w:rPr>
                <w:b/>
                <w:color w:val="C00000"/>
                <w:sz w:val="24"/>
                <w:szCs w:val="24"/>
              </w:rPr>
              <w:t>h</w:t>
            </w:r>
            <w:r w:rsidR="003E04E2" w:rsidRPr="00015B31">
              <w:rPr>
                <w:b/>
                <w:color w:val="C00000"/>
                <w:sz w:val="24"/>
                <w:szCs w:val="24"/>
              </w:rPr>
              <w:t>elp</w:t>
            </w:r>
            <w:proofErr w:type="gramEnd"/>
            <w:r w:rsidR="003E04E2" w:rsidRPr="00015B31">
              <w:rPr>
                <w:b/>
                <w:color w:val="C00000"/>
                <w:sz w:val="24"/>
                <w:szCs w:val="24"/>
              </w:rPr>
              <w:t xml:space="preserve"> </w:t>
            </w:r>
            <w:r w:rsidR="00004C00" w:rsidRPr="00015B31">
              <w:rPr>
                <w:b/>
                <w:color w:val="C00000"/>
                <w:sz w:val="24"/>
                <w:szCs w:val="24"/>
              </w:rPr>
              <w:t>you figure out your next move</w:t>
            </w:r>
            <w:r w:rsidR="00756BC9" w:rsidRPr="00015B31">
              <w:rPr>
                <w:b/>
                <w:color w:val="C00000"/>
                <w:sz w:val="24"/>
                <w:szCs w:val="24"/>
              </w:rPr>
              <w:t>.</w:t>
            </w:r>
          </w:p>
          <w:p w:rsidR="005F59DE" w:rsidRPr="007A16A2" w:rsidRDefault="005F59DE" w:rsidP="00E02CBA"/>
        </w:tc>
      </w:tr>
      <w:tr w:rsidR="002A6CE2" w:rsidTr="005F59DE">
        <w:trPr>
          <w:trHeight w:val="4414"/>
        </w:trPr>
        <w:tc>
          <w:tcPr>
            <w:tcW w:w="5369" w:type="dxa"/>
            <w:vMerge/>
          </w:tcPr>
          <w:p w:rsidR="007C3695" w:rsidRDefault="007C3695" w:rsidP="007C3695">
            <w:pPr>
              <w:ind w:left="845"/>
              <w:rPr>
                <w:noProof/>
              </w:rPr>
            </w:pPr>
          </w:p>
        </w:tc>
        <w:tc>
          <w:tcPr>
            <w:tcW w:w="5130" w:type="dxa"/>
            <w:vMerge/>
          </w:tcPr>
          <w:p w:rsidR="007C3695" w:rsidRDefault="007C3695" w:rsidP="00E941D3">
            <w:pPr>
              <w:pStyle w:val="Heading1"/>
              <w:rPr>
                <w:noProof/>
              </w:rPr>
            </w:pPr>
          </w:p>
        </w:tc>
        <w:tc>
          <w:tcPr>
            <w:tcW w:w="5447" w:type="dxa"/>
          </w:tcPr>
          <w:p w:rsidR="007C3695" w:rsidRDefault="00C01ECF" w:rsidP="00E941D3">
            <w:pPr>
              <w:pStyle w:val="Heading1"/>
              <w:rPr>
                <w:noProof/>
              </w:rPr>
            </w:pPr>
            <w:r>
              <w:rPr>
                <w:noProof/>
              </w:rPr>
              <w:t xml:space="preserve">      </w:t>
            </w:r>
            <w:r w:rsidR="00004C00">
              <w:rPr>
                <w:noProof/>
              </w:rPr>
              <w:drawing>
                <wp:inline distT="0" distB="0" distL="0" distR="0" wp14:anchorId="3C579AD0" wp14:editId="07DAF9A7">
                  <wp:extent cx="2671445" cy="1523365"/>
                  <wp:effectExtent l="0" t="0" r="0" b="63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7515" cy="15667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56BC9" w:rsidRDefault="00756BC9" w:rsidP="00756BC9"/>
          <w:p w:rsidR="00825800" w:rsidRDefault="00825800" w:rsidP="00756BC9"/>
          <w:p w:rsidR="00756BC9" w:rsidRPr="00756BC9" w:rsidRDefault="00756BC9" w:rsidP="00E75A1E">
            <w:r>
              <w:t xml:space="preserve">                     </w:t>
            </w:r>
            <w:r w:rsidR="00E75A1E">
              <w:t xml:space="preserve"> </w:t>
            </w:r>
            <w:r w:rsidR="00C01ECF">
              <w:rPr>
                <w:noProof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5E260853">
                  <wp:extent cx="1728132" cy="71374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534" cy="7419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2E37" w:rsidRPr="00732E37" w:rsidRDefault="00732E37">
      <w:pPr>
        <w:rPr>
          <w:sz w:val="2"/>
          <w:szCs w:val="2"/>
        </w:rPr>
      </w:pPr>
    </w:p>
    <w:sectPr w:rsidR="00732E37" w:rsidRPr="00732E37" w:rsidSect="002A6CE2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type w:val="nextColumn"/>
      <w:pgSz w:w="15840" w:h="12240" w:orient="landscape" w:code="1"/>
      <w:pgMar w:top="878" w:right="864" w:bottom="878" w:left="864" w:header="0" w:footer="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4941" w:rsidRDefault="00FB4941" w:rsidP="003E5E4E">
      <w:r>
        <w:separator/>
      </w:r>
    </w:p>
  </w:endnote>
  <w:endnote w:type="continuationSeparator" w:id="0">
    <w:p w:rsidR="00FB4941" w:rsidRDefault="00FB4941" w:rsidP="003E5E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725" w:rsidRDefault="00FF772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6CE2" w:rsidRDefault="002A6CE2">
    <w:pPr>
      <w:pStyle w:val="Footer"/>
    </w:pPr>
    <w:r w:rsidRPr="002A6CE2">
      <w:rPr>
        <w:noProof/>
        <w:sz w:val="2"/>
        <w:szCs w:val="2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EA20CDF" wp14:editId="09D4A679">
              <wp:simplePos x="0" y="0"/>
              <wp:positionH relativeFrom="margin">
                <wp:posOffset>0</wp:posOffset>
              </wp:positionH>
              <wp:positionV relativeFrom="paragraph">
                <wp:posOffset>-170465</wp:posOffset>
              </wp:positionV>
              <wp:extent cx="2360930" cy="1404620"/>
              <wp:effectExtent l="0" t="0" r="0" b="0"/>
              <wp:wrapSquare wrapText="bothSides"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A6CE2" w:rsidRPr="002A6CE2" w:rsidRDefault="00FF7725" w:rsidP="002A6CE2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OES-897</w:t>
                          </w:r>
                          <w:bookmarkStart w:id="0" w:name="_GoBack"/>
                          <w:bookmarkEnd w:id="0"/>
                          <w:r w:rsidR="002A6CE2" w:rsidRPr="002A6CE2">
                            <w:rPr>
                              <w:b/>
                            </w:rPr>
                            <w:t xml:space="preserve"> Revised 5/31/19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style="position:absolute;margin-left:0;margin-top:-13.4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" stroked="f">
              <v:textbox style="mso-fit-shape-to-text:t">
                <w:txbxContent>
                  <w:p w:rsidR="002A6CE2" w:rsidRPr="002A6CE2" w:rsidRDefault="00FF7725" w:rsidP="002A6CE2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OES-897</w:t>
                    </w:r>
                    <w:bookmarkStart w:id="1" w:name="_GoBack"/>
                    <w:bookmarkEnd w:id="1"/>
                    <w:r w:rsidR="002A6CE2" w:rsidRPr="002A6CE2">
                      <w:rPr>
                        <w:b/>
                      </w:rPr>
                      <w:t xml:space="preserve"> Revised 5/31/19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  <w:p w:rsidR="002A6CE2" w:rsidRDefault="002A6CE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725" w:rsidRDefault="00FF772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4941" w:rsidRDefault="00FB4941" w:rsidP="003E5E4E">
      <w:r>
        <w:separator/>
      </w:r>
    </w:p>
  </w:footnote>
  <w:footnote w:type="continuationSeparator" w:id="0">
    <w:p w:rsidR="00FB4941" w:rsidRDefault="00FB4941" w:rsidP="003E5E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725" w:rsidRDefault="00FF772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725" w:rsidRDefault="00FF772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725" w:rsidRDefault="00FF772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882E7B"/>
    <w:multiLevelType w:val="hybridMultilevel"/>
    <w:tmpl w:val="7C22AA18"/>
    <w:lvl w:ilvl="0" w:tplc="3E441734">
      <w:start w:val="405"/>
      <w:numFmt w:val="bullet"/>
      <w:lvlText w:val=""/>
      <w:lvlJc w:val="left"/>
      <w:pPr>
        <w:ind w:left="51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1">
    <w:nsid w:val="36994C8E"/>
    <w:multiLevelType w:val="hybridMultilevel"/>
    <w:tmpl w:val="6CB00D0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4D7D0539"/>
    <w:multiLevelType w:val="hybridMultilevel"/>
    <w:tmpl w:val="003EAC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8D41351"/>
    <w:multiLevelType w:val="hybridMultilevel"/>
    <w:tmpl w:val="DE1A34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1E13F88"/>
    <w:multiLevelType w:val="hybridMultilevel"/>
    <w:tmpl w:val="844499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8640C74"/>
    <w:multiLevelType w:val="multilevel"/>
    <w:tmpl w:val="E66AEE2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87F171B"/>
    <w:multiLevelType w:val="multilevel"/>
    <w:tmpl w:val="535EA96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5"/>
  </w:num>
  <w:num w:numId="5">
    <w:abstractNumId w:val="1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78"/>
  <w:drawingGridVerticalSpacing w:val="106"/>
  <w:displayHorizontalDrawingGridEvery w:val="0"/>
  <w:displayVerticalDrawingGridEvery w:val="2"/>
  <w:noPunctuationKerning/>
  <w:characterSpacingControl w:val="doNotCompress"/>
  <w:hdrShapeDefaults>
    <o:shapedefaults v:ext="edit" spidmax="2049">
      <o:colormru v:ext="edit" colors="#d3cea1,#dda50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0C89"/>
    <w:rsid w:val="00004C00"/>
    <w:rsid w:val="00015B31"/>
    <w:rsid w:val="000307B4"/>
    <w:rsid w:val="00044C88"/>
    <w:rsid w:val="00060468"/>
    <w:rsid w:val="000C0A36"/>
    <w:rsid w:val="000C0A51"/>
    <w:rsid w:val="000D31D6"/>
    <w:rsid w:val="00114C86"/>
    <w:rsid w:val="001213B0"/>
    <w:rsid w:val="00134B17"/>
    <w:rsid w:val="00135E86"/>
    <w:rsid w:val="001527E0"/>
    <w:rsid w:val="001533A7"/>
    <w:rsid w:val="00162CC6"/>
    <w:rsid w:val="00165ECE"/>
    <w:rsid w:val="00183DF2"/>
    <w:rsid w:val="001C49BE"/>
    <w:rsid w:val="001C66D4"/>
    <w:rsid w:val="0021040F"/>
    <w:rsid w:val="0024042D"/>
    <w:rsid w:val="00252097"/>
    <w:rsid w:val="00260F5C"/>
    <w:rsid w:val="002816A7"/>
    <w:rsid w:val="00287B56"/>
    <w:rsid w:val="002A1B59"/>
    <w:rsid w:val="002A6CE2"/>
    <w:rsid w:val="00300676"/>
    <w:rsid w:val="003069A8"/>
    <w:rsid w:val="00316830"/>
    <w:rsid w:val="00326E31"/>
    <w:rsid w:val="0034268A"/>
    <w:rsid w:val="00360948"/>
    <w:rsid w:val="003A7B2D"/>
    <w:rsid w:val="003B1578"/>
    <w:rsid w:val="003D17CF"/>
    <w:rsid w:val="003D46A9"/>
    <w:rsid w:val="003D5A98"/>
    <w:rsid w:val="003E04E2"/>
    <w:rsid w:val="003E4269"/>
    <w:rsid w:val="003E5E4E"/>
    <w:rsid w:val="003E6F76"/>
    <w:rsid w:val="003F0620"/>
    <w:rsid w:val="003F19BF"/>
    <w:rsid w:val="004158B0"/>
    <w:rsid w:val="00415D9A"/>
    <w:rsid w:val="00444030"/>
    <w:rsid w:val="00444AE0"/>
    <w:rsid w:val="004454D5"/>
    <w:rsid w:val="0044666F"/>
    <w:rsid w:val="0045303F"/>
    <w:rsid w:val="004704D2"/>
    <w:rsid w:val="00477DA3"/>
    <w:rsid w:val="0048185E"/>
    <w:rsid w:val="00493E68"/>
    <w:rsid w:val="004B5AEE"/>
    <w:rsid w:val="004C572E"/>
    <w:rsid w:val="004E300E"/>
    <w:rsid w:val="004F0199"/>
    <w:rsid w:val="004F144E"/>
    <w:rsid w:val="004F2DB9"/>
    <w:rsid w:val="00506068"/>
    <w:rsid w:val="005063B3"/>
    <w:rsid w:val="005251DB"/>
    <w:rsid w:val="00544B31"/>
    <w:rsid w:val="00547333"/>
    <w:rsid w:val="005547E1"/>
    <w:rsid w:val="005674DF"/>
    <w:rsid w:val="005B4C9A"/>
    <w:rsid w:val="005C0591"/>
    <w:rsid w:val="005E576D"/>
    <w:rsid w:val="005F223D"/>
    <w:rsid w:val="005F59DE"/>
    <w:rsid w:val="00616106"/>
    <w:rsid w:val="00630AC0"/>
    <w:rsid w:val="00630C4D"/>
    <w:rsid w:val="006514AF"/>
    <w:rsid w:val="006737C0"/>
    <w:rsid w:val="0068319F"/>
    <w:rsid w:val="006A3D93"/>
    <w:rsid w:val="006D4A89"/>
    <w:rsid w:val="006D6F52"/>
    <w:rsid w:val="006D75E4"/>
    <w:rsid w:val="006F23FB"/>
    <w:rsid w:val="00712F60"/>
    <w:rsid w:val="00732E37"/>
    <w:rsid w:val="007448AA"/>
    <w:rsid w:val="007511C5"/>
    <w:rsid w:val="00756BC9"/>
    <w:rsid w:val="00761761"/>
    <w:rsid w:val="00770E65"/>
    <w:rsid w:val="007734B2"/>
    <w:rsid w:val="00774909"/>
    <w:rsid w:val="0078288E"/>
    <w:rsid w:val="007A16A2"/>
    <w:rsid w:val="007C3695"/>
    <w:rsid w:val="007E2C46"/>
    <w:rsid w:val="007F3634"/>
    <w:rsid w:val="00817576"/>
    <w:rsid w:val="00825800"/>
    <w:rsid w:val="00852C0F"/>
    <w:rsid w:val="00860C89"/>
    <w:rsid w:val="0086136F"/>
    <w:rsid w:val="0087388D"/>
    <w:rsid w:val="008B0924"/>
    <w:rsid w:val="008B7D7B"/>
    <w:rsid w:val="008C12C3"/>
    <w:rsid w:val="00904D24"/>
    <w:rsid w:val="0091413D"/>
    <w:rsid w:val="009452A1"/>
    <w:rsid w:val="00951A3E"/>
    <w:rsid w:val="00956501"/>
    <w:rsid w:val="0097594E"/>
    <w:rsid w:val="00976EB6"/>
    <w:rsid w:val="009960D8"/>
    <w:rsid w:val="009D519C"/>
    <w:rsid w:val="009E6C91"/>
    <w:rsid w:val="009F6C34"/>
    <w:rsid w:val="00A0489A"/>
    <w:rsid w:val="00A20049"/>
    <w:rsid w:val="00AB2B9B"/>
    <w:rsid w:val="00AC3CE9"/>
    <w:rsid w:val="00AD540B"/>
    <w:rsid w:val="00AD7F3B"/>
    <w:rsid w:val="00AD7FAF"/>
    <w:rsid w:val="00AE701F"/>
    <w:rsid w:val="00B1179C"/>
    <w:rsid w:val="00B42472"/>
    <w:rsid w:val="00B4715F"/>
    <w:rsid w:val="00B61A1D"/>
    <w:rsid w:val="00B666BD"/>
    <w:rsid w:val="00B74191"/>
    <w:rsid w:val="00B83D72"/>
    <w:rsid w:val="00BA65ED"/>
    <w:rsid w:val="00BB112F"/>
    <w:rsid w:val="00BC2958"/>
    <w:rsid w:val="00C01ECF"/>
    <w:rsid w:val="00C16B75"/>
    <w:rsid w:val="00C33AE1"/>
    <w:rsid w:val="00C34F56"/>
    <w:rsid w:val="00C34F5B"/>
    <w:rsid w:val="00C85D6C"/>
    <w:rsid w:val="00C9134E"/>
    <w:rsid w:val="00CB66CB"/>
    <w:rsid w:val="00CC78D8"/>
    <w:rsid w:val="00CF440D"/>
    <w:rsid w:val="00D12B72"/>
    <w:rsid w:val="00D23FC8"/>
    <w:rsid w:val="00D4179D"/>
    <w:rsid w:val="00D503CE"/>
    <w:rsid w:val="00D5639D"/>
    <w:rsid w:val="00D80EAB"/>
    <w:rsid w:val="00D97B72"/>
    <w:rsid w:val="00DA365B"/>
    <w:rsid w:val="00DB4A0E"/>
    <w:rsid w:val="00DE7BB5"/>
    <w:rsid w:val="00DF4B46"/>
    <w:rsid w:val="00E02CBA"/>
    <w:rsid w:val="00E04645"/>
    <w:rsid w:val="00E32AAD"/>
    <w:rsid w:val="00E75A1E"/>
    <w:rsid w:val="00E82DD8"/>
    <w:rsid w:val="00E932D4"/>
    <w:rsid w:val="00E941D3"/>
    <w:rsid w:val="00EB3F1A"/>
    <w:rsid w:val="00EE0B7E"/>
    <w:rsid w:val="00EE0C72"/>
    <w:rsid w:val="00F02475"/>
    <w:rsid w:val="00F425FE"/>
    <w:rsid w:val="00F46D7E"/>
    <w:rsid w:val="00F674E7"/>
    <w:rsid w:val="00FB1F83"/>
    <w:rsid w:val="00FB4941"/>
    <w:rsid w:val="00FC0977"/>
    <w:rsid w:val="00FC49DE"/>
    <w:rsid w:val="00FF7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d3cea1,#dda507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4645"/>
    <w:rPr>
      <w:rFonts w:asciiTheme="minorHAnsi" w:hAnsiTheme="minorHAnsi"/>
      <w:color w:val="000000"/>
      <w:kern w:val="28"/>
      <w:sz w:val="22"/>
    </w:rPr>
  </w:style>
  <w:style w:type="paragraph" w:styleId="Heading1">
    <w:name w:val="heading 1"/>
    <w:basedOn w:val="companyname"/>
    <w:next w:val="Normal"/>
    <w:qFormat/>
    <w:rsid w:val="00E941D3"/>
    <w:pPr>
      <w:outlineLvl w:val="0"/>
    </w:pPr>
    <w:rPr>
      <w:rFonts w:asciiTheme="majorHAnsi" w:hAnsiTheme="majorHAnsi"/>
    </w:rPr>
  </w:style>
  <w:style w:type="paragraph" w:styleId="Heading2">
    <w:name w:val="heading 2"/>
    <w:basedOn w:val="titlename"/>
    <w:next w:val="Normal"/>
    <w:link w:val="Heading2Char"/>
    <w:qFormat/>
    <w:rsid w:val="00E04645"/>
    <w:pPr>
      <w:spacing w:after="240"/>
      <w:outlineLvl w:val="1"/>
    </w:pPr>
    <w:rPr>
      <w:rFonts w:asciiTheme="majorHAnsi" w:hAnsiTheme="majorHAnsi"/>
    </w:rPr>
  </w:style>
  <w:style w:type="paragraph" w:styleId="Heading3">
    <w:name w:val="heading 3"/>
    <w:basedOn w:val="Heading2"/>
    <w:next w:val="Normal"/>
    <w:link w:val="Heading3Char"/>
    <w:qFormat/>
    <w:rsid w:val="000C0A51"/>
    <w:pPr>
      <w:spacing w:after="120"/>
      <w:outlineLvl w:val="2"/>
    </w:pPr>
    <w:rPr>
      <w:sz w:val="32"/>
      <w:szCs w:val="32"/>
    </w:rPr>
  </w:style>
  <w:style w:type="paragraph" w:styleId="Heading4">
    <w:name w:val="heading 4"/>
    <w:qFormat/>
    <w:rsid w:val="00E04645"/>
    <w:pPr>
      <w:spacing w:after="160" w:line="271" w:lineRule="auto"/>
      <w:outlineLvl w:val="3"/>
    </w:pPr>
    <w:rPr>
      <w:rFonts w:asciiTheme="majorHAnsi" w:hAnsiTheme="majorHAnsi"/>
      <w:b/>
      <w:bCs/>
      <w:color w:val="4472C4" w:themeColor="accent1"/>
      <w:kern w:val="28"/>
      <w:sz w:val="24"/>
      <w:szCs w:val="16"/>
    </w:rPr>
  </w:style>
  <w:style w:type="paragraph" w:styleId="Heading7">
    <w:name w:val="heading 7"/>
    <w:qFormat/>
    <w:rsid w:val="006514AF"/>
    <w:pPr>
      <w:spacing w:line="271" w:lineRule="auto"/>
      <w:outlineLvl w:val="6"/>
    </w:pPr>
    <w:rPr>
      <w:rFonts w:ascii="Arial Rounded MT Bold" w:hAnsi="Arial Rounded MT Bold"/>
      <w:b/>
      <w:bCs/>
      <w:color w:val="000000"/>
      <w:kern w:val="28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aption1">
    <w:name w:val="Caption1"/>
    <w:basedOn w:val="Normal"/>
    <w:rsid w:val="00044C88"/>
    <w:pPr>
      <w:jc w:val="center"/>
    </w:pPr>
    <w:rPr>
      <w:rFonts w:cs="Arial"/>
    </w:rPr>
  </w:style>
  <w:style w:type="paragraph" w:customStyle="1" w:styleId="bodytext">
    <w:name w:val="bodytext"/>
    <w:rsid w:val="00316830"/>
    <w:pPr>
      <w:spacing w:after="120"/>
    </w:pPr>
    <w:rPr>
      <w:rFonts w:ascii="Arial" w:hAnsi="Arial"/>
      <w:color w:val="000000"/>
      <w:kern w:val="28"/>
    </w:rPr>
  </w:style>
  <w:style w:type="paragraph" w:customStyle="1" w:styleId="Address1">
    <w:name w:val="Address1"/>
    <w:basedOn w:val="bodytext2"/>
    <w:rsid w:val="000C0A51"/>
    <w:rPr>
      <w:i w:val="0"/>
    </w:rPr>
  </w:style>
  <w:style w:type="paragraph" w:customStyle="1" w:styleId="companyname">
    <w:name w:val="company name"/>
    <w:basedOn w:val="Normal"/>
    <w:rsid w:val="00316830"/>
    <w:rPr>
      <w:b/>
      <w:color w:val="FFFFFF"/>
      <w:spacing w:val="20"/>
      <w:sz w:val="24"/>
      <w:szCs w:val="24"/>
    </w:rPr>
  </w:style>
  <w:style w:type="paragraph" w:customStyle="1" w:styleId="titlename">
    <w:name w:val="titlename"/>
    <w:basedOn w:val="Normal"/>
    <w:rsid w:val="00316830"/>
    <w:rPr>
      <w:rFonts w:ascii="Garamond" w:hAnsi="Garamond" w:cs="Arial"/>
      <w:b/>
      <w:sz w:val="36"/>
      <w:szCs w:val="36"/>
    </w:rPr>
  </w:style>
  <w:style w:type="paragraph" w:customStyle="1" w:styleId="bodytext2">
    <w:name w:val="bodytext2"/>
    <w:rsid w:val="00316830"/>
    <w:pPr>
      <w:spacing w:after="120"/>
    </w:pPr>
    <w:rPr>
      <w:rFonts w:ascii="Arial" w:hAnsi="Arial"/>
      <w:i/>
      <w:color w:val="000000"/>
      <w:kern w:val="28"/>
      <w:sz w:val="18"/>
      <w:szCs w:val="18"/>
    </w:rPr>
  </w:style>
  <w:style w:type="paragraph" w:customStyle="1" w:styleId="tagline">
    <w:name w:val="tagline"/>
    <w:basedOn w:val="Normal"/>
    <w:rsid w:val="00316830"/>
    <w:rPr>
      <w:i/>
      <w:sz w:val="24"/>
      <w:szCs w:val="24"/>
    </w:rPr>
  </w:style>
  <w:style w:type="paragraph" w:customStyle="1" w:styleId="Style1">
    <w:name w:val="Style1"/>
    <w:rsid w:val="00044C88"/>
    <w:rPr>
      <w:rFonts w:ascii="Arial" w:hAnsi="Arial"/>
      <w:color w:val="000000"/>
      <w:kern w:val="28"/>
      <w:sz w:val="18"/>
      <w:szCs w:val="18"/>
    </w:rPr>
  </w:style>
  <w:style w:type="paragraph" w:customStyle="1" w:styleId="Address2">
    <w:name w:val="Address 2"/>
    <w:link w:val="Address2Char"/>
    <w:rsid w:val="00044C88"/>
    <w:rPr>
      <w:rFonts w:ascii="Arial" w:hAnsi="Arial"/>
      <w:b/>
      <w:color w:val="000000"/>
      <w:kern w:val="28"/>
      <w:sz w:val="18"/>
      <w:szCs w:val="18"/>
    </w:rPr>
  </w:style>
  <w:style w:type="character" w:customStyle="1" w:styleId="Address2Char">
    <w:name w:val="Address 2 Char"/>
    <w:basedOn w:val="DefaultParagraphFont"/>
    <w:link w:val="Address2"/>
    <w:rsid w:val="00044C88"/>
    <w:rPr>
      <w:rFonts w:ascii="Arial" w:hAnsi="Arial"/>
      <w:b/>
      <w:color w:val="000000"/>
      <w:kern w:val="28"/>
      <w:sz w:val="18"/>
      <w:szCs w:val="18"/>
      <w:lang w:val="en-US" w:eastAsia="en-US" w:bidi="ar-SA"/>
    </w:rPr>
  </w:style>
  <w:style w:type="table" w:styleId="TableGrid">
    <w:name w:val="Table Grid"/>
    <w:basedOn w:val="TableNormal"/>
    <w:uiPriority w:val="39"/>
    <w:rsid w:val="00B424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rsid w:val="00B42472"/>
    <w:rPr>
      <w:rFonts w:ascii="Garamond" w:hAnsi="Garamond" w:cs="Arial"/>
      <w:b/>
      <w:color w:val="000000"/>
      <w:kern w:val="28"/>
      <w:sz w:val="32"/>
      <w:szCs w:val="32"/>
    </w:rPr>
  </w:style>
  <w:style w:type="character" w:styleId="PlaceholderText">
    <w:name w:val="Placeholder Text"/>
    <w:basedOn w:val="DefaultParagraphFont"/>
    <w:uiPriority w:val="99"/>
    <w:semiHidden/>
    <w:rsid w:val="00C16B75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3E5E4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5E4E"/>
    <w:rPr>
      <w:rFonts w:ascii="Arial" w:hAnsi="Arial"/>
      <w:color w:val="000000"/>
      <w:kern w:val="28"/>
    </w:rPr>
  </w:style>
  <w:style w:type="paragraph" w:styleId="Footer">
    <w:name w:val="footer"/>
    <w:basedOn w:val="Normal"/>
    <w:link w:val="FooterChar"/>
    <w:uiPriority w:val="99"/>
    <w:unhideWhenUsed/>
    <w:rsid w:val="003E5E4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5E4E"/>
    <w:rPr>
      <w:rFonts w:ascii="Arial" w:hAnsi="Arial"/>
      <w:color w:val="000000"/>
      <w:kern w:val="28"/>
    </w:rPr>
  </w:style>
  <w:style w:type="character" w:customStyle="1" w:styleId="Heading2Char">
    <w:name w:val="Heading 2 Char"/>
    <w:basedOn w:val="DefaultParagraphFont"/>
    <w:link w:val="Heading2"/>
    <w:rsid w:val="00E04645"/>
    <w:rPr>
      <w:rFonts w:asciiTheme="majorHAnsi" w:hAnsiTheme="majorHAnsi" w:cs="Arial"/>
      <w:b/>
      <w:color w:val="000000"/>
      <w:kern w:val="28"/>
      <w:sz w:val="36"/>
      <w:szCs w:val="36"/>
    </w:rPr>
  </w:style>
  <w:style w:type="character" w:styleId="IntenseEmphasis">
    <w:name w:val="Intense Emphasis"/>
    <w:basedOn w:val="DefaultParagraphFont"/>
    <w:uiPriority w:val="21"/>
    <w:qFormat/>
    <w:rsid w:val="00060468"/>
    <w:rPr>
      <w:b/>
      <w:bCs/>
      <w:i/>
      <w:iCs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060468"/>
    <w:pPr>
      <w:contextualSpacing/>
    </w:pPr>
    <w:rPr>
      <w:rFonts w:asciiTheme="majorHAnsi" w:eastAsiaTheme="majorEastAsia" w:hAnsiTheme="majorHAnsi" w:cstheme="majorBidi"/>
      <w:b/>
      <w:color w:val="4472C4" w:themeColor="accent1"/>
      <w:spacing w:val="-10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60468"/>
    <w:rPr>
      <w:rFonts w:asciiTheme="majorHAnsi" w:eastAsiaTheme="majorEastAsia" w:hAnsiTheme="majorHAnsi" w:cstheme="majorBidi"/>
      <w:b/>
      <w:color w:val="4472C4" w:themeColor="accent1"/>
      <w:spacing w:val="-10"/>
      <w:kern w:val="28"/>
      <w:sz w:val="72"/>
      <w:szCs w:val="56"/>
    </w:rPr>
  </w:style>
  <w:style w:type="character" w:styleId="SubtleEmphasis">
    <w:name w:val="Subtle Emphasis"/>
    <w:basedOn w:val="DefaultParagraphFont"/>
    <w:uiPriority w:val="19"/>
    <w:qFormat/>
    <w:rsid w:val="00E04645"/>
    <w:rPr>
      <w:rFonts w:asciiTheme="minorHAnsi" w:hAnsiTheme="minorHAnsi"/>
      <w:i/>
      <w:iCs/>
      <w:color w:val="404040" w:themeColor="text1" w:themeTint="BF"/>
    </w:rPr>
  </w:style>
  <w:style w:type="character" w:styleId="Strong">
    <w:name w:val="Strong"/>
    <w:basedOn w:val="DefaultParagraphFont"/>
    <w:uiPriority w:val="22"/>
    <w:qFormat/>
    <w:rsid w:val="00D97B72"/>
    <w:rPr>
      <w:rFonts w:asciiTheme="minorHAnsi" w:hAnsiTheme="minorHAnsi"/>
      <w:b/>
      <w:bCs/>
    </w:rPr>
  </w:style>
  <w:style w:type="character" w:styleId="Emphasis">
    <w:name w:val="Emphasis"/>
    <w:basedOn w:val="DefaultParagraphFont"/>
    <w:uiPriority w:val="20"/>
    <w:qFormat/>
    <w:rsid w:val="00D97B72"/>
    <w:rPr>
      <w:rFonts w:asciiTheme="minorHAnsi" w:hAnsiTheme="minorHAnsi"/>
      <w:i/>
      <w:iCs/>
    </w:rPr>
  </w:style>
  <w:style w:type="character" w:styleId="SubtleReference">
    <w:name w:val="Subtle Reference"/>
    <w:basedOn w:val="DefaultParagraphFont"/>
    <w:uiPriority w:val="31"/>
    <w:qFormat/>
    <w:rsid w:val="00D97B72"/>
    <w:rPr>
      <w:rFonts w:asciiTheme="minorHAnsi" w:hAnsiTheme="minorHAnsi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D97B72"/>
    <w:rPr>
      <w:rFonts w:asciiTheme="minorHAnsi" w:hAnsiTheme="minorHAnsi"/>
      <w:b/>
      <w:bCs/>
      <w:smallCaps/>
      <w:color w:val="4472C4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D97B72"/>
    <w:rPr>
      <w:rFonts w:asciiTheme="minorHAnsi" w:hAnsiTheme="minorHAnsi"/>
      <w:b/>
      <w:bCs/>
      <w:i/>
      <w:iCs/>
      <w:spacing w:val="5"/>
    </w:rPr>
  </w:style>
  <w:style w:type="paragraph" w:styleId="ListParagraph">
    <w:name w:val="List Paragraph"/>
    <w:basedOn w:val="Normal"/>
    <w:uiPriority w:val="34"/>
    <w:qFormat/>
    <w:rsid w:val="00D97B72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uiPriority w:val="11"/>
    <w:qFormat/>
    <w:rsid w:val="00060468"/>
    <w:pPr>
      <w:numPr>
        <w:ilvl w:val="1"/>
      </w:numPr>
      <w:spacing w:after="160"/>
    </w:pPr>
    <w:rPr>
      <w:rFonts w:eastAsiaTheme="minorEastAsia" w:cstheme="minorBidi"/>
      <w:color w:val="4472C4" w:themeColor="accent1"/>
      <w:sz w:val="28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060468"/>
    <w:rPr>
      <w:rFonts w:asciiTheme="minorHAnsi" w:eastAsiaTheme="minorEastAsia" w:hAnsiTheme="minorHAnsi" w:cstheme="minorBidi"/>
      <w:color w:val="4472C4" w:themeColor="accent1"/>
      <w:kern w:val="28"/>
      <w:sz w:val="28"/>
      <w:szCs w:val="22"/>
    </w:rPr>
  </w:style>
  <w:style w:type="character" w:styleId="Hyperlink">
    <w:name w:val="Hyperlink"/>
    <w:basedOn w:val="DefaultParagraphFont"/>
    <w:uiPriority w:val="99"/>
    <w:unhideWhenUsed/>
    <w:rsid w:val="00CB66CB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52A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52A1"/>
    <w:rPr>
      <w:rFonts w:ascii="Segoe UI" w:hAnsi="Segoe UI" w:cs="Segoe UI"/>
      <w:color w:val="000000"/>
      <w:kern w:val="28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4645"/>
    <w:rPr>
      <w:rFonts w:asciiTheme="minorHAnsi" w:hAnsiTheme="minorHAnsi"/>
      <w:color w:val="000000"/>
      <w:kern w:val="28"/>
      <w:sz w:val="22"/>
    </w:rPr>
  </w:style>
  <w:style w:type="paragraph" w:styleId="Heading1">
    <w:name w:val="heading 1"/>
    <w:basedOn w:val="companyname"/>
    <w:next w:val="Normal"/>
    <w:qFormat/>
    <w:rsid w:val="00E941D3"/>
    <w:pPr>
      <w:outlineLvl w:val="0"/>
    </w:pPr>
    <w:rPr>
      <w:rFonts w:asciiTheme="majorHAnsi" w:hAnsiTheme="majorHAnsi"/>
    </w:rPr>
  </w:style>
  <w:style w:type="paragraph" w:styleId="Heading2">
    <w:name w:val="heading 2"/>
    <w:basedOn w:val="titlename"/>
    <w:next w:val="Normal"/>
    <w:link w:val="Heading2Char"/>
    <w:qFormat/>
    <w:rsid w:val="00E04645"/>
    <w:pPr>
      <w:spacing w:after="240"/>
      <w:outlineLvl w:val="1"/>
    </w:pPr>
    <w:rPr>
      <w:rFonts w:asciiTheme="majorHAnsi" w:hAnsiTheme="majorHAnsi"/>
    </w:rPr>
  </w:style>
  <w:style w:type="paragraph" w:styleId="Heading3">
    <w:name w:val="heading 3"/>
    <w:basedOn w:val="Heading2"/>
    <w:next w:val="Normal"/>
    <w:link w:val="Heading3Char"/>
    <w:qFormat/>
    <w:rsid w:val="000C0A51"/>
    <w:pPr>
      <w:spacing w:after="120"/>
      <w:outlineLvl w:val="2"/>
    </w:pPr>
    <w:rPr>
      <w:sz w:val="32"/>
      <w:szCs w:val="32"/>
    </w:rPr>
  </w:style>
  <w:style w:type="paragraph" w:styleId="Heading4">
    <w:name w:val="heading 4"/>
    <w:qFormat/>
    <w:rsid w:val="00E04645"/>
    <w:pPr>
      <w:spacing w:after="160" w:line="271" w:lineRule="auto"/>
      <w:outlineLvl w:val="3"/>
    </w:pPr>
    <w:rPr>
      <w:rFonts w:asciiTheme="majorHAnsi" w:hAnsiTheme="majorHAnsi"/>
      <w:b/>
      <w:bCs/>
      <w:color w:val="4472C4" w:themeColor="accent1"/>
      <w:kern w:val="28"/>
      <w:sz w:val="24"/>
      <w:szCs w:val="16"/>
    </w:rPr>
  </w:style>
  <w:style w:type="paragraph" w:styleId="Heading7">
    <w:name w:val="heading 7"/>
    <w:qFormat/>
    <w:rsid w:val="006514AF"/>
    <w:pPr>
      <w:spacing w:line="271" w:lineRule="auto"/>
      <w:outlineLvl w:val="6"/>
    </w:pPr>
    <w:rPr>
      <w:rFonts w:ascii="Arial Rounded MT Bold" w:hAnsi="Arial Rounded MT Bold"/>
      <w:b/>
      <w:bCs/>
      <w:color w:val="000000"/>
      <w:kern w:val="28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aption1">
    <w:name w:val="Caption1"/>
    <w:basedOn w:val="Normal"/>
    <w:rsid w:val="00044C88"/>
    <w:pPr>
      <w:jc w:val="center"/>
    </w:pPr>
    <w:rPr>
      <w:rFonts w:cs="Arial"/>
    </w:rPr>
  </w:style>
  <w:style w:type="paragraph" w:customStyle="1" w:styleId="bodytext">
    <w:name w:val="bodytext"/>
    <w:rsid w:val="00316830"/>
    <w:pPr>
      <w:spacing w:after="120"/>
    </w:pPr>
    <w:rPr>
      <w:rFonts w:ascii="Arial" w:hAnsi="Arial"/>
      <w:color w:val="000000"/>
      <w:kern w:val="28"/>
    </w:rPr>
  </w:style>
  <w:style w:type="paragraph" w:customStyle="1" w:styleId="Address1">
    <w:name w:val="Address1"/>
    <w:basedOn w:val="bodytext2"/>
    <w:rsid w:val="000C0A51"/>
    <w:rPr>
      <w:i w:val="0"/>
    </w:rPr>
  </w:style>
  <w:style w:type="paragraph" w:customStyle="1" w:styleId="companyname">
    <w:name w:val="company name"/>
    <w:basedOn w:val="Normal"/>
    <w:rsid w:val="00316830"/>
    <w:rPr>
      <w:b/>
      <w:color w:val="FFFFFF"/>
      <w:spacing w:val="20"/>
      <w:sz w:val="24"/>
      <w:szCs w:val="24"/>
    </w:rPr>
  </w:style>
  <w:style w:type="paragraph" w:customStyle="1" w:styleId="titlename">
    <w:name w:val="titlename"/>
    <w:basedOn w:val="Normal"/>
    <w:rsid w:val="00316830"/>
    <w:rPr>
      <w:rFonts w:ascii="Garamond" w:hAnsi="Garamond" w:cs="Arial"/>
      <w:b/>
      <w:sz w:val="36"/>
      <w:szCs w:val="36"/>
    </w:rPr>
  </w:style>
  <w:style w:type="paragraph" w:customStyle="1" w:styleId="bodytext2">
    <w:name w:val="bodytext2"/>
    <w:rsid w:val="00316830"/>
    <w:pPr>
      <w:spacing w:after="120"/>
    </w:pPr>
    <w:rPr>
      <w:rFonts w:ascii="Arial" w:hAnsi="Arial"/>
      <w:i/>
      <w:color w:val="000000"/>
      <w:kern w:val="28"/>
      <w:sz w:val="18"/>
      <w:szCs w:val="18"/>
    </w:rPr>
  </w:style>
  <w:style w:type="paragraph" w:customStyle="1" w:styleId="tagline">
    <w:name w:val="tagline"/>
    <w:basedOn w:val="Normal"/>
    <w:rsid w:val="00316830"/>
    <w:rPr>
      <w:i/>
      <w:sz w:val="24"/>
      <w:szCs w:val="24"/>
    </w:rPr>
  </w:style>
  <w:style w:type="paragraph" w:customStyle="1" w:styleId="Style1">
    <w:name w:val="Style1"/>
    <w:rsid w:val="00044C88"/>
    <w:rPr>
      <w:rFonts w:ascii="Arial" w:hAnsi="Arial"/>
      <w:color w:val="000000"/>
      <w:kern w:val="28"/>
      <w:sz w:val="18"/>
      <w:szCs w:val="18"/>
    </w:rPr>
  </w:style>
  <w:style w:type="paragraph" w:customStyle="1" w:styleId="Address2">
    <w:name w:val="Address 2"/>
    <w:link w:val="Address2Char"/>
    <w:rsid w:val="00044C88"/>
    <w:rPr>
      <w:rFonts w:ascii="Arial" w:hAnsi="Arial"/>
      <w:b/>
      <w:color w:val="000000"/>
      <w:kern w:val="28"/>
      <w:sz w:val="18"/>
      <w:szCs w:val="18"/>
    </w:rPr>
  </w:style>
  <w:style w:type="character" w:customStyle="1" w:styleId="Address2Char">
    <w:name w:val="Address 2 Char"/>
    <w:basedOn w:val="DefaultParagraphFont"/>
    <w:link w:val="Address2"/>
    <w:rsid w:val="00044C88"/>
    <w:rPr>
      <w:rFonts w:ascii="Arial" w:hAnsi="Arial"/>
      <w:b/>
      <w:color w:val="000000"/>
      <w:kern w:val="28"/>
      <w:sz w:val="18"/>
      <w:szCs w:val="18"/>
      <w:lang w:val="en-US" w:eastAsia="en-US" w:bidi="ar-SA"/>
    </w:rPr>
  </w:style>
  <w:style w:type="table" w:styleId="TableGrid">
    <w:name w:val="Table Grid"/>
    <w:basedOn w:val="TableNormal"/>
    <w:uiPriority w:val="39"/>
    <w:rsid w:val="00B424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rsid w:val="00B42472"/>
    <w:rPr>
      <w:rFonts w:ascii="Garamond" w:hAnsi="Garamond" w:cs="Arial"/>
      <w:b/>
      <w:color w:val="000000"/>
      <w:kern w:val="28"/>
      <w:sz w:val="32"/>
      <w:szCs w:val="32"/>
    </w:rPr>
  </w:style>
  <w:style w:type="character" w:styleId="PlaceholderText">
    <w:name w:val="Placeholder Text"/>
    <w:basedOn w:val="DefaultParagraphFont"/>
    <w:uiPriority w:val="99"/>
    <w:semiHidden/>
    <w:rsid w:val="00C16B75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3E5E4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5E4E"/>
    <w:rPr>
      <w:rFonts w:ascii="Arial" w:hAnsi="Arial"/>
      <w:color w:val="000000"/>
      <w:kern w:val="28"/>
    </w:rPr>
  </w:style>
  <w:style w:type="paragraph" w:styleId="Footer">
    <w:name w:val="footer"/>
    <w:basedOn w:val="Normal"/>
    <w:link w:val="FooterChar"/>
    <w:uiPriority w:val="99"/>
    <w:unhideWhenUsed/>
    <w:rsid w:val="003E5E4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5E4E"/>
    <w:rPr>
      <w:rFonts w:ascii="Arial" w:hAnsi="Arial"/>
      <w:color w:val="000000"/>
      <w:kern w:val="28"/>
    </w:rPr>
  </w:style>
  <w:style w:type="character" w:customStyle="1" w:styleId="Heading2Char">
    <w:name w:val="Heading 2 Char"/>
    <w:basedOn w:val="DefaultParagraphFont"/>
    <w:link w:val="Heading2"/>
    <w:rsid w:val="00E04645"/>
    <w:rPr>
      <w:rFonts w:asciiTheme="majorHAnsi" w:hAnsiTheme="majorHAnsi" w:cs="Arial"/>
      <w:b/>
      <w:color w:val="000000"/>
      <w:kern w:val="28"/>
      <w:sz w:val="36"/>
      <w:szCs w:val="36"/>
    </w:rPr>
  </w:style>
  <w:style w:type="character" w:styleId="IntenseEmphasis">
    <w:name w:val="Intense Emphasis"/>
    <w:basedOn w:val="DefaultParagraphFont"/>
    <w:uiPriority w:val="21"/>
    <w:qFormat/>
    <w:rsid w:val="00060468"/>
    <w:rPr>
      <w:b/>
      <w:bCs/>
      <w:i/>
      <w:iCs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060468"/>
    <w:pPr>
      <w:contextualSpacing/>
    </w:pPr>
    <w:rPr>
      <w:rFonts w:asciiTheme="majorHAnsi" w:eastAsiaTheme="majorEastAsia" w:hAnsiTheme="majorHAnsi" w:cstheme="majorBidi"/>
      <w:b/>
      <w:color w:val="4472C4" w:themeColor="accent1"/>
      <w:spacing w:val="-10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60468"/>
    <w:rPr>
      <w:rFonts w:asciiTheme="majorHAnsi" w:eastAsiaTheme="majorEastAsia" w:hAnsiTheme="majorHAnsi" w:cstheme="majorBidi"/>
      <w:b/>
      <w:color w:val="4472C4" w:themeColor="accent1"/>
      <w:spacing w:val="-10"/>
      <w:kern w:val="28"/>
      <w:sz w:val="72"/>
      <w:szCs w:val="56"/>
    </w:rPr>
  </w:style>
  <w:style w:type="character" w:styleId="SubtleEmphasis">
    <w:name w:val="Subtle Emphasis"/>
    <w:basedOn w:val="DefaultParagraphFont"/>
    <w:uiPriority w:val="19"/>
    <w:qFormat/>
    <w:rsid w:val="00E04645"/>
    <w:rPr>
      <w:rFonts w:asciiTheme="minorHAnsi" w:hAnsiTheme="minorHAnsi"/>
      <w:i/>
      <w:iCs/>
      <w:color w:val="404040" w:themeColor="text1" w:themeTint="BF"/>
    </w:rPr>
  </w:style>
  <w:style w:type="character" w:styleId="Strong">
    <w:name w:val="Strong"/>
    <w:basedOn w:val="DefaultParagraphFont"/>
    <w:uiPriority w:val="22"/>
    <w:qFormat/>
    <w:rsid w:val="00D97B72"/>
    <w:rPr>
      <w:rFonts w:asciiTheme="minorHAnsi" w:hAnsiTheme="minorHAnsi"/>
      <w:b/>
      <w:bCs/>
    </w:rPr>
  </w:style>
  <w:style w:type="character" w:styleId="Emphasis">
    <w:name w:val="Emphasis"/>
    <w:basedOn w:val="DefaultParagraphFont"/>
    <w:uiPriority w:val="20"/>
    <w:qFormat/>
    <w:rsid w:val="00D97B72"/>
    <w:rPr>
      <w:rFonts w:asciiTheme="minorHAnsi" w:hAnsiTheme="minorHAnsi"/>
      <w:i/>
      <w:iCs/>
    </w:rPr>
  </w:style>
  <w:style w:type="character" w:styleId="SubtleReference">
    <w:name w:val="Subtle Reference"/>
    <w:basedOn w:val="DefaultParagraphFont"/>
    <w:uiPriority w:val="31"/>
    <w:qFormat/>
    <w:rsid w:val="00D97B72"/>
    <w:rPr>
      <w:rFonts w:asciiTheme="minorHAnsi" w:hAnsiTheme="minorHAnsi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D97B72"/>
    <w:rPr>
      <w:rFonts w:asciiTheme="minorHAnsi" w:hAnsiTheme="minorHAnsi"/>
      <w:b/>
      <w:bCs/>
      <w:smallCaps/>
      <w:color w:val="4472C4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D97B72"/>
    <w:rPr>
      <w:rFonts w:asciiTheme="minorHAnsi" w:hAnsiTheme="minorHAnsi"/>
      <w:b/>
      <w:bCs/>
      <w:i/>
      <w:iCs/>
      <w:spacing w:val="5"/>
    </w:rPr>
  </w:style>
  <w:style w:type="paragraph" w:styleId="ListParagraph">
    <w:name w:val="List Paragraph"/>
    <w:basedOn w:val="Normal"/>
    <w:uiPriority w:val="34"/>
    <w:qFormat/>
    <w:rsid w:val="00D97B72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uiPriority w:val="11"/>
    <w:qFormat/>
    <w:rsid w:val="00060468"/>
    <w:pPr>
      <w:numPr>
        <w:ilvl w:val="1"/>
      </w:numPr>
      <w:spacing w:after="160"/>
    </w:pPr>
    <w:rPr>
      <w:rFonts w:eastAsiaTheme="minorEastAsia" w:cstheme="minorBidi"/>
      <w:color w:val="4472C4" w:themeColor="accent1"/>
      <w:sz w:val="28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060468"/>
    <w:rPr>
      <w:rFonts w:asciiTheme="minorHAnsi" w:eastAsiaTheme="minorEastAsia" w:hAnsiTheme="minorHAnsi" w:cstheme="minorBidi"/>
      <w:color w:val="4472C4" w:themeColor="accent1"/>
      <w:kern w:val="28"/>
      <w:sz w:val="28"/>
      <w:szCs w:val="22"/>
    </w:rPr>
  </w:style>
  <w:style w:type="character" w:styleId="Hyperlink">
    <w:name w:val="Hyperlink"/>
    <w:basedOn w:val="DefaultParagraphFont"/>
    <w:uiPriority w:val="99"/>
    <w:unhideWhenUsed/>
    <w:rsid w:val="00CB66CB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52A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52A1"/>
    <w:rPr>
      <w:rFonts w:ascii="Segoe UI" w:hAnsi="Segoe UI" w:cs="Segoe UI"/>
      <w:color w:val="000000"/>
      <w:kern w:val="28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hyperlink" Target="mailto:EconomicTransitionDWG@oesc.state.ok.us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EconomicTransitionDWG@oesc.state.ok.us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hyperlink" Target="mailto:EconomicTransitionDWG@oesc.state.ok.us" TargetMode="External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footer" Target="foot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braR\Downloads\TF0608736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6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5DE496-EC4C-466E-B513-1908966ABF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TF06087360.dotx</Template>
  <TotalTime>0</TotalTime>
  <Pages>2</Pages>
  <Words>141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Roseburr, Debra</dc:creator>
  <cp:lastModifiedBy>OESCTest</cp:lastModifiedBy>
  <cp:revision>2</cp:revision>
  <cp:lastPrinted>2019-01-14T15:09:00Z</cp:lastPrinted>
  <dcterms:created xsi:type="dcterms:W3CDTF">2019-07-29T16:04:00Z</dcterms:created>
  <dcterms:modified xsi:type="dcterms:W3CDTF">2019-07-29T16:04:00Z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TC060873601033</vt:lpwstr>
  </property>
</Properties>
</file>